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66" w:type="dxa"/>
        <w:tblCellSpacing w:w="0" w:type="dxa"/>
        <w:tblInd w:w="284" w:type="dxa"/>
        <w:tblCellMar>
          <w:left w:w="0" w:type="dxa"/>
          <w:right w:w="0" w:type="dxa"/>
        </w:tblCellMar>
        <w:tblLook w:val="00A0"/>
      </w:tblPr>
      <w:tblGrid>
        <w:gridCol w:w="11266"/>
      </w:tblGrid>
      <w:tr w:rsidR="006E7325" w:rsidTr="00220A13">
        <w:trPr>
          <w:trHeight w:val="5387"/>
          <w:tblCellSpacing w:w="0" w:type="dxa"/>
        </w:trPr>
        <w:tc>
          <w:tcPr>
            <w:tcW w:w="11266" w:type="dxa"/>
          </w:tcPr>
          <w:tbl>
            <w:tblPr>
              <w:tblW w:w="4718" w:type="pct"/>
              <w:tblCellSpacing w:w="0" w:type="dxa"/>
              <w:tblCellMar>
                <w:left w:w="0" w:type="dxa"/>
                <w:right w:w="0" w:type="dxa"/>
              </w:tblCellMar>
              <w:tblLook w:val="00A0"/>
            </w:tblPr>
            <w:tblGrid>
              <w:gridCol w:w="10631"/>
            </w:tblGrid>
            <w:tr w:rsidR="006E7325" w:rsidTr="005906D2">
              <w:trPr>
                <w:trHeight w:val="180"/>
                <w:tblCellSpacing w:w="0" w:type="dxa"/>
              </w:trPr>
              <w:tc>
                <w:tcPr>
                  <w:tcW w:w="5000" w:type="pct"/>
                </w:tcPr>
                <w:tbl>
                  <w:tblPr>
                    <w:tblW w:w="5000" w:type="pct"/>
                    <w:tblCellSpacing w:w="0" w:type="dxa"/>
                    <w:tblCellMar>
                      <w:left w:w="0" w:type="dxa"/>
                      <w:right w:w="0" w:type="dxa"/>
                    </w:tblCellMar>
                    <w:tblLook w:val="00A0"/>
                  </w:tblPr>
                  <w:tblGrid>
                    <w:gridCol w:w="10631"/>
                  </w:tblGrid>
                  <w:tr w:rsidR="006E7325" w:rsidTr="00220A13">
                    <w:trPr>
                      <w:trHeight w:val="66"/>
                      <w:tblCellSpacing w:w="0" w:type="dxa"/>
                    </w:trPr>
                    <w:tc>
                      <w:tcPr>
                        <w:tcW w:w="0" w:type="auto"/>
                        <w:vAlign w:val="bottom"/>
                      </w:tcPr>
                      <w:p w:rsidR="006E7325" w:rsidRDefault="006E7325" w:rsidP="00220A13"/>
                    </w:tc>
                  </w:tr>
                </w:tbl>
                <w:p w:rsidR="006E7325" w:rsidRDefault="006E7325" w:rsidP="00220A13"/>
              </w:tc>
            </w:tr>
            <w:tr w:rsidR="006E7325" w:rsidTr="00220A13">
              <w:trPr>
                <w:tblCellSpacing w:w="0" w:type="dxa"/>
                <w:hidden/>
              </w:trPr>
              <w:tc>
                <w:tcPr>
                  <w:tcW w:w="5000" w:type="pct"/>
                </w:tcPr>
                <w:tbl>
                  <w:tblPr>
                    <w:tblW w:w="5000" w:type="pct"/>
                    <w:tblCellSpacing w:w="0" w:type="dxa"/>
                    <w:tblCellMar>
                      <w:left w:w="0" w:type="dxa"/>
                      <w:right w:w="0" w:type="dxa"/>
                    </w:tblCellMar>
                    <w:tblLook w:val="00A0"/>
                  </w:tblPr>
                  <w:tblGrid>
                    <w:gridCol w:w="10631"/>
                  </w:tblGrid>
                  <w:tr w:rsidR="006E7325" w:rsidTr="00220A13">
                    <w:trPr>
                      <w:tblCellSpacing w:w="0" w:type="dxa"/>
                      <w:hidden/>
                    </w:trPr>
                    <w:tc>
                      <w:tcPr>
                        <w:tcW w:w="5000" w:type="pct"/>
                      </w:tcPr>
                      <w:tbl>
                        <w:tblPr>
                          <w:tblW w:w="5000" w:type="pct"/>
                          <w:tblCellSpacing w:w="0" w:type="dxa"/>
                          <w:tblCellMar>
                            <w:left w:w="0" w:type="dxa"/>
                            <w:right w:w="0" w:type="dxa"/>
                          </w:tblCellMar>
                          <w:tblLook w:val="00A0"/>
                        </w:tblPr>
                        <w:tblGrid>
                          <w:gridCol w:w="10631"/>
                        </w:tblGrid>
                        <w:tr w:rsidR="006E7325" w:rsidTr="00220A13">
                          <w:trPr>
                            <w:tblCellSpacing w:w="0" w:type="dxa"/>
                            <w:hidden/>
                          </w:trPr>
                          <w:tc>
                            <w:tcPr>
                              <w:tcW w:w="0" w:type="auto"/>
                              <w:vAlign w:val="center"/>
                            </w:tcPr>
                            <w:p w:rsidR="006E7325" w:rsidRDefault="006E7325" w:rsidP="00220A13">
                              <w:pPr>
                                <w:rPr>
                                  <w:vanish/>
                                </w:rPr>
                              </w:pPr>
                            </w:p>
                            <w:tbl>
                              <w:tblPr>
                                <w:tblW w:w="4492" w:type="pct"/>
                                <w:tblCellSpacing w:w="15" w:type="dxa"/>
                                <w:tblCellMar>
                                  <w:top w:w="15" w:type="dxa"/>
                                  <w:left w:w="15" w:type="dxa"/>
                                  <w:bottom w:w="15" w:type="dxa"/>
                                  <w:right w:w="15" w:type="dxa"/>
                                </w:tblCellMar>
                                <w:tblLook w:val="00A0"/>
                              </w:tblPr>
                              <w:tblGrid>
                                <w:gridCol w:w="9551"/>
                              </w:tblGrid>
                              <w:tr w:rsidR="006E7325" w:rsidTr="00220A13">
                                <w:trPr>
                                  <w:tblCellSpacing w:w="15" w:type="dxa"/>
                                </w:trPr>
                                <w:tc>
                                  <w:tcPr>
                                    <w:tcW w:w="4972" w:type="pct"/>
                                    <w:vAlign w:val="center"/>
                                  </w:tcPr>
                                  <w:p w:rsidR="006E7325" w:rsidRDefault="006E7325" w:rsidP="000B675E">
                                    <w:pPr>
                                      <w:spacing w:line="240" w:lineRule="atLeast"/>
                                    </w:pPr>
                                  </w:p>
                                  <w:p w:rsidR="006E7325" w:rsidRDefault="006E7325" w:rsidP="00220A13">
                                    <w:pPr>
                                      <w:spacing w:line="240" w:lineRule="atLeast"/>
                                      <w:jc w:val="center"/>
                                    </w:pPr>
                                    <w:r>
                                      <w:rPr>
                                        <w:sz w:val="22"/>
                                        <w:szCs w:val="22"/>
                                      </w:rPr>
                                      <w:t xml:space="preserve">5347 </w:t>
                                    </w:r>
                                  </w:p>
                                  <w:p w:rsidR="006E7325" w:rsidRDefault="006E7325" w:rsidP="00220A13">
                                    <w:pPr>
                                      <w:pStyle w:val="Heading1"/>
                                      <w:spacing w:line="240" w:lineRule="atLeast"/>
                                    </w:pPr>
                                    <w:bookmarkStart w:id="0" w:name="K1"/>
                                    <w:bookmarkEnd w:id="0"/>
                                    <w:r>
                                      <w:rPr>
                                        <w:rFonts w:ascii="Times New Roman" w:hAnsi="Times New Roman" w:cs="Times New Roman"/>
                                      </w:rPr>
                                      <w:t>YÜKSEKÖĞRETİM KANUNU</w:t>
                                    </w:r>
                                  </w:p>
                                  <w:p w:rsidR="006E7325" w:rsidRDefault="006E7325" w:rsidP="00220A13">
                                    <w:pPr>
                                      <w:pStyle w:val="kantab"/>
                                      <w:spacing w:line="240" w:lineRule="atLeast"/>
                                    </w:pPr>
                                    <w:r>
                                      <w:rPr>
                                        <w:rFonts w:ascii="Times New Roman" w:hAnsi="Times New Roman" w:cs="Times New Roman"/>
                                      </w:rPr>
                                      <w:t xml:space="preserve">Kanun Numarası : 2547 </w:t>
                                    </w:r>
                                  </w:p>
                                  <w:p w:rsidR="006E7325" w:rsidRDefault="006E7325" w:rsidP="00220A13">
                                    <w:pPr>
                                      <w:pStyle w:val="kantab"/>
                                      <w:spacing w:line="240" w:lineRule="atLeast"/>
                                    </w:pPr>
                                    <w:r>
                                      <w:rPr>
                                        <w:rFonts w:ascii="Times New Roman" w:hAnsi="Times New Roman" w:cs="Times New Roman"/>
                                      </w:rPr>
                                      <w:t>Kabul Tarihi : 4/11/1981</w:t>
                                    </w:r>
                                  </w:p>
                                  <w:p w:rsidR="006E7325" w:rsidRDefault="006E7325" w:rsidP="00220A13">
                                    <w:pPr>
                                      <w:pStyle w:val="kantab"/>
                                      <w:spacing w:line="240" w:lineRule="atLeast"/>
                                    </w:pPr>
                                    <w:r>
                                      <w:rPr>
                                        <w:rFonts w:ascii="Times New Roman" w:hAnsi="Times New Roman" w:cs="Times New Roman"/>
                                      </w:rPr>
                                      <w:t>Yayımlandığı R. Gazete : Tarih</w:t>
                                    </w:r>
                                    <w:r>
                                      <w:rPr>
                                        <w:rFonts w:ascii="Times New Roman" w:hAnsi="Times New Roman" w:cs="Times New Roman"/>
                                        <w:spacing w:val="-15"/>
                                      </w:rPr>
                                      <w:t xml:space="preserve"> </w:t>
                                    </w:r>
                                    <w:r>
                                      <w:rPr>
                                        <w:rFonts w:ascii="Times New Roman" w:hAnsi="Times New Roman" w:cs="Times New Roman"/>
                                      </w:rPr>
                                      <w:t xml:space="preserve">: 6/11/1981 Sayı : 17506 </w:t>
                                    </w:r>
                                  </w:p>
                                  <w:p w:rsidR="006E7325" w:rsidRDefault="006E7325" w:rsidP="00220A13">
                                    <w:pPr>
                                      <w:pStyle w:val="kantab"/>
                                      <w:spacing w:line="240" w:lineRule="atLeast"/>
                                    </w:pPr>
                                    <w:r>
                                      <w:rPr>
                                        <w:rFonts w:ascii="Times New Roman" w:hAnsi="Times New Roman" w:cs="Times New Roman"/>
                                      </w:rPr>
                                      <w:t xml:space="preserve">Yayımlandığı Düstur : Tertip : 5 Cilt : 21 Sayfa : 3 </w:t>
                                    </w:r>
                                  </w:p>
                                  <w:p w:rsidR="006E7325" w:rsidRDefault="006E7325" w:rsidP="00220A13">
                                    <w:pPr>
                                      <w:pStyle w:val="ksmblm"/>
                                      <w:spacing w:before="0" w:line="240" w:lineRule="atLeast"/>
                                      <w:jc w:val="center"/>
                                    </w:pPr>
                                    <w:r>
                                      <w:rPr>
                                        <w:rFonts w:ascii="Times New Roman" w:hAnsi="Times New Roman" w:cs="Times New Roman"/>
                                      </w:rPr>
                                      <w:t>*</w:t>
                                    </w:r>
                                  </w:p>
                                  <w:p w:rsidR="006E7325" w:rsidRDefault="006E7325" w:rsidP="00220A13">
                                    <w:pPr>
                                      <w:pStyle w:val="ksmblm"/>
                                      <w:spacing w:before="0" w:line="240" w:lineRule="atLeast"/>
                                      <w:jc w:val="center"/>
                                    </w:pPr>
                                    <w:r>
                                      <w:rPr>
                                        <w:rFonts w:ascii="Times New Roman" w:hAnsi="Times New Roman" w:cs="Times New Roman"/>
                                      </w:rPr>
                                      <w:t>* *</w:t>
                                    </w:r>
                                  </w:p>
                                  <w:p w:rsidR="006E7325" w:rsidRDefault="006E7325" w:rsidP="00220A13">
                                    <w:pPr>
                                      <w:pStyle w:val="ksmblmalt"/>
                                      <w:spacing w:line="240" w:lineRule="atLeast"/>
                                      <w:jc w:val="center"/>
                                    </w:pPr>
                                    <w:r>
                                      <w:rPr>
                                        <w:rFonts w:ascii="Times New Roman" w:hAnsi="Times New Roman" w:cs="Times New Roman"/>
                                        <w:sz w:val="22"/>
                                        <w:szCs w:val="22"/>
                                      </w:rPr>
                                      <w:t>Bu Kanunun yürürlükte olmayan hükümleri için bakınız</w:t>
                                    </w:r>
                                  </w:p>
                                  <w:p w:rsidR="006E7325" w:rsidRDefault="006E7325" w:rsidP="00220A13">
                                    <w:pPr>
                                      <w:pStyle w:val="ksmblmalt"/>
                                      <w:spacing w:line="240" w:lineRule="atLeast"/>
                                      <w:jc w:val="center"/>
                                    </w:pPr>
                                    <w:r>
                                      <w:rPr>
                                        <w:rFonts w:ascii="Times New Roman" w:hAnsi="Times New Roman" w:cs="Times New Roman"/>
                                        <w:sz w:val="22"/>
                                        <w:szCs w:val="22"/>
                                      </w:rPr>
                                      <w:t>"Yürürlükteki Bazı Kanunların Mülga Hükümleri Külliyatı"</w:t>
                                    </w:r>
                                  </w:p>
                                  <w:p w:rsidR="006E7325" w:rsidRDefault="006E7325" w:rsidP="00220A13">
                                    <w:pPr>
                                      <w:pStyle w:val="ksmblmalt"/>
                                      <w:spacing w:line="240" w:lineRule="atLeast"/>
                                      <w:jc w:val="center"/>
                                    </w:pPr>
                                    <w:r>
                                      <w:rPr>
                                        <w:rFonts w:ascii="Times New Roman" w:hAnsi="Times New Roman" w:cs="Times New Roman"/>
                                        <w:sz w:val="22"/>
                                        <w:szCs w:val="22"/>
                                      </w:rPr>
                                      <w:t>Cilt: 2 Sayfa: 1187</w:t>
                                    </w:r>
                                  </w:p>
                                  <w:p w:rsidR="006E7325" w:rsidRDefault="006E7325" w:rsidP="00220A13">
                                    <w:pPr>
                                      <w:pStyle w:val="ksmblm"/>
                                      <w:spacing w:before="0" w:line="240" w:lineRule="atLeast"/>
                                      <w:jc w:val="center"/>
                                    </w:pPr>
                                    <w:r>
                                      <w:rPr>
                                        <w:rFonts w:ascii="Times New Roman" w:hAnsi="Times New Roman" w:cs="Times New Roman"/>
                                      </w:rPr>
                                      <w:t>*</w:t>
                                    </w:r>
                                  </w:p>
                                  <w:p w:rsidR="006E7325" w:rsidRDefault="006E7325" w:rsidP="00220A13">
                                    <w:pPr>
                                      <w:pStyle w:val="ksmblm"/>
                                      <w:spacing w:before="0" w:line="240" w:lineRule="atLeast"/>
                                      <w:jc w:val="center"/>
                                    </w:pPr>
                                    <w:r>
                                      <w:rPr>
                                        <w:rFonts w:ascii="Times New Roman" w:hAnsi="Times New Roman" w:cs="Times New Roman"/>
                                      </w:rPr>
                                      <w:t>* *</w:t>
                                    </w:r>
                                  </w:p>
                                  <w:p w:rsidR="006E7325" w:rsidRDefault="006E7325" w:rsidP="00220A13">
                                    <w:pPr>
                                      <w:pStyle w:val="ksmblm"/>
                                      <w:spacing w:before="0" w:line="240" w:lineRule="atLeast"/>
                                      <w:jc w:val="center"/>
                                    </w:pPr>
                                    <w:r>
                                      <w:rPr>
                                        <w:rFonts w:ascii="Times New Roman" w:hAnsi="Times New Roman" w:cs="Times New Roman"/>
                                      </w:rPr>
                                      <w:t>BİRİNCİ BÖLÜM</w:t>
                                    </w:r>
                                  </w:p>
                                  <w:p w:rsidR="006E7325" w:rsidRDefault="006E7325" w:rsidP="00220A13">
                                    <w:pPr>
                                      <w:pStyle w:val="ksmblmalt"/>
                                      <w:spacing w:line="240" w:lineRule="atLeast"/>
                                      <w:jc w:val="center"/>
                                    </w:pPr>
                                    <w:r>
                                      <w:rPr>
                                        <w:rFonts w:ascii="Times New Roman" w:hAnsi="Times New Roman" w:cs="Times New Roman"/>
                                      </w:rPr>
                                      <w:t>Kanunun Amacı, Kapsamı ve Tanımlar</w:t>
                                    </w:r>
                                  </w:p>
                                  <w:p w:rsidR="006E7325" w:rsidRDefault="006E7325" w:rsidP="00220A13">
                                    <w:pPr>
                                      <w:pStyle w:val="nor"/>
                                      <w:spacing w:line="240" w:lineRule="atLeast"/>
                                    </w:pPr>
                                    <w:r>
                                      <w:rPr>
                                        <w:rFonts w:ascii="Times New Roman" w:hAnsi="Times New Roman" w:cs="Times New Roman"/>
                                        <w:i/>
                                        <w:iCs/>
                                      </w:rPr>
                                      <w:t xml:space="preserve">Amaç: </w:t>
                                    </w:r>
                                  </w:p>
                                  <w:p w:rsidR="006E7325" w:rsidRDefault="006E7325" w:rsidP="00220A13">
                                    <w:pPr>
                                      <w:pStyle w:val="nor"/>
                                      <w:spacing w:line="240" w:lineRule="atLeast"/>
                                    </w:pPr>
                                    <w:r>
                                      <w:rPr>
                                        <w:rFonts w:ascii="Times New Roman" w:hAnsi="Times New Roman" w:cs="Times New Roman"/>
                                        <w:b/>
                                        <w:bCs/>
                                      </w:rPr>
                                      <w:t xml:space="preserve">Madde 1 – </w:t>
                                    </w:r>
                                    <w:r>
                                      <w:rPr>
                                        <w:rFonts w:ascii="Times New Roman" w:hAnsi="Times New Roman" w:cs="Times New Roman"/>
                                      </w:rPr>
                                      <w:t xml:space="preserve">Bu kanunun amacı; yükseköğretimle ilgili amaç ve ilkeleri belirlemek ve bütün yükseköğretim kurumlarının ve üst kuruluşlarının teşkilatlanma, işleyiş, görev, yetki ve sorumlulukları ile eğitim - öğretim, araştırma, yayım, öğretim elemanları, öğrenciler ve diğer personel ile ilgili esasları bir bütünlük içinde düzenlemektir. </w:t>
                                    </w:r>
                                  </w:p>
                                  <w:p w:rsidR="006E7325" w:rsidRDefault="006E7325" w:rsidP="00220A13">
                                    <w:pPr>
                                      <w:pStyle w:val="nor"/>
                                      <w:spacing w:line="240" w:lineRule="atLeast"/>
                                    </w:pPr>
                                    <w:r>
                                      <w:rPr>
                                        <w:rFonts w:ascii="Times New Roman" w:hAnsi="Times New Roman" w:cs="Times New Roman"/>
                                        <w:i/>
                                        <w:iCs/>
                                      </w:rPr>
                                      <w:t xml:space="preserve">Kapsam: </w:t>
                                    </w:r>
                                  </w:p>
                                  <w:p w:rsidR="006E7325" w:rsidRDefault="006E7325" w:rsidP="00220A13">
                                    <w:pPr>
                                      <w:pStyle w:val="nor"/>
                                      <w:spacing w:line="240" w:lineRule="atLeast"/>
                                    </w:pPr>
                                    <w:r>
                                      <w:rPr>
                                        <w:rFonts w:ascii="Times New Roman" w:hAnsi="Times New Roman" w:cs="Times New Roman"/>
                                        <w:b/>
                                        <w:bCs/>
                                      </w:rPr>
                                      <w:t xml:space="preserve">Madde 2 – </w:t>
                                    </w:r>
                                    <w:r>
                                      <w:rPr>
                                        <w:rFonts w:ascii="Times New Roman" w:hAnsi="Times New Roman" w:cs="Times New Roman"/>
                                      </w:rPr>
                                      <w:t>Bu kanun; yükseköğretim üst kuruluşlarını, bütün yükseköğretim kurumlarını, bağlı birimlerini ve bunlarla ilgili faaliyet ve esasları kapsar.</w:t>
                                    </w:r>
                                  </w:p>
                                  <w:p w:rsidR="006E7325" w:rsidRDefault="006E7325" w:rsidP="00220A13">
                                    <w:pPr>
                                      <w:pStyle w:val="nor"/>
                                      <w:spacing w:line="240" w:lineRule="atLeast"/>
                                    </w:pPr>
                                    <w:r>
                                      <w:rPr>
                                        <w:rFonts w:ascii="Times New Roman" w:hAnsi="Times New Roman" w:cs="Times New Roman"/>
                                      </w:rPr>
                                      <w:t xml:space="preserve">Türk Silahlı Kuvvetleri ve emniyet teşkilatına bağlı yükseköğretim kurumlarıyla ilgili hususlar ayrı kanunlarla düzenlenir. </w:t>
                                    </w:r>
                                  </w:p>
                                  <w:p w:rsidR="006E7325" w:rsidRDefault="006E7325" w:rsidP="00220A13">
                                    <w:pPr>
                                      <w:pStyle w:val="nor"/>
                                      <w:spacing w:line="240" w:lineRule="atLeast"/>
                                    </w:pPr>
                                    <w:r>
                                      <w:rPr>
                                        <w:rFonts w:ascii="Times New Roman" w:hAnsi="Times New Roman" w:cs="Times New Roman"/>
                                        <w:i/>
                                        <w:iCs/>
                                      </w:rPr>
                                      <w:t xml:space="preserve">Tanımlar: </w:t>
                                    </w:r>
                                  </w:p>
                                  <w:p w:rsidR="006E7325" w:rsidRDefault="006E7325" w:rsidP="00220A13">
                                    <w:pPr>
                                      <w:pStyle w:val="nor"/>
                                      <w:spacing w:line="240" w:lineRule="atLeast"/>
                                    </w:pPr>
                                    <w:r>
                                      <w:rPr>
                                        <w:rFonts w:ascii="Times New Roman" w:hAnsi="Times New Roman" w:cs="Times New Roman"/>
                                        <w:b/>
                                        <w:bCs/>
                                      </w:rPr>
                                      <w:t xml:space="preserve">Madde 3 – (Değişik: 17/8/1983 - 2880/1 md.) </w:t>
                                    </w:r>
                                  </w:p>
                                  <w:p w:rsidR="006E7325" w:rsidRDefault="006E7325" w:rsidP="00220A13">
                                    <w:pPr>
                                      <w:pStyle w:val="nor"/>
                                      <w:spacing w:line="240" w:lineRule="atLeast"/>
                                    </w:pPr>
                                    <w:r>
                                      <w:rPr>
                                        <w:rFonts w:ascii="Times New Roman" w:hAnsi="Times New Roman" w:cs="Times New Roman"/>
                                      </w:rPr>
                                      <w:t xml:space="preserve">Bu Kanunda geçen kavram ve terimlerin tanımları aşağıda belirtilmiştir. </w:t>
                                    </w:r>
                                  </w:p>
                                  <w:p w:rsidR="006E7325" w:rsidRDefault="006E7325" w:rsidP="00220A13">
                                    <w:pPr>
                                      <w:pStyle w:val="nor"/>
                                      <w:spacing w:line="240" w:lineRule="atLeast"/>
                                    </w:pPr>
                                    <w:r>
                                      <w:rPr>
                                        <w:rFonts w:ascii="Times New Roman" w:hAnsi="Times New Roman" w:cs="Times New Roman"/>
                                      </w:rPr>
                                      <w:t>a) Yükseköğretim: Milli eğitim sistemi içinde, ortaöğretime dayalı, en az dört yarı yılı kapsayan her kademedeki eğitim - öğretimin tümüdür.</w:t>
                                    </w:r>
                                  </w:p>
                                  <w:p w:rsidR="006E7325" w:rsidRDefault="006E7325" w:rsidP="00220A13">
                                    <w:pPr>
                                      <w:pStyle w:val="nor"/>
                                      <w:spacing w:line="240" w:lineRule="atLeast"/>
                                    </w:pPr>
                                    <w:r>
                                      <w:rPr>
                                        <w:rFonts w:ascii="Times New Roman" w:hAnsi="Times New Roman" w:cs="Times New Roman"/>
                                      </w:rPr>
                                      <w:t xml:space="preserve">b) Üst Kuruluşlar: Yükseköğretim Kurulu ve Üniversitelerarası Kuruldur. </w:t>
                                    </w:r>
                                  </w:p>
                                  <w:p w:rsidR="006E7325" w:rsidRDefault="006E7325" w:rsidP="00220A13">
                                    <w:pPr>
                                      <w:pStyle w:val="nor"/>
                                      <w:spacing w:line="240" w:lineRule="atLeast"/>
                                    </w:pPr>
                                    <w:r>
                                      <w:rPr>
                                        <w:rFonts w:ascii="Times New Roman" w:hAnsi="Times New Roman" w:cs="Times New Roman"/>
                                      </w:rPr>
                                      <w:t xml:space="preserve">c) </w:t>
                                    </w:r>
                                    <w:r>
                                      <w:rPr>
                                        <w:rFonts w:ascii="Times New Roman" w:hAnsi="Times New Roman" w:cs="Times New Roman"/>
                                        <w:b/>
                                        <w:bCs/>
                                      </w:rPr>
                                      <w:t>(Değişik birinci paragraf: 29/6/2001 - 4702/1 md.)</w:t>
                                    </w:r>
                                    <w:r>
                                      <w:rPr>
                                        <w:rFonts w:ascii="Times New Roman" w:hAnsi="Times New Roman" w:cs="Times New Roman"/>
                                      </w:rPr>
                                      <w:t xml:space="preserve"> Yükseköğretim Kurumları: Üniversite ile yüksek teknoloji enstitüleri ve bunların bünyesinde yer alan fakülteler, enstitüler, yüksekokullar, konservatuvarlar, araştırma ve uygulama merkezleri ile bir üniversite veya yüksek teknoloji enstitüsüne bağlı meslek yüksekokulları ile bir üniversite veya yüksek teknoloji enstitüsüne bağlı olmaksızın ve kazanç amacına yönelik olmamak şartı ile vakıflar tarafından kurulan meslek yüksekokullarıdır. </w:t>
                                    </w:r>
                                  </w:p>
                                  <w:p w:rsidR="006E7325" w:rsidRDefault="006E7325" w:rsidP="00220A13">
                                    <w:pPr>
                                      <w:pStyle w:val="nor"/>
                                      <w:spacing w:line="240" w:lineRule="atLeast"/>
                                    </w:pPr>
                                    <w:r>
                                      <w:rPr>
                                        <w:rFonts w:ascii="Times New Roman" w:hAnsi="Times New Roman" w:cs="Times New Roman"/>
                                        <w:b/>
                                        <w:bCs/>
                                      </w:rPr>
                                      <w:t xml:space="preserve">(Değişik:3/4/1991 - 3708/1 md.) </w:t>
                                    </w:r>
                                    <w:r>
                                      <w:rPr>
                                        <w:rFonts w:ascii="Times New Roman" w:hAnsi="Times New Roman" w:cs="Times New Roman"/>
                                      </w:rPr>
                                      <w:t>Yüksek teknoloji enstitüsü, özellikle teknoloji alanlarında yüksek düzeyde araştırma, eğitim - öğretim, üretim, yayın ve danışmanlık yapan, kamu tüzel kişiliğine ve bilimsel özerkliğe sahip bir yükseköğretim kurumudur.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1</w:t>
                                    </w:r>
                                  </w:p>
                                  <w:p w:rsidR="006E7325" w:rsidRDefault="006E7325" w:rsidP="00220A13">
                                    <w:pPr>
                                      <w:pStyle w:val="nor"/>
                                      <w:spacing w:line="240" w:lineRule="atLeast"/>
                                      <w:jc w:val="center"/>
                                    </w:pPr>
                                    <w:r>
                                      <w:br w:type="page"/>
                                    </w:r>
                                  </w:p>
                                  <w:p w:rsidR="006E7325" w:rsidRDefault="006E7325" w:rsidP="00220A13">
                                    <w:pPr>
                                      <w:pStyle w:val="nor"/>
                                      <w:spacing w:line="240" w:lineRule="atLeast"/>
                                      <w:jc w:val="center"/>
                                    </w:pPr>
                                    <w:r>
                                      <w:rPr>
                                        <w:rFonts w:ascii="Times New Roman" w:hAnsi="Times New Roman" w:cs="Times New Roman"/>
                                        <w:sz w:val="22"/>
                                        <w:szCs w:val="22"/>
                                      </w:rPr>
                                      <w:t>5348</w:t>
                                    </w:r>
                                  </w:p>
                                  <w:p w:rsidR="006E7325" w:rsidRDefault="006E7325" w:rsidP="00220A13">
                                    <w:pPr>
                                      <w:pStyle w:val="nor"/>
                                      <w:spacing w:line="240" w:lineRule="atLeast"/>
                                    </w:pPr>
                                    <w:r>
                                      <w:rPr>
                                        <w:rFonts w:ascii="Times New Roman" w:hAnsi="Times New Roman" w:cs="Times New Roman"/>
                                      </w:rPr>
                                      <w:t>d) Üniversite: Bilimsel özerkliğe ve kamu tüzelkişiliğine sahip yüksek düzeyde eğitim - öğretim, bilimsel araştırma,yayın ve danışmanlık yapan; fakülte, enstitü, yüksekokul ve benzeri kuruluş ve birimlerden oluşan bir yükseköğretim kurumudur.</w:t>
                                    </w:r>
                                  </w:p>
                                  <w:p w:rsidR="006E7325" w:rsidRDefault="006E7325" w:rsidP="00220A13">
                                    <w:pPr>
                                      <w:pStyle w:val="nor"/>
                                      <w:spacing w:line="240" w:lineRule="atLeast"/>
                                    </w:pPr>
                                    <w:r>
                                      <w:rPr>
                                        <w:rFonts w:ascii="Times New Roman" w:hAnsi="Times New Roman" w:cs="Times New Roman"/>
                                      </w:rPr>
                                      <w:t xml:space="preserve">e) Fakülte: Yüksek düzeyde eğitim - öğretim, bilimsel araştırma ve yayın yapan; kendisine birimler bağlanabilen bir yükseköğretim kurumudur. </w:t>
                                    </w:r>
                                  </w:p>
                                  <w:p w:rsidR="006E7325" w:rsidRDefault="006E7325" w:rsidP="00220A13">
                                    <w:pPr>
                                      <w:pStyle w:val="nor"/>
                                      <w:spacing w:line="240" w:lineRule="atLeast"/>
                                    </w:pPr>
                                    <w:r>
                                      <w:rPr>
                                        <w:rFonts w:ascii="Times New Roman" w:hAnsi="Times New Roman" w:cs="Times New Roman"/>
                                      </w:rPr>
                                      <w:t>f) Enstitü: Üniversitelerde ve fakültelerde birden fazla benzer ve ilgili bilim dallarında lisans üstü, eğitim - öğretim, bilimsel araştırma ve uygulama yapan bir yükseköğretim kurumudur.</w:t>
                                    </w:r>
                                  </w:p>
                                  <w:p w:rsidR="006E7325" w:rsidRDefault="006E7325" w:rsidP="00220A13">
                                    <w:pPr>
                                      <w:pStyle w:val="nor"/>
                                      <w:spacing w:line="240" w:lineRule="atLeast"/>
                                    </w:pPr>
                                    <w:r>
                                      <w:rPr>
                                        <w:rFonts w:ascii="Times New Roman" w:hAnsi="Times New Roman" w:cs="Times New Roman"/>
                                      </w:rPr>
                                      <w:t>g) Yüksekokul: Belirli bir mesleğe yönelik eğitim öğretime ağırlık veren bir yükseköğretim kurumudur.</w:t>
                                    </w:r>
                                  </w:p>
                                  <w:p w:rsidR="006E7325" w:rsidRDefault="006E7325" w:rsidP="00220A13">
                                    <w:pPr>
                                      <w:pStyle w:val="nor"/>
                                      <w:spacing w:line="240" w:lineRule="atLeast"/>
                                    </w:pPr>
                                    <w:r>
                                      <w:rPr>
                                        <w:rFonts w:ascii="Times New Roman" w:hAnsi="Times New Roman" w:cs="Times New Roman"/>
                                      </w:rPr>
                                      <w:t xml:space="preserve">h) Konservatuvar: Müzik ve sahne sanatlarında sanatçı yetiştiren bir yükseköğretim kurumudur. </w:t>
                                    </w:r>
                                  </w:p>
                                  <w:p w:rsidR="006E7325" w:rsidRDefault="006E7325" w:rsidP="00220A13">
                                    <w:pPr>
                                      <w:pStyle w:val="norb"/>
                                      <w:spacing w:line="240" w:lineRule="atLeast"/>
                                    </w:pPr>
                                    <w:r>
                                      <w:rPr>
                                        <w:rFonts w:ascii="Times New Roman" w:hAnsi="Times New Roman" w:cs="Times New Roman"/>
                                      </w:rPr>
                                      <w:t xml:space="preserve">ı) </w:t>
                                    </w:r>
                                    <w:r>
                                      <w:rPr>
                                        <w:rFonts w:ascii="Times New Roman" w:hAnsi="Times New Roman" w:cs="Times New Roman"/>
                                        <w:b/>
                                        <w:bCs/>
                                      </w:rPr>
                                      <w:t xml:space="preserve">(Değişik: 13/2/2011-6111/170 md.) </w:t>
                                    </w:r>
                                    <w:r>
                                      <w:rPr>
                                        <w:rFonts w:ascii="Times New Roman" w:hAnsi="Times New Roman" w:cs="Times New Roman"/>
                                      </w:rPr>
                                      <w:t>Meslek Yüksekokulu: Belirli mesleklere yönelik nitelikli insan gücü yetiştirmeyi amaçlayan, yılda iki veya üç dönem olmak üzere iki yıllık eğitim-öğretim sürdüren, önlisans derecesi veren bir yükseköğretim kurumudur.</w:t>
                                    </w:r>
                                  </w:p>
                                  <w:p w:rsidR="006E7325" w:rsidRDefault="006E7325" w:rsidP="00220A13">
                                    <w:pPr>
                                      <w:pStyle w:val="nor"/>
                                      <w:spacing w:line="240" w:lineRule="atLeast"/>
                                    </w:pPr>
                                    <w:r>
                                      <w:rPr>
                                        <w:rFonts w:ascii="Times New Roman" w:hAnsi="Times New Roman" w:cs="Times New Roman"/>
                                      </w:rPr>
                                      <w:t>j) Uygulama ve Araştırma Merkezi: Yükseköğretim kurumlarında eğitim öğretimin desteklenmesi amacıyla çeşitli alanların uygulama ihtiyacı ve bazı meslek dallarının hazırlık ve destek faaliyetleri için eğitim - öğretim, uygulama ve araştırmaların sürdürüldüğü bir yükseköğretim kurumudur.</w:t>
                                    </w:r>
                                  </w:p>
                                  <w:p w:rsidR="006E7325" w:rsidRDefault="006E7325" w:rsidP="00220A13">
                                    <w:pPr>
                                      <w:pStyle w:val="nor"/>
                                      <w:spacing w:line="240" w:lineRule="atLeast"/>
                                    </w:pPr>
                                    <w:r>
                                      <w:rPr>
                                        <w:rFonts w:ascii="Times New Roman" w:hAnsi="Times New Roman" w:cs="Times New Roman"/>
                                      </w:rPr>
                                      <w:t>k) Bölüm: Amaç, kapsam ve nitelik yönünden bir bütün teşkil eden, birbirini tamamlayan veya birbirine yakın anabilim ve anasanat dallarından oluşan; fakültelerin ve yüksekokulların eğitim - öğretim, bilimsel araştırma ve uygulama birimidir. Anabilim dalı ve anasanat dalları bilim ve sanat dallarından oluşur. Yükseköğretimdeki çeşitli birimlerin ortak derslerini vermek üzere rektörlüğe bağlı bölümler de kurulabilir.</w:t>
                                    </w:r>
                                  </w:p>
                                  <w:p w:rsidR="006E7325" w:rsidRDefault="006E7325" w:rsidP="00220A13">
                                    <w:pPr>
                                      <w:pStyle w:val="nor"/>
                                      <w:spacing w:line="240" w:lineRule="atLeast"/>
                                    </w:pPr>
                                    <w:r>
                                      <w:rPr>
                                        <w:rFonts w:ascii="Times New Roman" w:hAnsi="Times New Roman" w:cs="Times New Roman"/>
                                      </w:rPr>
                                      <w:t>l) Öğretim Elemanları: Yükseköğretim kurumlarında görevli öğretim üyeleri, öğretim görevlileri, okutmanlar ile öğretim yardımcılarıdır.</w:t>
                                    </w:r>
                                  </w:p>
                                  <w:p w:rsidR="006E7325" w:rsidRDefault="006E7325" w:rsidP="00220A13">
                                    <w:pPr>
                                      <w:pStyle w:val="nor"/>
                                      <w:spacing w:line="240" w:lineRule="atLeast"/>
                                    </w:pPr>
                                    <w:r>
                                      <w:rPr>
                                        <w:rFonts w:ascii="Times New Roman" w:hAnsi="Times New Roman" w:cs="Times New Roman"/>
                                      </w:rPr>
                                      <w:t>m) Öğretim Üyeleri: Yükseköğretim kurumlarında görevli profesör, doçent ve yardımcı doçentlerdir.</w:t>
                                    </w:r>
                                  </w:p>
                                  <w:p w:rsidR="006E7325" w:rsidRDefault="006E7325" w:rsidP="00220A13">
                                    <w:pPr>
                                      <w:pStyle w:val="nor"/>
                                      <w:spacing w:line="240" w:lineRule="atLeast"/>
                                    </w:pPr>
                                    <w:r>
                                      <w:rPr>
                                        <w:rFonts w:ascii="Times New Roman" w:hAnsi="Times New Roman" w:cs="Times New Roman"/>
                                      </w:rPr>
                                      <w:t>(1) Profesör: En yüksek düzeydeki akademik unvana sahip kişidir.</w:t>
                                    </w:r>
                                  </w:p>
                                  <w:p w:rsidR="006E7325" w:rsidRDefault="006E7325" w:rsidP="00220A13">
                                    <w:pPr>
                                      <w:pStyle w:val="nor"/>
                                      <w:spacing w:line="240" w:lineRule="atLeast"/>
                                    </w:pPr>
                                    <w:r>
                                      <w:rPr>
                                        <w:rFonts w:ascii="Times New Roman" w:hAnsi="Times New Roman" w:cs="Times New Roman"/>
                                      </w:rPr>
                                      <w:t>(2) Doçent: Doçentlik sınavını başarmış akademik unvana sahip kişidir.</w:t>
                                    </w:r>
                                  </w:p>
                                  <w:p w:rsidR="006E7325" w:rsidRDefault="006E7325" w:rsidP="00220A13">
                                    <w:pPr>
                                      <w:pStyle w:val="nor"/>
                                      <w:spacing w:line="240" w:lineRule="atLeast"/>
                                    </w:pPr>
                                    <w:r>
                                      <w:rPr>
                                        <w:rFonts w:ascii="Times New Roman" w:hAnsi="Times New Roman" w:cs="Times New Roman"/>
                                      </w:rPr>
                                      <w:t xml:space="preserve">(3) Yardımcı Doçent: Doktora çalışmalarını başarı ile tamamlamış, tıpta uzmanlık veya belli sanat dallarında yeterlik belge ve yetkisini kazanmış, ilk kademedeki akademik unvana sahip kişidir. </w:t>
                                    </w:r>
                                  </w:p>
                                  <w:p w:rsidR="006E7325" w:rsidRDefault="006E7325" w:rsidP="00220A13">
                                    <w:pPr>
                                      <w:pStyle w:val="nor"/>
                                      <w:spacing w:line="240" w:lineRule="atLeast"/>
                                    </w:pPr>
                                    <w:r>
                                      <w:rPr>
                                        <w:rFonts w:ascii="Times New Roman" w:hAnsi="Times New Roman" w:cs="Times New Roman"/>
                                      </w:rPr>
                                      <w:t xml:space="preserve">n) Öğretim Görevlisi: Ders vermek ve uygulama yaptırmakla yükümlü bir öğretim elemanıdır. </w:t>
                                    </w:r>
                                  </w:p>
                                  <w:p w:rsidR="006E7325" w:rsidRDefault="006E7325" w:rsidP="00220A13">
                                    <w:pPr>
                                      <w:pStyle w:val="nor"/>
                                      <w:spacing w:line="240" w:lineRule="atLeast"/>
                                    </w:pPr>
                                    <w:r>
                                      <w:rPr>
                                        <w:rFonts w:ascii="Times New Roman" w:hAnsi="Times New Roman" w:cs="Times New Roman"/>
                                      </w:rPr>
                                      <w:t>o) Okutman: Eğitim - öğretim süresince çeşitli öğretim programlarında ortak zorunlu ders olarak belirlenen dersleri okutan veya uygulayan öğretim elemanıdır.</w:t>
                                    </w:r>
                                  </w:p>
                                  <w:p w:rsidR="006E7325" w:rsidRDefault="006E7325" w:rsidP="00220A13">
                                    <w:pPr>
                                      <w:pStyle w:val="nor"/>
                                      <w:spacing w:line="240" w:lineRule="atLeast"/>
                                    </w:pPr>
                                    <w:r>
                                      <w:rPr>
                                        <w:rFonts w:ascii="Times New Roman" w:hAnsi="Times New Roman" w:cs="Times New Roman"/>
                                      </w:rPr>
                                      <w:t>p) Öğretim Yardımcıları: Yükseköğretim kurumlarında, belirli süreler için görevlendirilen, araştırma görevlileri, uzmanlar, çeviriciler ve eğitim - öğretim planlamacılarıdır.</w:t>
                                    </w:r>
                                  </w:p>
                                  <w:p w:rsidR="006E7325" w:rsidRDefault="006E7325" w:rsidP="00220A13">
                                    <w:pPr>
                                      <w:pStyle w:val="nord"/>
                                      <w:spacing w:line="240" w:lineRule="atLeast"/>
                                    </w:pPr>
                                    <w:r>
                                      <w:rPr>
                                        <w:rFonts w:ascii="Times New Roman" w:hAnsi="Times New Roman" w:cs="Times New Roman"/>
                                      </w:rPr>
                                      <w:t xml:space="preserve">r) </w:t>
                                    </w:r>
                                    <w:r>
                                      <w:rPr>
                                        <w:rFonts w:ascii="Times New Roman" w:hAnsi="Times New Roman" w:cs="Times New Roman"/>
                                        <w:b/>
                                        <w:bCs/>
                                      </w:rPr>
                                      <w:t xml:space="preserve">(Değişik: 13/2/2011-6111/170 md.) </w:t>
                                    </w:r>
                                    <w:r>
                                      <w:rPr>
                                        <w:rFonts w:ascii="Times New Roman" w:hAnsi="Times New Roman" w:cs="Times New Roman"/>
                                      </w:rPr>
                                      <w:t>Ön Lisans: Ortaöğretim yeterliliklerine dayalı, en az iki yıllık bir programı kapsayan nitelikli insan gücü yetiştirmeyi amaçlayan veya lisans öğretiminin ilk kademesini teşkil eden bir yükseköğretimdir.</w:t>
                                    </w:r>
                                  </w:p>
                                  <w:p w:rsidR="006E7325" w:rsidRDefault="006E7325" w:rsidP="00220A13">
                                    <w:pPr>
                                      <w:pStyle w:val="nor"/>
                                      <w:spacing w:line="240" w:lineRule="atLeast"/>
                                    </w:pPr>
                                    <w:r>
                                      <w:rPr>
                                        <w:rFonts w:ascii="Times New Roman" w:hAnsi="Times New Roman" w:cs="Times New Roman"/>
                                      </w:rPr>
                                      <w:t xml:space="preserve">s) Lisans: Ortaöğretime dayalı, en az sekiz yarı yıllık bir programı kapsayan bir yükseköğretimdir. </w:t>
                                    </w:r>
                                  </w:p>
                                  <w:p w:rsidR="006E7325" w:rsidRDefault="006E7325" w:rsidP="00220A13">
                                    <w:pPr>
                                      <w:pStyle w:val="nor"/>
                                      <w:spacing w:line="240" w:lineRule="atLeast"/>
                                    </w:pPr>
                                    <w:r>
                                      <w:rPr>
                                        <w:rFonts w:ascii="Times New Roman" w:hAnsi="Times New Roman" w:cs="Times New Roman"/>
                                      </w:rPr>
                                      <w:t xml:space="preserve">t) Lisans Üstü: Yüksek lisans, doktora, tıpta uzmanlık ve sanatta yeterlik eğitimini kapsar ve aşağıdaki kademelere ayrılır. </w:t>
                                    </w:r>
                                  </w:p>
                                  <w:p w:rsidR="006E7325" w:rsidRDefault="006E7325" w:rsidP="00220A13">
                                    <w:pPr>
                                      <w:pStyle w:val="nor"/>
                                      <w:spacing w:line="240" w:lineRule="atLeast"/>
                                    </w:pPr>
                                    <w:r>
                                      <w:rPr>
                                        <w:rFonts w:ascii="Times New Roman" w:hAnsi="Times New Roman" w:cs="Times New Roman"/>
                                      </w:rPr>
                                      <w:t>(1) Yüksek Lisans: (Bilim uzmanlığı, yüksek mühendislik, yüksek mimarlık, master): Bir lisans öğretimine dayalı, eğitim - öğretim ve araştırmanın sonuçlarını ortaya koymayı amaçlayan bir yükseköğretimdir.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2</w:t>
                                    </w:r>
                                  </w:p>
                                  <w:p w:rsidR="006E7325" w:rsidRDefault="006E7325" w:rsidP="00220A13">
                                    <w:pPr>
                                      <w:pStyle w:val="nor"/>
                                      <w:spacing w:line="240" w:lineRule="atLeast"/>
                                      <w:jc w:val="center"/>
                                    </w:pPr>
                                    <w:r>
                                      <w:br w:type="page"/>
                                    </w:r>
                                    <w:r>
                                      <w:rPr>
                                        <w:rFonts w:ascii="Times New Roman" w:hAnsi="Times New Roman" w:cs="Times New Roman"/>
                                        <w:sz w:val="22"/>
                                        <w:szCs w:val="22"/>
                                      </w:rPr>
                                      <w:t>5349</w:t>
                                    </w:r>
                                  </w:p>
                                  <w:p w:rsidR="006E7325" w:rsidRDefault="006E7325" w:rsidP="00220A13">
                                    <w:pPr>
                                      <w:pStyle w:val="nor"/>
                                      <w:spacing w:line="240" w:lineRule="atLeast"/>
                                    </w:pPr>
                                    <w:r>
                                      <w:rPr>
                                        <w:rFonts w:ascii="Times New Roman" w:hAnsi="Times New Roman" w:cs="Times New Roman"/>
                                      </w:rPr>
                                      <w:t>(2) Doktora: Lisansa dayalı en az altı veya yüksek lisans veya eczacılık veya fen fakültesi mezunlarınca Sağlık ve Sosyal Yardım Bakanlığı tarafından düzenlenen esaslara göre bir laboratuvar dalında kazanılan uzmanlığa dayalı en az dört yarı yıllık programı kapsayan ve orijinal bir araştırmanın sonuçlarını ortaya koymayı amaçlıyan bir yükseköğretimdir.</w:t>
                                    </w:r>
                                  </w:p>
                                  <w:p w:rsidR="006E7325" w:rsidRDefault="006E7325" w:rsidP="00220A13">
                                    <w:pPr>
                                      <w:pStyle w:val="nor"/>
                                      <w:spacing w:line="240" w:lineRule="atLeast"/>
                                    </w:pPr>
                                    <w:r>
                                      <w:rPr>
                                        <w:rFonts w:ascii="Times New Roman" w:hAnsi="Times New Roman" w:cs="Times New Roman"/>
                                      </w:rPr>
                                      <w:t xml:space="preserve">(3) Tıpta Uzmanlık: Sağlık ve Sosyal Yardım Bakanlığı tarafından düzenlenen esaslara göre yürütülen ve tıp doktorlarına belirli alanlarda özel yetenek ve yetki sağlamayı amaçlayan bir yükseköğretimdir. </w:t>
                                    </w:r>
                                  </w:p>
                                  <w:p w:rsidR="006E7325" w:rsidRDefault="006E7325" w:rsidP="00220A13">
                                    <w:pPr>
                                      <w:pStyle w:val="nor"/>
                                      <w:spacing w:line="240" w:lineRule="atLeast"/>
                                    </w:pPr>
                                    <w:r>
                                      <w:rPr>
                                        <w:rFonts w:ascii="Times New Roman" w:hAnsi="Times New Roman" w:cs="Times New Roman"/>
                                      </w:rPr>
                                      <w:t>(4) Sanatta Yeterlik: Lisansa dayalı en az altı,yüksek lisansa dayalı en az dört yarı yıllık programı kapsayan ve orijinal bir sanat eserinin ortaya konulmasını, müzik ve sahne sanatlarında ise üstün bir uygulama ve yaratıcılığı amaçlayan doktora düzeyinde lisans üstü bir yükseköğretim eşdeğeridir.</w:t>
                                    </w:r>
                                  </w:p>
                                  <w:p w:rsidR="006E7325" w:rsidRDefault="006E7325" w:rsidP="00220A13">
                                    <w:pPr>
                                      <w:pStyle w:val="nor"/>
                                      <w:spacing w:line="240" w:lineRule="atLeast"/>
                                    </w:pPr>
                                    <w:r>
                                      <w:rPr>
                                        <w:rFonts w:ascii="Times New Roman" w:hAnsi="Times New Roman" w:cs="Times New Roman"/>
                                      </w:rPr>
                                      <w:t xml:space="preserve">u) Yükseköğretim Eğitim Türleri: Yükseköğretimde eğitim - öğretim türleri örgün, açık, dışarıdan (ekstern) ve yaygın eğitimdir. </w:t>
                                    </w:r>
                                  </w:p>
                                  <w:p w:rsidR="006E7325" w:rsidRDefault="006E7325" w:rsidP="00220A13">
                                    <w:pPr>
                                      <w:pStyle w:val="nor"/>
                                      <w:spacing w:line="240" w:lineRule="atLeast"/>
                                    </w:pPr>
                                    <w:r>
                                      <w:rPr>
                                        <w:rFonts w:ascii="Times New Roman" w:hAnsi="Times New Roman" w:cs="Times New Roman"/>
                                      </w:rPr>
                                      <w:t>(1) Örgün Eğitim: Öğrencilerin, eğitim - öğretim süresince ders ve uygulamalara devam etme zorunluluğunda oldukları bir eğitim - öğretim türüdür.</w:t>
                                    </w:r>
                                  </w:p>
                                  <w:p w:rsidR="006E7325" w:rsidRDefault="006E7325" w:rsidP="00220A13">
                                    <w:pPr>
                                      <w:pStyle w:val="nor"/>
                                      <w:spacing w:line="240" w:lineRule="atLeast"/>
                                    </w:pPr>
                                    <w:r>
                                      <w:rPr>
                                        <w:rFonts w:ascii="Times New Roman" w:hAnsi="Times New Roman" w:cs="Times New Roman"/>
                                      </w:rPr>
                                      <w:t>(2) Açık Eğitim: Öğrencilere radyo, televizyon ve eğitim araçları vasıtasıyla yapılan bir eğitim - öğretim türüdür.</w:t>
                                    </w:r>
                                  </w:p>
                                  <w:p w:rsidR="006E7325" w:rsidRDefault="006E7325" w:rsidP="00220A13">
                                    <w:pPr>
                                      <w:pStyle w:val="nor"/>
                                      <w:spacing w:line="240" w:lineRule="atLeast"/>
                                    </w:pPr>
                                    <w:r>
                                      <w:rPr>
                                        <w:rFonts w:ascii="Times New Roman" w:hAnsi="Times New Roman" w:cs="Times New Roman"/>
                                      </w:rPr>
                                      <w:t>(3) Dışarıdan Eğitim (Ekstern Eğitim): Yükseköğretimin belirli dallarında, devam zorunluluğu olmaksızın sadece yarı yıl içi ve sonu sınavlarına katılma zorunluluğu bulunan bir eğitim - öğretim türüdür. Bu eğitimi izleyen öğrenciler ortak zorunlu dersler ile gerekli görülen bazı dersleri, ilgili yükseköğretim kurumlarınca mesai saatleri dışındaki uygun saatlerde düzenlenecek derslerde alırlar.</w:t>
                                    </w:r>
                                  </w:p>
                                  <w:p w:rsidR="006E7325" w:rsidRDefault="006E7325" w:rsidP="00220A13">
                                    <w:pPr>
                                      <w:pStyle w:val="maddebasl"/>
                                      <w:spacing w:before="0" w:line="240" w:lineRule="atLeast"/>
                                      <w:jc w:val="both"/>
                                    </w:pPr>
                                    <w:r>
                                      <w:rPr>
                                        <w:rFonts w:ascii="Times New Roman" w:hAnsi="Times New Roman" w:cs="Times New Roman"/>
                                        <w:i w:val="0"/>
                                        <w:iCs w:val="0"/>
                                      </w:rPr>
                                      <w:t xml:space="preserve">(4) Yaygın Eğitim: Toplumun her kesimine ve değişik alanlarda bilgi ve beceri kazandırma amacı güden bir eğitim - öğretim türüdür. </w:t>
                                    </w:r>
                                  </w:p>
                                  <w:p w:rsidR="006E7325" w:rsidRDefault="006E7325" w:rsidP="00220A13">
                                    <w:pPr>
                                      <w:pStyle w:val="nor"/>
                                      <w:spacing w:line="240" w:lineRule="atLeast"/>
                                    </w:pPr>
                                    <w:r>
                                      <w:rPr>
                                        <w:rFonts w:ascii="Times New Roman" w:hAnsi="Times New Roman" w:cs="Times New Roman"/>
                                      </w:rPr>
                                      <w:t xml:space="preserve">v) </w:t>
                                    </w:r>
                                    <w:r>
                                      <w:rPr>
                                        <w:rFonts w:ascii="Times New Roman" w:hAnsi="Times New Roman" w:cs="Times New Roman"/>
                                        <w:b/>
                                        <w:bCs/>
                                      </w:rPr>
                                      <w:t xml:space="preserve">(Ek : 29/6/2001 - 4702/1 md.) </w:t>
                                    </w:r>
                                    <w:r>
                                      <w:rPr>
                                        <w:rFonts w:ascii="Times New Roman" w:hAnsi="Times New Roman" w:cs="Times New Roman"/>
                                      </w:rPr>
                                      <w:t>Mesleki ve Teknik Eğitim Bölgesi : Bir veya daha fazla meslek yüksekokulu ile öğretim programları bütünlüğü ve devamlılığı içinde ilişkilendirilmiş mesleki ve teknik orta öğretim kurumlarından oluşan eğitim bölgesidir.</w:t>
                                    </w:r>
                                  </w:p>
                                  <w:p w:rsidR="006E7325" w:rsidRDefault="006E7325" w:rsidP="00220A13">
                                    <w:pPr>
                                      <w:pStyle w:val="ksmblm"/>
                                      <w:spacing w:before="0" w:line="240" w:lineRule="atLeast"/>
                                      <w:jc w:val="center"/>
                                    </w:pPr>
                                    <w:r>
                                      <w:rPr>
                                        <w:rFonts w:ascii="Times New Roman" w:hAnsi="Times New Roman" w:cs="Times New Roman"/>
                                      </w:rPr>
                                      <w:t>İKİNCİ BÖLÜM</w:t>
                                    </w:r>
                                  </w:p>
                                  <w:p w:rsidR="006E7325" w:rsidRDefault="006E7325" w:rsidP="00220A13">
                                    <w:pPr>
                                      <w:pStyle w:val="ksmblmalt"/>
                                      <w:spacing w:line="240" w:lineRule="atLeast"/>
                                      <w:jc w:val="center"/>
                                    </w:pPr>
                                    <w:r>
                                      <w:rPr>
                                        <w:rFonts w:ascii="Times New Roman" w:hAnsi="Times New Roman" w:cs="Times New Roman"/>
                                      </w:rPr>
                                      <w:t>Genel Hükümler</w:t>
                                    </w:r>
                                  </w:p>
                                  <w:p w:rsidR="006E7325" w:rsidRDefault="006E7325" w:rsidP="00220A13">
                                    <w:pPr>
                                      <w:pStyle w:val="nor"/>
                                      <w:spacing w:line="240" w:lineRule="atLeast"/>
                                    </w:pPr>
                                    <w:r>
                                      <w:rPr>
                                        <w:rFonts w:ascii="Times New Roman" w:hAnsi="Times New Roman" w:cs="Times New Roman"/>
                                        <w:i/>
                                        <w:iCs/>
                                      </w:rPr>
                                      <w:t xml:space="preserve">Amaç: </w:t>
                                    </w:r>
                                  </w:p>
                                  <w:p w:rsidR="006E7325" w:rsidRDefault="006E7325" w:rsidP="00220A13">
                                    <w:pPr>
                                      <w:pStyle w:val="nor"/>
                                      <w:spacing w:line="240" w:lineRule="atLeast"/>
                                    </w:pPr>
                                    <w:r>
                                      <w:rPr>
                                        <w:rFonts w:ascii="Times New Roman" w:hAnsi="Times New Roman" w:cs="Times New Roman"/>
                                        <w:b/>
                                        <w:bCs/>
                                      </w:rPr>
                                      <w:t xml:space="preserve">Madde 4 – </w:t>
                                    </w:r>
                                    <w:r>
                                      <w:rPr>
                                        <w:rFonts w:ascii="Times New Roman" w:hAnsi="Times New Roman" w:cs="Times New Roman"/>
                                      </w:rPr>
                                      <w:t>Yükseköğretimin amacı:</w:t>
                                    </w:r>
                                  </w:p>
                                  <w:p w:rsidR="006E7325" w:rsidRDefault="006E7325" w:rsidP="00220A13">
                                    <w:pPr>
                                      <w:pStyle w:val="nor"/>
                                      <w:spacing w:line="240" w:lineRule="atLeast"/>
                                    </w:pPr>
                                    <w:r>
                                      <w:rPr>
                                        <w:rFonts w:ascii="Times New Roman" w:hAnsi="Times New Roman" w:cs="Times New Roman"/>
                                      </w:rPr>
                                      <w:t xml:space="preserve">a) Öğrencilerini; </w:t>
                                    </w:r>
                                  </w:p>
                                  <w:p w:rsidR="006E7325" w:rsidRDefault="006E7325" w:rsidP="00220A13">
                                    <w:pPr>
                                      <w:pStyle w:val="nor"/>
                                      <w:spacing w:line="240" w:lineRule="atLeast"/>
                                    </w:pPr>
                                    <w:r>
                                      <w:rPr>
                                        <w:rFonts w:ascii="Times New Roman" w:hAnsi="Times New Roman" w:cs="Times New Roman"/>
                                      </w:rPr>
                                      <w:t>(1) ATATÜRK İnkılapları ve ilkeleri doğrultusunda ATATÜRK milliyetçiliğine bağlı,</w:t>
                                    </w:r>
                                  </w:p>
                                  <w:p w:rsidR="006E7325" w:rsidRDefault="006E7325" w:rsidP="00220A13">
                                    <w:pPr>
                                      <w:pStyle w:val="nor"/>
                                      <w:spacing w:line="240" w:lineRule="atLeast"/>
                                    </w:pPr>
                                    <w:r>
                                      <w:rPr>
                                        <w:rFonts w:ascii="Times New Roman" w:hAnsi="Times New Roman" w:cs="Times New Roman"/>
                                      </w:rPr>
                                      <w:t xml:space="preserve">(2) Türk milletinin milli, ahlaki, insani, manevi ve kültürel değerlerini taşıyan, Türk olmanın şeref ve mutluluğunu duyan, </w:t>
                                    </w:r>
                                  </w:p>
                                  <w:p w:rsidR="006E7325" w:rsidRDefault="006E7325" w:rsidP="00220A13">
                                    <w:pPr>
                                      <w:pStyle w:val="nor"/>
                                      <w:spacing w:line="240" w:lineRule="atLeast"/>
                                    </w:pPr>
                                    <w:r>
                                      <w:rPr>
                                        <w:rFonts w:ascii="Times New Roman" w:hAnsi="Times New Roman" w:cs="Times New Roman"/>
                                      </w:rPr>
                                      <w:t xml:space="preserve">(3) Toplum yararını kişisel çıkarının üstünde tutan, aile, ülke ve millet sevgisi ile dolu, </w:t>
                                    </w:r>
                                  </w:p>
                                  <w:p w:rsidR="006E7325" w:rsidRDefault="006E7325" w:rsidP="00220A13">
                                    <w:pPr>
                                      <w:pStyle w:val="nor"/>
                                      <w:spacing w:line="240" w:lineRule="atLeast"/>
                                    </w:pPr>
                                    <w:r>
                                      <w:rPr>
                                        <w:rFonts w:ascii="Times New Roman" w:hAnsi="Times New Roman" w:cs="Times New Roman"/>
                                      </w:rPr>
                                      <w:t>(4) Türkiye Cumhuriyeti Devletine karşı görev ve sorumluluklarını bilen ve bunları davranış haline getiren,</w:t>
                                    </w:r>
                                  </w:p>
                                  <w:p w:rsidR="006E7325" w:rsidRDefault="006E7325" w:rsidP="00220A13">
                                    <w:pPr>
                                      <w:pStyle w:val="nor"/>
                                      <w:spacing w:line="240" w:lineRule="atLeast"/>
                                    </w:pPr>
                                    <w:r>
                                      <w:rPr>
                                        <w:rFonts w:ascii="Times New Roman" w:hAnsi="Times New Roman" w:cs="Times New Roman"/>
                                        <w:spacing w:val="-5"/>
                                      </w:rPr>
                                      <w:t>(5) Hür ve bilimsel düşünce gücüne, geniş bir dünya görüşüne sahip, insan haklarına saygılı,</w:t>
                                    </w:r>
                                  </w:p>
                                  <w:p w:rsidR="006E7325" w:rsidRDefault="006E7325" w:rsidP="00220A13">
                                    <w:pPr>
                                      <w:pStyle w:val="nor"/>
                                      <w:spacing w:line="240" w:lineRule="atLeast"/>
                                    </w:pPr>
                                    <w:r>
                                      <w:rPr>
                                        <w:rFonts w:ascii="Times New Roman" w:hAnsi="Times New Roman" w:cs="Times New Roman"/>
                                      </w:rPr>
                                      <w:t>(6) Beden, zihin, ruh, ahlak ve duygu bakımından dengeli ve sağlıklı şekilde gelişmiş,</w:t>
                                    </w:r>
                                  </w:p>
                                  <w:p w:rsidR="006E7325" w:rsidRDefault="006E7325" w:rsidP="00220A13">
                                    <w:pPr>
                                      <w:pStyle w:val="nor"/>
                                      <w:spacing w:line="240" w:lineRule="atLeast"/>
                                    </w:pPr>
                                    <w:r>
                                      <w:rPr>
                                        <w:rFonts w:ascii="Times New Roman" w:hAnsi="Times New Roman" w:cs="Times New Roman"/>
                                      </w:rPr>
                                      <w:t>(7) İlgi ve yetenekleri yönünde yurt kalkınmasına ve ihtiyaçlarına cevap verecek, aynı zamanda kendi geçim ve mutluluğunu sağlayacak bir mesleğin bilgi, beceri, davranış ve genel kültürüne sahip, vatandaşlar olarak yetiştirmek,</w:t>
                                    </w:r>
                                  </w:p>
                                  <w:p w:rsidR="006E7325" w:rsidRDefault="006E7325" w:rsidP="00220A13">
                                    <w:pPr>
                                      <w:pStyle w:val="nor"/>
                                      <w:spacing w:line="240" w:lineRule="atLeast"/>
                                    </w:pPr>
                                    <w:r>
                                      <w:rPr>
                                        <w:rFonts w:ascii="Times New Roman" w:hAnsi="Times New Roman" w:cs="Times New Roman"/>
                                      </w:rPr>
                                      <w:t>b) Türk Devletinin ülkesi ve milletiyle bölünmez bir bütün olarak, refah ve mutluluğunu artırmak amacıyla; ekonomik, sosyal ve kültürel kalkınmasına katkıda bulunacak ve hızlandıracak programlar uygulayarak, çağdaş uygarlığın yapıcı, yaratıcı ve seçkin bir ortağı haline gelmesini sağlamak,</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3</w:t>
                                    </w:r>
                                  </w:p>
                                  <w:p w:rsidR="006E7325" w:rsidRDefault="006E7325" w:rsidP="00220A13">
                                    <w:pPr>
                                      <w:pStyle w:val="nor"/>
                                      <w:spacing w:line="240" w:lineRule="atLeast"/>
                                      <w:jc w:val="center"/>
                                    </w:pPr>
                                    <w:r>
                                      <w:br w:type="page"/>
                                    </w:r>
                                    <w:r>
                                      <w:rPr>
                                        <w:rFonts w:ascii="Times New Roman" w:hAnsi="Times New Roman" w:cs="Times New Roman"/>
                                        <w:sz w:val="22"/>
                                        <w:szCs w:val="22"/>
                                      </w:rPr>
                                      <w:t>5350</w:t>
                                    </w:r>
                                  </w:p>
                                  <w:p w:rsidR="006E7325" w:rsidRDefault="006E7325" w:rsidP="00220A13">
                                    <w:pPr>
                                      <w:pStyle w:val="nore"/>
                                      <w:spacing w:line="240" w:lineRule="atLeast"/>
                                    </w:pPr>
                                    <w:r>
                                      <w:rPr>
                                        <w:rFonts w:ascii="Times New Roman" w:hAnsi="Times New Roman" w:cs="Times New Roman"/>
                                      </w:rPr>
                                      <w:t xml:space="preserve">c) Yükseköğretim kurumları olarak yüksek düzeyde bilimsel çalışma ve araştırma yapmak, bilgi ve teknoloji üretmek, bilim verilerini yaymak, ulusal alanda gelişme ve kalkınmaya destek olmak, yurt içi ve yurt dışı kurumlarla işbirliği yapmak suretiyle bilim dünyasının seçkin bir üyesi haline gelmek, evrensel ve çağdaş gelişmeye katkıda bulunmaktır. </w:t>
                                    </w:r>
                                  </w:p>
                                  <w:p w:rsidR="006E7325" w:rsidRDefault="006E7325" w:rsidP="00220A13">
                                    <w:pPr>
                                      <w:pStyle w:val="nore"/>
                                      <w:spacing w:line="240" w:lineRule="atLeast"/>
                                    </w:pPr>
                                    <w:r>
                                      <w:rPr>
                                        <w:rFonts w:ascii="Times New Roman" w:hAnsi="Times New Roman" w:cs="Times New Roman"/>
                                        <w:i/>
                                        <w:iCs/>
                                      </w:rPr>
                                      <w:t>Ana ilkeler:</w:t>
                                    </w:r>
                                  </w:p>
                                  <w:p w:rsidR="006E7325" w:rsidRDefault="006E7325" w:rsidP="00220A13">
                                    <w:pPr>
                                      <w:pStyle w:val="nore"/>
                                      <w:spacing w:line="240" w:lineRule="atLeast"/>
                                    </w:pPr>
                                    <w:r>
                                      <w:rPr>
                                        <w:rFonts w:ascii="Times New Roman" w:hAnsi="Times New Roman" w:cs="Times New Roman"/>
                                        <w:b/>
                                        <w:bCs/>
                                      </w:rPr>
                                      <w:t xml:space="preserve">Madde 5 – </w:t>
                                    </w:r>
                                    <w:r>
                                      <w:rPr>
                                        <w:rFonts w:ascii="Times New Roman" w:hAnsi="Times New Roman" w:cs="Times New Roman"/>
                                      </w:rPr>
                                      <w:t xml:space="preserve">Yükseköğretim, aşağıdaki "Ana ilkeler" doğrultusunda planlanır, programlanır ve düzenlenir: </w:t>
                                    </w:r>
                                  </w:p>
                                  <w:p w:rsidR="006E7325" w:rsidRDefault="006E7325" w:rsidP="00220A13">
                                    <w:pPr>
                                      <w:pStyle w:val="nore"/>
                                      <w:spacing w:line="240" w:lineRule="atLeast"/>
                                    </w:pPr>
                                    <w:r>
                                      <w:rPr>
                                        <w:rFonts w:ascii="Times New Roman" w:hAnsi="Times New Roman" w:cs="Times New Roman"/>
                                      </w:rPr>
                                      <w:t>a) Öğrencilere, ATATÜRK inkılapları ve ilkeleri doğrultusunda ATATÜRK milliyetçiliğine bağlı hizmet bilincinin kazandırılması sağlanır.</w:t>
                                    </w:r>
                                  </w:p>
                                  <w:p w:rsidR="006E7325" w:rsidRDefault="006E7325" w:rsidP="00220A13">
                                    <w:pPr>
                                      <w:pStyle w:val="nore"/>
                                      <w:spacing w:line="240" w:lineRule="atLeast"/>
                                    </w:pPr>
                                    <w:r>
                                      <w:rPr>
                                        <w:rFonts w:ascii="Times New Roman" w:hAnsi="Times New Roman" w:cs="Times New Roman"/>
                                      </w:rPr>
                                      <w:t xml:space="preserve">b) Milli Kültürümüz, örf ve adetlerimize bağlı,kendimize has şekil ve özellikleri ile evrensel kültür içinde korunarak geliştirilir ve öğrencilere, milli birlik ve beraberliği kuvvetlendirici ruh ve irade gücü kazandırılır. </w:t>
                                    </w:r>
                                  </w:p>
                                  <w:p w:rsidR="006E7325" w:rsidRDefault="006E7325" w:rsidP="00220A13">
                                    <w:pPr>
                                      <w:pStyle w:val="nore"/>
                                      <w:spacing w:line="240" w:lineRule="atLeast"/>
                                    </w:pPr>
                                    <w:r>
                                      <w:rPr>
                                        <w:rFonts w:ascii="Times New Roman" w:hAnsi="Times New Roman" w:cs="Times New Roman"/>
                                      </w:rPr>
                                      <w:t xml:space="preserve">c) Yükseköğretim kurumlarının özellikleri, eğitim - öğretim dalları ile </w:t>
                                    </w:r>
                                  </w:p>
                                  <w:p w:rsidR="006E7325" w:rsidRDefault="006E7325" w:rsidP="00220A13">
                                    <w:pPr>
                                      <w:pStyle w:val="nore"/>
                                      <w:spacing w:line="240" w:lineRule="atLeast"/>
                                    </w:pPr>
                                    <w:r>
                                      <w:rPr>
                                        <w:rFonts w:ascii="Times New Roman" w:hAnsi="Times New Roman" w:cs="Times New Roman"/>
                                      </w:rPr>
                                      <w:t xml:space="preserve">amaçları gözetilerek eğitim - öğretimde birlik ilkesi sağlanır. </w:t>
                                    </w:r>
                                  </w:p>
                                  <w:p w:rsidR="006E7325" w:rsidRDefault="006E7325" w:rsidP="00220A13">
                                    <w:pPr>
                                      <w:pStyle w:val="nore"/>
                                      <w:spacing w:line="240" w:lineRule="atLeast"/>
                                    </w:pPr>
                                    <w:r>
                                      <w:rPr>
                                        <w:rFonts w:ascii="Times New Roman" w:hAnsi="Times New Roman" w:cs="Times New Roman"/>
                                      </w:rPr>
                                      <w:t>d) Eğitim - öğretim plan ve programları, bilimsel ve teknolojik esaslara, ülke ve yöre ihtiyaçlarına göre kısa ve uzun vadeli olarak hazırlanıp sürekli olarak geliştirilir.</w:t>
                                    </w:r>
                                  </w:p>
                                  <w:p w:rsidR="006E7325" w:rsidRDefault="006E7325" w:rsidP="00220A13">
                                    <w:pPr>
                                      <w:pStyle w:val="nore"/>
                                      <w:spacing w:line="240" w:lineRule="atLeast"/>
                                    </w:pPr>
                                    <w:r>
                                      <w:rPr>
                                        <w:rFonts w:ascii="Times New Roman" w:hAnsi="Times New Roman" w:cs="Times New Roman"/>
                                      </w:rPr>
                                      <w:t xml:space="preserve">e) Yükseköğretimde imkan ve fırsat eşitliğini sağlayacak önlemler alınır. </w:t>
                                    </w:r>
                                  </w:p>
                                  <w:p w:rsidR="006E7325" w:rsidRDefault="006E7325" w:rsidP="00220A13">
                                    <w:pPr>
                                      <w:pStyle w:val="nore"/>
                                      <w:spacing w:line="240" w:lineRule="atLeast"/>
                                    </w:pPr>
                                    <w:r>
                                      <w:rPr>
                                        <w:rFonts w:ascii="Times New Roman" w:hAnsi="Times New Roman" w:cs="Times New Roman"/>
                                      </w:rPr>
                                      <w:t xml:space="preserve">f) </w:t>
                                    </w:r>
                                    <w:r>
                                      <w:rPr>
                                        <w:rFonts w:ascii="Times New Roman" w:hAnsi="Times New Roman" w:cs="Times New Roman"/>
                                        <w:b/>
                                        <w:bCs/>
                                      </w:rPr>
                                      <w:t>(Değişik: 3/4/1991 - 3708/2 md.)</w:t>
                                    </w:r>
                                    <w:r>
                                      <w:rPr>
                                        <w:rFonts w:ascii="Times New Roman" w:hAnsi="Times New Roman" w:cs="Times New Roman"/>
                                      </w:rPr>
                                      <w:t xml:space="preserve"> Üniversiteler ile yüksek teknoloji enstitüleri ve bunlar içindeki fakülte, enstitü ve yüksekokullar, kalkınma plan ve programlarının ilke ve hedefleri doğrultusunda ve yükseköğretim planlaması çerçevesinde Yükseköğretim Kurulunun görüşü veya önerisi üzerine kanunla kurulur.</w:t>
                                    </w:r>
                                  </w:p>
                                  <w:p w:rsidR="006E7325" w:rsidRDefault="006E7325" w:rsidP="00220A13">
                                    <w:pPr>
                                      <w:pStyle w:val="nore"/>
                                      <w:spacing w:line="240" w:lineRule="atLeast"/>
                                    </w:pPr>
                                    <w:r>
                                      <w:rPr>
                                        <w:rFonts w:ascii="Times New Roman" w:hAnsi="Times New Roman" w:cs="Times New Roman"/>
                                      </w:rPr>
                                      <w:t>g) Meslek elemanı yetiştiren bakanlıklara bağlı yüksekokullar, Yükseköğretim Kurulunun tespit edeceği esaslara göre Bakanlar Kurulu kararı ile kurulur.</w:t>
                                    </w:r>
                                  </w:p>
                                  <w:p w:rsidR="006E7325" w:rsidRDefault="006E7325" w:rsidP="00220A13">
                                    <w:pPr>
                                      <w:pStyle w:val="nore"/>
                                      <w:spacing w:line="240" w:lineRule="atLeast"/>
                                    </w:pPr>
                                    <w:r>
                                      <w:rPr>
                                        <w:rFonts w:ascii="Times New Roman" w:hAnsi="Times New Roman" w:cs="Times New Roman"/>
                                      </w:rPr>
                                      <w:t>h) Yükseköğretim kurumlarının geliştirilmesi, verimlerinin artırılması, genişletilmesi ve bütün yurda yaygınlaştırılması amacına yönelik olarak yenilerinin açılması, öğretim elemanlarının yurt içinde ve dışında yetiştirilmeleri ve görevlendirilmeleri, üretim - insangücü - eğitim unsurları arasında dengenin sağlanması, yükseköğretime ayrılan kaynakların ve ihtisas gücünün dağılımı, milli eğitim politikası ve kalkınma planları ilke ve hedefleri doğrultusunda ülke, çevre ve uygulama alanı ihtiyaçlarının karşılanması, örgün, yaygın, sürekli ve açık eğitim - öğretimi de kapsayacak şekilde planlanır ve gerçekleştirilir.</w:t>
                                    </w:r>
                                  </w:p>
                                  <w:p w:rsidR="006E7325" w:rsidRDefault="006E7325" w:rsidP="00220A13">
                                    <w:pPr>
                                      <w:pStyle w:val="nore"/>
                                      <w:spacing w:line="240" w:lineRule="atLeast"/>
                                    </w:pPr>
                                    <w:r>
                                      <w:rPr>
                                        <w:rFonts w:ascii="Times New Roman" w:hAnsi="Times New Roman" w:cs="Times New Roman"/>
                                      </w:rPr>
                                      <w:t xml:space="preserve">ı) </w:t>
                                    </w:r>
                                    <w:r>
                                      <w:rPr>
                                        <w:rFonts w:ascii="Times New Roman" w:hAnsi="Times New Roman" w:cs="Times New Roman"/>
                                        <w:b/>
                                        <w:bCs/>
                                      </w:rPr>
                                      <w:t>(Değişik : 29/5/1991 - 3747/1 md.)</w:t>
                                    </w:r>
                                    <w:r>
                                      <w:rPr>
                                        <w:rFonts w:ascii="Times New Roman" w:hAnsi="Times New Roman" w:cs="Times New Roman"/>
                                      </w:rPr>
                                      <w:t xml:space="preserve"> Yükseköğretim kurumlarında, Atatürk İlkeleri ve İnkılap Tarihi, Türk dili, yabancı dil zorunlu derslerdendir. Ayrıca, zorunlu olmamak koşuluyla beden eğitimi veya güzel sanat dallarındaki derslerden birisi okutulur. Bütün bu dersler en az iki yarı yıl olarak programlanır ve uygulanır. </w:t>
                                    </w:r>
                                  </w:p>
                                  <w:p w:rsidR="006E7325" w:rsidRDefault="006E7325" w:rsidP="00220A13">
                                    <w:pPr>
                                      <w:pStyle w:val="ksmblm9"/>
                                      <w:spacing w:before="0" w:line="240" w:lineRule="atLeast"/>
                                      <w:jc w:val="center"/>
                                    </w:pPr>
                                    <w:r>
                                      <w:rPr>
                                        <w:rFonts w:ascii="Times New Roman" w:hAnsi="Times New Roman" w:cs="Times New Roman"/>
                                      </w:rPr>
                                      <w:t>ÜÇÜNCÜ BÖLÜM</w:t>
                                    </w:r>
                                  </w:p>
                                  <w:p w:rsidR="006E7325" w:rsidRDefault="006E7325" w:rsidP="00220A13">
                                    <w:pPr>
                                      <w:pStyle w:val="ksmblm9"/>
                                      <w:spacing w:before="0" w:line="240" w:lineRule="atLeast"/>
                                      <w:jc w:val="center"/>
                                    </w:pPr>
                                    <w:r>
                                      <w:rPr>
                                        <w:rFonts w:ascii="Times New Roman" w:hAnsi="Times New Roman" w:cs="Times New Roman"/>
                                        <w:i/>
                                        <w:iCs/>
                                      </w:rPr>
                                      <w:t>Üst Kuruluşlar</w:t>
                                    </w:r>
                                  </w:p>
                                  <w:p w:rsidR="006E7325" w:rsidRDefault="006E7325" w:rsidP="00220A13">
                                    <w:pPr>
                                      <w:pStyle w:val="nore"/>
                                      <w:spacing w:line="240" w:lineRule="atLeast"/>
                                    </w:pPr>
                                    <w:r>
                                      <w:rPr>
                                        <w:rFonts w:ascii="Times New Roman" w:hAnsi="Times New Roman" w:cs="Times New Roman"/>
                                        <w:i/>
                                        <w:iCs/>
                                      </w:rPr>
                                      <w:t xml:space="preserve">Yükseköğretim Kurulu: </w:t>
                                    </w:r>
                                    <w:r>
                                      <w:rPr>
                                        <w:rFonts w:ascii="Times New Roman" w:hAnsi="Times New Roman" w:cs="Times New Roman"/>
                                        <w:i/>
                                        <w:iCs/>
                                        <w:vertAlign w:val="superscript"/>
                                      </w:rPr>
                                      <w:t>(1)</w:t>
                                    </w:r>
                                  </w:p>
                                  <w:p w:rsidR="006E7325" w:rsidRDefault="006E7325" w:rsidP="00220A13">
                                    <w:pPr>
                                      <w:pStyle w:val="nore"/>
                                      <w:spacing w:line="240" w:lineRule="atLeast"/>
                                    </w:pPr>
                                    <w:r>
                                      <w:rPr>
                                        <w:rFonts w:ascii="Times New Roman" w:hAnsi="Times New Roman" w:cs="Times New Roman"/>
                                        <w:b/>
                                        <w:bCs/>
                                      </w:rPr>
                                      <w:t>Madde 6 – (Değişik: 2/12/1987 - KHK - 301/1 md.)</w:t>
                                    </w:r>
                                  </w:p>
                                  <w:p w:rsidR="006E7325" w:rsidRDefault="006E7325" w:rsidP="00220A13">
                                    <w:pPr>
                                      <w:pStyle w:val="nore"/>
                                      <w:spacing w:line="240" w:lineRule="atLeast"/>
                                      <w:ind w:firstLine="570"/>
                                    </w:pPr>
                                    <w:r>
                                      <w:rPr>
                                        <w:rFonts w:ascii="Times New Roman" w:hAnsi="Times New Roman" w:cs="Times New Roman"/>
                                      </w:rPr>
                                      <w:t>a.</w:t>
                                    </w:r>
                                    <w:r>
                                      <w:rPr>
                                        <w:rFonts w:ascii="Times New Roman" w:hAnsi="Times New Roman" w:cs="Times New Roman"/>
                                        <w:sz w:val="14"/>
                                        <w:szCs w:val="14"/>
                                      </w:rPr>
                                      <w:t xml:space="preserve"> </w:t>
                                    </w:r>
                                    <w:r>
                                      <w:rPr>
                                        <w:rFonts w:ascii="Times New Roman" w:hAnsi="Times New Roman" w:cs="Times New Roman"/>
                                      </w:rPr>
                                      <w:t xml:space="preserve">Yükseköğretim Kurulu, tüm yüksek öğretimi düzenleyen ve yükseköğretim kurumlarının faaliyetlerine yön veren, bu kanunla kendisine verilen görev ve yetkiler çerçevesinde özerkliğe ve kamu tüzel kişiliğine sahip, bir kuruluştur. Yükseköğretim Kuruluna; Yükseköğretim Denetleme Kurulu (…) </w:t>
                                    </w:r>
                                    <w:r>
                                      <w:rPr>
                                        <w:rFonts w:ascii="Times New Roman" w:hAnsi="Times New Roman" w:cs="Times New Roman"/>
                                        <w:vertAlign w:val="superscript"/>
                                      </w:rPr>
                                      <w:t>(1)</w:t>
                                    </w:r>
                                    <w:r>
                                      <w:rPr>
                                        <w:rFonts w:ascii="Times New Roman" w:hAnsi="Times New Roman" w:cs="Times New Roman"/>
                                      </w:rPr>
                                      <w:t xml:space="preserve"> ile gerekli planlama, araştırma, geliştirme, değerlendirme, bütçe, yatırım ve koordinasyon faaliyetleri ile ilgili birimler bağlıdır.</w:t>
                                    </w:r>
                                  </w:p>
                                  <w:p w:rsidR="006E7325" w:rsidRDefault="006E7325" w:rsidP="00220A13">
                                    <w:pPr>
                                      <w:spacing w:line="240" w:lineRule="atLeast"/>
                                    </w:pPr>
                                    <w:r>
                                      <w:t>–––––––––––––</w:t>
                                    </w:r>
                                  </w:p>
                                  <w:p w:rsidR="006E7325" w:rsidRDefault="006E7325" w:rsidP="00220A13">
                                    <w:pPr>
                                      <w:spacing w:line="240" w:lineRule="atLeast"/>
                                      <w:ind w:left="284" w:hanging="284"/>
                                      <w:jc w:val="both"/>
                                    </w:pPr>
                                    <w:r>
                                      <w:rPr>
                                        <w:i/>
                                        <w:iCs/>
                                        <w:sz w:val="16"/>
                                        <w:szCs w:val="16"/>
                                      </w:rPr>
                                      <w:t>(1) 17/2/2011 tarihli ve 6114 sayılı Kanunun 11 inci maddesiyle, bu maddede yer alan “, Öğrenci Seçme ve Yerleştirme Merkezi” ibaresi madde metninden çıkarılmıştır.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4</w:t>
                                    </w:r>
                                  </w:p>
                                  <w:p w:rsidR="006E7325" w:rsidRDefault="006E7325" w:rsidP="00220A13">
                                    <w:pPr>
                                      <w:pStyle w:val="nor"/>
                                      <w:spacing w:line="240" w:lineRule="atLeast"/>
                                      <w:jc w:val="center"/>
                                    </w:pPr>
                                    <w:r>
                                      <w:br w:type="page"/>
                                    </w:r>
                                    <w:r>
                                      <w:rPr>
                                        <w:rFonts w:ascii="Times New Roman" w:hAnsi="Times New Roman" w:cs="Times New Roman"/>
                                        <w:sz w:val="22"/>
                                        <w:szCs w:val="22"/>
                                      </w:rPr>
                                      <w:t>5351</w:t>
                                    </w:r>
                                  </w:p>
                                  <w:p w:rsidR="006E7325" w:rsidRDefault="006E7325" w:rsidP="00220A13">
                                    <w:pPr>
                                      <w:pStyle w:val="nor"/>
                                      <w:spacing w:line="240" w:lineRule="atLeast"/>
                                    </w:pPr>
                                    <w:r>
                                      <w:rPr>
                                        <w:rFonts w:ascii="Times New Roman" w:hAnsi="Times New Roman" w:cs="Times New Roman"/>
                                      </w:rPr>
                                      <w:t>b.Yükseköğretim Kurulu;</w:t>
                                    </w:r>
                                  </w:p>
                                  <w:p w:rsidR="006E7325" w:rsidRDefault="006E7325" w:rsidP="00220A13">
                                    <w:pPr>
                                      <w:pStyle w:val="nor"/>
                                      <w:spacing w:line="240" w:lineRule="atLeast"/>
                                    </w:pPr>
                                    <w:r>
                                      <w:rPr>
                                        <w:rFonts w:ascii="Times New Roman" w:hAnsi="Times New Roman" w:cs="Times New Roman"/>
                                      </w:rPr>
                                      <w:t>(1) Cumhurbaşkanı tarafından, rektörlük ve öğretim üyeliğinde başarılı hizmet yapmış profesörlere öncelik vermek suretiyle seçilen yedi,</w:t>
                                    </w:r>
                                  </w:p>
                                  <w:p w:rsidR="006E7325" w:rsidRDefault="006E7325" w:rsidP="00220A13">
                                    <w:pPr>
                                      <w:pStyle w:val="nor"/>
                                      <w:spacing w:line="240" w:lineRule="atLeast"/>
                                    </w:pPr>
                                    <w:r>
                                      <w:rPr>
                                        <w:rFonts w:ascii="Times New Roman" w:hAnsi="Times New Roman" w:cs="Times New Roman"/>
                                      </w:rPr>
                                      <w:t>(2)</w:t>
                                    </w:r>
                                    <w:r>
                                      <w:rPr>
                                        <w:rFonts w:ascii="Times New Roman" w:hAnsi="Times New Roman" w:cs="Times New Roman"/>
                                        <w:b/>
                                        <w:bCs/>
                                      </w:rPr>
                                      <w:t xml:space="preserve"> (Değişik: 23/12/1988 - KHK - 351/13 md.)</w:t>
                                    </w:r>
                                    <w:r>
                                      <w:rPr>
                                        <w:rFonts w:ascii="Times New Roman" w:hAnsi="Times New Roman" w:cs="Times New Roman"/>
                                      </w:rPr>
                                      <w:t xml:space="preserve"> Bakanlar Kurulunca temayüz etmiş üst düzeydeki Devlet görevlileri veya emeklileri arasından, (hakim ve savcı sınıfından olanlar için Bakanlığın ve kendilerinin muvafakatı alınmak kaydıyla) seçilen yedi, </w:t>
                                    </w:r>
                                  </w:p>
                                  <w:p w:rsidR="006E7325" w:rsidRDefault="006E7325" w:rsidP="00220A13">
                                    <w:pPr>
                                      <w:pStyle w:val="nor"/>
                                      <w:spacing w:line="240" w:lineRule="atLeast"/>
                                    </w:pPr>
                                    <w:r>
                                      <w:rPr>
                                        <w:rFonts w:ascii="Times New Roman" w:hAnsi="Times New Roman" w:cs="Times New Roman"/>
                                      </w:rPr>
                                      <w:t xml:space="preserve">(3) </w:t>
                                    </w:r>
                                    <w:r>
                                      <w:rPr>
                                        <w:rFonts w:ascii="Times New Roman" w:hAnsi="Times New Roman" w:cs="Times New Roman"/>
                                        <w:b/>
                                        <w:bCs/>
                                      </w:rPr>
                                      <w:t>(Mülga: 14/7/2004 – 5218/2 md.)</w:t>
                                    </w:r>
                                  </w:p>
                                  <w:p w:rsidR="006E7325" w:rsidRDefault="006E7325" w:rsidP="00220A13">
                                    <w:pPr>
                                      <w:pStyle w:val="nor"/>
                                      <w:spacing w:line="240" w:lineRule="atLeast"/>
                                    </w:pPr>
                                    <w:r>
                                      <w:rPr>
                                        <w:rFonts w:ascii="Times New Roman" w:hAnsi="Times New Roman" w:cs="Times New Roman"/>
                                      </w:rPr>
                                      <w:t xml:space="preserve">(4) </w:t>
                                    </w:r>
                                    <w:r>
                                      <w:rPr>
                                        <w:rFonts w:ascii="Times New Roman" w:hAnsi="Times New Roman" w:cs="Times New Roman"/>
                                        <w:b/>
                                        <w:bCs/>
                                      </w:rPr>
                                      <w:t>(İptal:Ana. Mah.'nin 14/5/1997 tarih ve E. 1997/21, K. 1997/48 sayılı Kararı ile)</w:t>
                                    </w:r>
                                    <w:r>
                                      <w:rPr>
                                        <w:rFonts w:ascii="Times New Roman" w:hAnsi="Times New Roman" w:cs="Times New Roman"/>
                                      </w:rPr>
                                      <w:t xml:space="preserve"> </w:t>
                                    </w:r>
                                  </w:p>
                                  <w:p w:rsidR="006E7325" w:rsidRDefault="006E7325" w:rsidP="00220A13">
                                    <w:pPr>
                                      <w:pStyle w:val="nor"/>
                                      <w:spacing w:line="240" w:lineRule="atLeast"/>
                                    </w:pPr>
                                    <w:r>
                                      <w:rPr>
                                        <w:rFonts w:ascii="Times New Roman" w:hAnsi="Times New Roman" w:cs="Times New Roman"/>
                                      </w:rPr>
                                      <w:t xml:space="preserve">(5) Üniversitelerarası Kurulca, Kurul üyesi olmayan profesör öğretim üyelerinden seçilen yedi, kişiden oluşur. </w:t>
                                    </w:r>
                                  </w:p>
                                  <w:p w:rsidR="006E7325" w:rsidRDefault="006E7325" w:rsidP="00220A13">
                                    <w:pPr>
                                      <w:pStyle w:val="nor"/>
                                      <w:spacing w:line="240" w:lineRule="atLeast"/>
                                    </w:pPr>
                                    <w:r>
                                      <w:rPr>
                                        <w:rFonts w:ascii="Times New Roman" w:hAnsi="Times New Roman" w:cs="Times New Roman"/>
                                      </w:rPr>
                                      <w:t>(2), (3), (...) (1) ve (5) inci bentlere göre seçilenlerin üyelikleri Cumhurbaşkanının onayı ile kesinleşir. Bu bentlerde belirtilenlerin seçimleri biray içinde, Cumhurbaşkanı tarafından onaylanmayanların yerine yeni adayların seçimleri ise iki hafta içinde yapılmadığı takdirde, Cumhurbaşkanınca doğrudan atama yapılır.</w:t>
                                    </w:r>
                                  </w:p>
                                  <w:p w:rsidR="006E7325" w:rsidRDefault="006E7325" w:rsidP="00220A13">
                                    <w:pPr>
                                      <w:pStyle w:val="nor"/>
                                      <w:spacing w:line="240" w:lineRule="atLeast"/>
                                    </w:pPr>
                                    <w:r>
                                      <w:rPr>
                                        <w:rFonts w:ascii="Times New Roman" w:hAnsi="Times New Roman" w:cs="Times New Roman"/>
                                      </w:rPr>
                                      <w:t>Kamu kurum ve kuruluşlarında görevli olanlardan üyeliğe seçilenlerin kurumlarıyla ilişkileri devam eder.</w:t>
                                    </w:r>
                                  </w:p>
                                  <w:p w:rsidR="006E7325" w:rsidRDefault="006E7325" w:rsidP="00220A13">
                                    <w:pPr>
                                      <w:pStyle w:val="nor"/>
                                      <w:spacing w:line="240" w:lineRule="atLeast"/>
                                    </w:pPr>
                                    <w:r>
                                      <w:rPr>
                                        <w:rFonts w:ascii="Times New Roman" w:hAnsi="Times New Roman" w:cs="Times New Roman"/>
                                      </w:rPr>
                                      <w:t>Kurul üyeliğinin süresi dört yıldır. Dört yıllık görev süresi biten üyeler ile herhangi bir sebeple Kuruldan ayrılanların yerine yeniden dört yıl süreyle seçim ve atama yapılır. Süreleri sona eren üyelerin Kurula yeniden seçilmeleri mümkündür.</w:t>
                                    </w:r>
                                  </w:p>
                                  <w:p w:rsidR="006E7325" w:rsidRDefault="006E7325" w:rsidP="00220A13">
                                    <w:pPr>
                                      <w:pStyle w:val="nor"/>
                                      <w:spacing w:line="240" w:lineRule="atLeast"/>
                                    </w:pPr>
                                    <w:r>
                                      <w:rPr>
                                        <w:rFonts w:ascii="Times New Roman" w:hAnsi="Times New Roman" w:cs="Times New Roman"/>
                                      </w:rPr>
                                      <w:t>c. Yükseköğretim Kurulu Organları;Genel Kurul, Başkan ve Yürütme Kurulu'ndan ibarettir.</w:t>
                                    </w:r>
                                  </w:p>
                                  <w:p w:rsidR="006E7325" w:rsidRDefault="006E7325" w:rsidP="00220A13">
                                    <w:pPr>
                                      <w:pStyle w:val="nor"/>
                                      <w:spacing w:line="240" w:lineRule="atLeast"/>
                                    </w:pPr>
                                    <w:r>
                                      <w:rPr>
                                        <w:rFonts w:ascii="Times New Roman" w:hAnsi="Times New Roman" w:cs="Times New Roman"/>
                                      </w:rPr>
                                      <w:t>Yükseköğretim Genel Kurulu, yukarıdaki (b) fıkrasında yazılı kişilerden oluşur. Genel Kurul her yarı yılda en az üç defa toplanır. Başkanın çağrısı veya üyelerin en az üçte birinin yazılı isteği üzerine olağanüstü toplantılar yapılabilir.</w:t>
                                    </w:r>
                                  </w:p>
                                  <w:p w:rsidR="006E7325" w:rsidRDefault="006E7325" w:rsidP="00220A13">
                                    <w:pPr>
                                      <w:pStyle w:val="nor"/>
                                      <w:spacing w:line="240" w:lineRule="atLeast"/>
                                    </w:pPr>
                                    <w:r>
                                      <w:rPr>
                                        <w:rFonts w:ascii="Times New Roman" w:hAnsi="Times New Roman" w:cs="Times New Roman"/>
                                      </w:rPr>
                                      <w:t>Cumhurbaşkanı, Kurul üyeleri arasından dört yıl süreyle bir Başkan seçer. Kanun ve yönetmelik hükümleriyle Yükseköğretim Genel Kurulu ve Yürütme Kurulu kararlarının uygulanmasından sorumlu olan Başkan, Kurulu temsil eder, seçimi Kurula verilen akademik personelin ve diğer kişilerin atamalarını yapar.</w:t>
                                    </w:r>
                                  </w:p>
                                  <w:p w:rsidR="006E7325" w:rsidRDefault="006E7325" w:rsidP="00220A13">
                                    <w:pPr>
                                      <w:pStyle w:val="nor"/>
                                      <w:spacing w:line="240" w:lineRule="atLeast"/>
                                    </w:pPr>
                                    <w:r>
                                      <w:rPr>
                                        <w:rFonts w:ascii="Times New Roman" w:hAnsi="Times New Roman" w:cs="Times New Roman"/>
                                      </w:rPr>
                                      <w:t>Milli Eğitim Gençlik ve Spor Bakanı, gerekli gördüğü hallerde, Kurula katılır ve başkanlık eder.</w:t>
                                    </w:r>
                                  </w:p>
                                  <w:p w:rsidR="006E7325" w:rsidRDefault="006E7325" w:rsidP="00220A13">
                                    <w:pPr>
                                      <w:pStyle w:val="nor"/>
                                      <w:spacing w:line="240" w:lineRule="atLeast"/>
                                    </w:pPr>
                                    <w:r>
                                      <w:rPr>
                                        <w:rFonts w:ascii="Times New Roman" w:hAnsi="Times New Roman" w:cs="Times New Roman"/>
                                      </w:rPr>
                                      <w:t xml:space="preserve">Yürütme Kurulu, Başkan dahil dokuz kişiden oluşur.Yürütme Kuruluna katılacak olan ve Genel Kurul üyeleri arasından seçilecek iki başkan vekilinden biri Kurul Başkanınca; diğeri ise Genel Kurul tarafından seçilir. Genel Kurulca Yürütme Kuruluna katılacak diğer altı üyenin ikisi 6 ıncı maddenin (b) fıkrasının (1) inci bendinde;ikisi aynı fıkranın (2), (3) (...)(2) üncü bendlerinde; ikisi ise aynı fıkranın (5) inci bendinde belirtilen üyeler arasından seçilir. </w:t>
                                    </w:r>
                                    <w:r>
                                      <w:rPr>
                                        <w:rFonts w:ascii="Times New Roman" w:hAnsi="Times New Roman" w:cs="Times New Roman"/>
                                        <w:b/>
                                        <w:bCs/>
                                      </w:rPr>
                                      <w:t>(Ek: 23/12/1988 - KHK - 351/13 md.)</w:t>
                                    </w:r>
                                    <w:r>
                                      <w:rPr>
                                        <w:rFonts w:ascii="Times New Roman" w:hAnsi="Times New Roman" w:cs="Times New Roman"/>
                                      </w:rPr>
                                      <w:t xml:space="preserve"> Hakim ve savcı sınıfından olan üye,Yürütme Kurulu üyeliğine seçilemez. </w:t>
                                    </w:r>
                                  </w:p>
                                  <w:p w:rsidR="006E7325" w:rsidRDefault="006E7325" w:rsidP="00220A13">
                                    <w:pPr>
                                      <w:pStyle w:val="nor"/>
                                      <w:spacing w:line="240" w:lineRule="atLeast"/>
                                    </w:pPr>
                                    <w:r>
                                      <w:rPr>
                                        <w:rFonts w:ascii="Times New Roman" w:hAnsi="Times New Roman" w:cs="Times New Roman"/>
                                      </w:rPr>
                                      <w:t xml:space="preserve">Başkan,Yükseköğretim Genel Kurulu ile Yürütme Kurulu'na başkanlık eder. Başkanın yokluğunda,Başkanın görevlendirdiği başkan vekillerinden biri Başkana vekalet eder. </w:t>
                                    </w:r>
                                  </w:p>
                                  <w:p w:rsidR="006E7325" w:rsidRDefault="006E7325" w:rsidP="00220A13">
                                    <w:pPr>
                                      <w:pStyle w:val="nor"/>
                                      <w:spacing w:line="240" w:lineRule="atLeast"/>
                                    </w:pPr>
                                    <w:r>
                                      <w:rPr>
                                        <w:rFonts w:ascii="Times New Roman" w:hAnsi="Times New Roman" w:cs="Times New Roman"/>
                                      </w:rPr>
                                      <w:t xml:space="preserve">Genel Kurul, Yükseköğretim Kanunu ile kendisine verilen görevlerden,Yükseköğretimin planlanması, düzenlenmesi, yönetilmesi ve denetlenmesi, yönetmeliklerin hazırlanması, yükseköğretim üst kuruluşlarıyla,üniversitelerce hazırlanan bütçelerin tetkik ve onaylanması ile rektörlüklere aday gösterme dışında kalan yetki ve görevlerinden uygun gördüğü bölümleri Yürütme Kuruluna devredebilir. </w:t>
                                    </w:r>
                                  </w:p>
                                  <w:p w:rsidR="006E7325" w:rsidRDefault="006E7325" w:rsidP="00220A13">
                                    <w:pPr>
                                      <w:pStyle w:val="nor"/>
                                      <w:spacing w:line="240" w:lineRule="atLeast"/>
                                    </w:pPr>
                                    <w:r>
                                      <w:rPr>
                                        <w:rFonts w:ascii="Times New Roman" w:hAnsi="Times New Roman" w:cs="Times New Roman"/>
                                        <w:sz w:val="16"/>
                                        <w:szCs w:val="16"/>
                                      </w:rPr>
                                      <w:t>——————————</w:t>
                                    </w:r>
                                  </w:p>
                                  <w:p w:rsidR="006E7325" w:rsidRDefault="006E7325" w:rsidP="00220A13">
                                    <w:pPr>
                                      <w:pStyle w:val="dipnot"/>
                                      <w:spacing w:before="0" w:beforeAutospacing="0" w:after="0" w:afterAutospacing="0" w:line="240" w:lineRule="atLeast"/>
                                      <w:ind w:left="284" w:hanging="284"/>
                                      <w:jc w:val="both"/>
                                    </w:pPr>
                                    <w:r>
                                      <w:rPr>
                                        <w:rFonts w:ascii="Times New Roman" w:hAnsi="Times New Roman" w:cs="Times New Roman"/>
                                        <w:i/>
                                        <w:iCs/>
                                        <w:sz w:val="16"/>
                                        <w:szCs w:val="16"/>
                                      </w:rPr>
                                      <w:t>(1) Bu fıkrada yeralan "(4)" rakamı, Anayasa Mahkemesinin 14/5/1997 tarih ve E. 1997/21, K. 1997/48 sayılı Kararıyla iptal edilmiş olup, metinden çıkarılmıştır. (Bkz: 2/8/1997-23068)</w:t>
                                    </w:r>
                                  </w:p>
                                  <w:p w:rsidR="006E7325" w:rsidRDefault="006E7325" w:rsidP="00220A13">
                                    <w:pPr>
                                      <w:pStyle w:val="dipnot"/>
                                      <w:spacing w:before="0" w:beforeAutospacing="0" w:after="0" w:afterAutospacing="0" w:line="240" w:lineRule="atLeast"/>
                                      <w:ind w:left="284" w:hanging="284"/>
                                      <w:jc w:val="both"/>
                                    </w:pPr>
                                    <w:r>
                                      <w:rPr>
                                        <w:rFonts w:ascii="Times New Roman" w:hAnsi="Times New Roman" w:cs="Times New Roman"/>
                                        <w:i/>
                                        <w:iCs/>
                                        <w:sz w:val="16"/>
                                        <w:szCs w:val="16"/>
                                      </w:rPr>
                                      <w:t>(2) Bu fıkrada yeralan "ve (4)" bağlacıyla rakamı, Anayasa Mahkemesinin 14/5/1997 tarih ve E.1997/21, K.1997/48 sayılı kararıyla iptal edilmiş olup, metinden çıkarılmıştır. (Bkz: 2/8/1997-23068)</w:t>
                                    </w:r>
                                  </w:p>
                                  <w:p w:rsidR="006E7325" w:rsidRDefault="006E7325" w:rsidP="00220A13">
                                    <w:pPr>
                                      <w:jc w:val="right"/>
                                      <w:rPr>
                                        <w:rFonts w:ascii="Arial Unicode MS" w:hAnsi="Arial Unicode MS" w:cs="Arial Unicode MS"/>
                                        <w:b/>
                                        <w:bCs/>
                                        <w:color w:val="808080"/>
                                        <w:sz w:val="16"/>
                                        <w:szCs w:val="16"/>
                                      </w:rPr>
                                    </w:pPr>
                                    <w:r>
                                      <w:rPr>
                                        <w:rFonts w:ascii="Arial Unicode MS" w:hAnsi="Arial Unicode MS" w:cs="Arial Unicode MS"/>
                                        <w:b/>
                                        <w:bCs/>
                                        <w:color w:val="808080"/>
                                        <w:sz w:val="16"/>
                                        <w:szCs w:val="16"/>
                                      </w:rPr>
                                      <w:t>Sayfa 5</w:t>
                                    </w:r>
                                  </w:p>
                                  <w:p w:rsidR="006E7325" w:rsidRDefault="006E7325" w:rsidP="00220A13">
                                    <w:pPr>
                                      <w:pStyle w:val="dipnot"/>
                                      <w:spacing w:line="240" w:lineRule="atLeast"/>
                                      <w:jc w:val="center"/>
                                    </w:pPr>
                                    <w:r>
                                      <w:rPr>
                                        <w:sz w:val="16"/>
                                        <w:szCs w:val="16"/>
                                      </w:rPr>
                                      <w:br w:type="page"/>
                                    </w:r>
                                    <w:r>
                                      <w:rPr>
                                        <w:rFonts w:ascii="Times New Roman" w:hAnsi="Times New Roman" w:cs="Times New Roman"/>
                                        <w:sz w:val="22"/>
                                        <w:szCs w:val="22"/>
                                      </w:rPr>
                                      <w:t>5352</w:t>
                                    </w:r>
                                  </w:p>
                                  <w:p w:rsidR="006E7325" w:rsidRDefault="006E7325" w:rsidP="00220A13">
                                    <w:pPr>
                                      <w:pStyle w:val="nor"/>
                                      <w:spacing w:line="240" w:lineRule="atLeast"/>
                                    </w:pPr>
                                    <w:r>
                                      <w:rPr>
                                        <w:rFonts w:ascii="Times New Roman" w:hAnsi="Times New Roman" w:cs="Times New Roman"/>
                                      </w:rPr>
                                      <w:t xml:space="preserve">Yükseköğretim Genel Kurulu'nun toplantı nisabı ondört, Yürütme Kurulu'nun toplantı nisabı ise altıdır.Genel Kurul ile Yürütme Kurulu'nda kararlar toplantıya katılanların oy çokluğu ile alınır. Oylamalarda eşitlik olması halinde, Başkanın oyu iki sayılır. </w:t>
                                    </w:r>
                                  </w:p>
                                  <w:p w:rsidR="006E7325" w:rsidRDefault="006E7325" w:rsidP="00220A13">
                                    <w:pPr>
                                      <w:pStyle w:val="nor"/>
                                      <w:spacing w:line="240" w:lineRule="atLeast"/>
                                    </w:pPr>
                                    <w:r>
                                      <w:rPr>
                                        <w:rFonts w:ascii="Times New Roman" w:hAnsi="Times New Roman" w:cs="Times New Roman"/>
                                      </w:rPr>
                                      <w:t>d. Yürütme Kurulu'nun Başkan ve Üyelerinin ücretleri 657 sayılı Devlet Memurları Kanununa göre en yüksek Devlet memuruna ödenen aylık (ek gösterge, yan ödeme ve her çeşit tazminatlar dahil) iki katını geçmemek üzere Bakanlar Kurulu'nca tesbit edilir. Yürütme Kurulunda görev alanlara ayrıca kamu kurumlarınca ücret ödenmez. Emekli olanların ise emekli aylıklarının ödenmesine devam olunur. Yürütme Kurulu'nda görev alan kamu personelinin her türlü özlük hakları saklı kalır ve aylıksız izinli sayılırlar.</w:t>
                                    </w:r>
                                  </w:p>
                                  <w:p w:rsidR="006E7325" w:rsidRDefault="006E7325" w:rsidP="00220A13">
                                    <w:pPr>
                                      <w:pStyle w:val="nor"/>
                                      <w:spacing w:line="240" w:lineRule="atLeast"/>
                                    </w:pPr>
                                    <w:r>
                                      <w:rPr>
                                        <w:rFonts w:ascii="Times New Roman" w:hAnsi="Times New Roman" w:cs="Times New Roman"/>
                                      </w:rPr>
                                      <w:t>Yükseköğretim Genel Kurulunun Yürütme Kurulu dışında kalan üyelerine ödenecek toplantıya katılma ücreti (huzur hakkı), her toplantı için devlet memur aylıkları kat sayısının (4000) rakamı ile çarpımı sonucunda bulunacak meblağdır. Ancak, bir yılda onikiden fazla toplantıya katılma ücreti (huzur hakkı) ödenemez.</w:t>
                                    </w:r>
                                  </w:p>
                                  <w:p w:rsidR="006E7325" w:rsidRDefault="006E7325" w:rsidP="00220A13">
                                    <w:pPr>
                                      <w:pStyle w:val="nor"/>
                                      <w:spacing w:line="240" w:lineRule="atLeast"/>
                                    </w:pPr>
                                    <w:r>
                                      <w:rPr>
                                        <w:rFonts w:ascii="Times New Roman" w:hAnsi="Times New Roman" w:cs="Times New Roman"/>
                                      </w:rPr>
                                      <w:t>e. Yürütme Kurulu üyeleri sürekli görev yaparlar. Kurul Başkanı ve Yürütme Kurulu üyeleri; kamu yararına çalışan dernek ve kurumlar ile vakıflar ve bunların kurmuş olduğu kurum ve kuruluşlarda herhangi bir ücret almadan görev yapma ve Bakanlar Kurulunca verilecek geçici görevler dışında herhangi bir kamu kuruluşunda ve özel kuruluşlarda çalışamazlar.</w:t>
                                    </w:r>
                                  </w:p>
                                  <w:p w:rsidR="006E7325" w:rsidRDefault="006E7325" w:rsidP="00220A13">
                                    <w:pPr>
                                      <w:pStyle w:val="nor"/>
                                      <w:spacing w:line="240" w:lineRule="atLeast"/>
                                    </w:pPr>
                                    <w:r>
                                      <w:rPr>
                                        <w:rFonts w:ascii="Times New Roman" w:hAnsi="Times New Roman" w:cs="Times New Roman"/>
                                      </w:rPr>
                                      <w:t xml:space="preserve">Bakanlar Kurulunca görevlendirme dışında herhangi bir nedenle bir yıl içinde yıllık izin, hastalık ve mazeret izinleri hariç bir ay hizmete devam etmeyen Yürütme Kurulu üyeleri görevlerinden ayrılmış sayılırlar. </w:t>
                                    </w:r>
                                  </w:p>
                                  <w:p w:rsidR="006E7325" w:rsidRDefault="006E7325" w:rsidP="00220A13">
                                    <w:pPr>
                                      <w:pStyle w:val="nor"/>
                                      <w:spacing w:line="240" w:lineRule="atLeast"/>
                                    </w:pPr>
                                    <w:r>
                                      <w:rPr>
                                        <w:rFonts w:ascii="Times New Roman" w:hAnsi="Times New Roman" w:cs="Times New Roman"/>
                                      </w:rPr>
                                      <w:t>f. Yükseköğretim Kurulunun,asli görevleri ile ilişkileri kesilmeyen üyeleri hariç, diğer üyeleri,seçim ve göreve devamlarında, kanunlarda öngörülen yaş haddine tabi değildirler.</w:t>
                                    </w:r>
                                  </w:p>
                                  <w:p w:rsidR="006E7325" w:rsidRDefault="006E7325" w:rsidP="00220A13">
                                    <w:pPr>
                                      <w:pStyle w:val="nor"/>
                                      <w:spacing w:line="240" w:lineRule="atLeast"/>
                                    </w:pPr>
                                    <w:r>
                                      <w:rPr>
                                        <w:rFonts w:ascii="Times New Roman" w:hAnsi="Times New Roman" w:cs="Times New Roman"/>
                                        <w:i/>
                                        <w:iCs/>
                                      </w:rPr>
                                      <w:t>Yükseköğretim Kurulunun görevleri:</w:t>
                                    </w:r>
                                  </w:p>
                                  <w:p w:rsidR="006E7325" w:rsidRDefault="006E7325" w:rsidP="00220A13">
                                    <w:pPr>
                                      <w:pStyle w:val="nor"/>
                                      <w:spacing w:line="240" w:lineRule="atLeast"/>
                                    </w:pPr>
                                    <w:r>
                                      <w:rPr>
                                        <w:rFonts w:ascii="Times New Roman" w:hAnsi="Times New Roman" w:cs="Times New Roman"/>
                                        <w:b/>
                                        <w:bCs/>
                                      </w:rPr>
                                      <w:t xml:space="preserve">Madde 7 – (Değişik: 17/8/1983 - 2880/3 md.) </w:t>
                                    </w:r>
                                  </w:p>
                                  <w:p w:rsidR="006E7325" w:rsidRDefault="006E7325" w:rsidP="00220A13">
                                    <w:pPr>
                                      <w:pStyle w:val="nor"/>
                                      <w:spacing w:line="240" w:lineRule="atLeast"/>
                                    </w:pPr>
                                    <w:r>
                                      <w:rPr>
                                        <w:rFonts w:ascii="Times New Roman" w:hAnsi="Times New Roman" w:cs="Times New Roman"/>
                                      </w:rPr>
                                      <w:t>Yükseköğretim Kurulunun görevleri;</w:t>
                                    </w:r>
                                  </w:p>
                                  <w:p w:rsidR="006E7325" w:rsidRDefault="006E7325" w:rsidP="00220A13">
                                    <w:pPr>
                                      <w:pStyle w:val="nor"/>
                                      <w:spacing w:line="240" w:lineRule="atLeast"/>
                                    </w:pPr>
                                    <w:r>
                                      <w:rPr>
                                        <w:rFonts w:ascii="Times New Roman" w:hAnsi="Times New Roman" w:cs="Times New Roman"/>
                                      </w:rPr>
                                      <w:t>a) Yükseköğretim kurumlarının bu Kanunda belirlenen amaç, hedef ve ilkeler doğrultusunda kurulması, geliştirilmesi, eğitim - öğretim faaliyetlerinin gerçekleştirilmesi ve yükseköğretim alanlarının ihtiyaç duyduğu öğretim elemanlarının yurt içinde ve yurt dışında yetiştirilmesi için kısa ve uzun vadeli planlar hazırlamak, üniversitelere tahsis edilen kaynakların, bu plan ve programlar çerçevesinde etkili bir biçimde kullanılmasını gözetim ve denetim altında bulundurmak,</w:t>
                                    </w:r>
                                  </w:p>
                                  <w:p w:rsidR="006E7325" w:rsidRDefault="006E7325" w:rsidP="00220A13">
                                    <w:pPr>
                                      <w:pStyle w:val="nor"/>
                                      <w:spacing w:line="240" w:lineRule="atLeast"/>
                                    </w:pPr>
                                    <w:r>
                                      <w:rPr>
                                        <w:rFonts w:ascii="Times New Roman" w:hAnsi="Times New Roman" w:cs="Times New Roman"/>
                                      </w:rPr>
                                      <w:t>b) Yükseköğretim kurumları arasında bu Kanunda belirlenen amaç, ilke ve hedefler doğrultusunda birleştirici, bütünleştirici, sürekli, ahenkli ve geliştirici işbirliği ve koordinasyonu sağlamak,</w:t>
                                    </w:r>
                                  </w:p>
                                  <w:p w:rsidR="006E7325" w:rsidRDefault="006E7325" w:rsidP="00220A13">
                                    <w:pPr>
                                      <w:pStyle w:val="nor"/>
                                      <w:spacing w:line="240" w:lineRule="atLeast"/>
                                    </w:pPr>
                                    <w:r>
                                      <w:rPr>
                                        <w:rFonts w:ascii="Times New Roman" w:hAnsi="Times New Roman" w:cs="Times New Roman"/>
                                      </w:rPr>
                                      <w:t xml:space="preserve">c) Üniversite çalışmalarının en verimli düzeyde sürdürülmesi için büyümenin sınırlarını tespit etmek ve yaz öğretimi, gece öğretimi, ikili öğretim gibi tedbirler almak, </w:t>
                                    </w:r>
                                  </w:p>
                                  <w:p w:rsidR="006E7325" w:rsidRDefault="006E7325" w:rsidP="00220A13">
                                    <w:pPr>
                                      <w:pStyle w:val="maddebasl"/>
                                      <w:spacing w:before="0" w:line="240" w:lineRule="atLeast"/>
                                      <w:jc w:val="both"/>
                                    </w:pPr>
                                    <w:r>
                                      <w:rPr>
                                        <w:rFonts w:ascii="Times New Roman" w:hAnsi="Times New Roman" w:cs="Times New Roman"/>
                                        <w:i w:val="0"/>
                                        <w:iCs w:val="0"/>
                                      </w:rPr>
                                      <w:t>d) Devlet kalkınma planlarının ilke ve hedefleri doğrultusunda ve yükseköğretim planlaması çerçevesi içinde;</w:t>
                                    </w:r>
                                  </w:p>
                                  <w:p w:rsidR="006E7325" w:rsidRDefault="006E7325" w:rsidP="00220A13">
                                    <w:pPr>
                                      <w:pStyle w:val="nor"/>
                                      <w:spacing w:line="240" w:lineRule="atLeast"/>
                                    </w:pPr>
                                    <w:r>
                                      <w:rPr>
                                        <w:rFonts w:ascii="Times New Roman" w:hAnsi="Times New Roman" w:cs="Times New Roman"/>
                                      </w:rPr>
                                      <w:t xml:space="preserve">(1) Yeni üniversite kurulmasına ve gerektiğinde birleştirilmesine ilişkin önerilerini veya görüşlerini Milli Eğitim Bakanlığına sunmak, </w:t>
                                    </w:r>
                                  </w:p>
                                  <w:p w:rsidR="006E7325" w:rsidRDefault="006E7325" w:rsidP="00220A13">
                                    <w:pPr>
                                      <w:pStyle w:val="nor"/>
                                      <w:spacing w:line="240" w:lineRule="atLeast"/>
                                    </w:pPr>
                                    <w:r>
                                      <w:rPr>
                                        <w:rFonts w:ascii="Times New Roman" w:hAnsi="Times New Roman" w:cs="Times New Roman"/>
                                      </w:rPr>
                                      <w:t xml:space="preserve">(2) Bir üniversite içinde fakülte, enstitü ve yüksekokul açılmasına, birleştirilmesi veya kapatılması ile ilgili olarak doğrudan veya üniversitelerden gelecek önerilere dayalı kararlar almak ve gereği için Milli Eğitim Bakanlığına sunmak, </w:t>
                                    </w:r>
                                  </w:p>
                                  <w:p w:rsidR="006E7325" w:rsidRDefault="006E7325" w:rsidP="00220A13">
                                    <w:pPr>
                                      <w:pStyle w:val="nor"/>
                                      <w:spacing w:line="240" w:lineRule="atLeast"/>
                                    </w:pPr>
                                    <w:r>
                                      <w:rPr>
                                        <w:rFonts w:ascii="Times New Roman" w:hAnsi="Times New Roman" w:cs="Times New Roman"/>
                                      </w:rPr>
                                      <w:t xml:space="preserve">Yükseköğretim kurumları içinde bölüm, anabilim ve anasanat dalları ile uygulama ve araştırma merkezi açılması, birleştirilmesi veya kapatılması; konservatuvar, meslek yüksekokulu veya destek, hazırlık okul veya birimleri kurulması ile ilgili olarak doğrudan veya üniversitelerden gelecek öneriler üzerine karar vermek, </w:t>
                                    </w:r>
                                  </w:p>
                                  <w:p w:rsidR="006E7325" w:rsidRDefault="006E7325" w:rsidP="00220A13">
                                    <w:pPr>
                                      <w:pStyle w:val="nor"/>
                                      <w:spacing w:line="240" w:lineRule="atLeast"/>
                                    </w:pPr>
                                    <w:r>
                                      <w:rPr>
                                        <w:rFonts w:ascii="Times New Roman" w:hAnsi="Times New Roman" w:cs="Times New Roman"/>
                                      </w:rPr>
                                      <w:t>Eğitim - öğretimin aksaması sonucunu doğuracak olaylar dolayısıyla öğrenime ara verilmesine veya tekrar başlatılmasına ilişkin olarak üniversitelerden gelecek önerilere göre veya doğrudan karar verip uygulatmak,</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6</w:t>
                                    </w:r>
                                  </w:p>
                                  <w:p w:rsidR="006E7325" w:rsidRDefault="006E7325" w:rsidP="00220A13">
                                    <w:pPr>
                                      <w:pStyle w:val="nor"/>
                                      <w:spacing w:line="240" w:lineRule="atLeast"/>
                                      <w:jc w:val="center"/>
                                    </w:pPr>
                                    <w:r>
                                      <w:br w:type="page"/>
                                    </w:r>
                                    <w:r>
                                      <w:rPr>
                                        <w:rFonts w:ascii="Times New Roman" w:hAnsi="Times New Roman" w:cs="Times New Roman"/>
                                        <w:sz w:val="22"/>
                                        <w:szCs w:val="22"/>
                                      </w:rPr>
                                      <w:t>5352-1</w:t>
                                    </w:r>
                                  </w:p>
                                  <w:p w:rsidR="006E7325" w:rsidRDefault="006E7325" w:rsidP="00220A13">
                                    <w:pPr>
                                      <w:pStyle w:val="nor"/>
                                      <w:spacing w:line="240" w:lineRule="atLeast"/>
                                    </w:pPr>
                                    <w:r>
                                      <w:rPr>
                                        <w:rFonts w:ascii="Times New Roman" w:hAnsi="Times New Roman" w:cs="Times New Roman"/>
                                      </w:rPr>
                                      <w:t>(3) Bakanlıklar tarafından kurulacak yükseköğretim kurumlarının kuruluş, amaç ve esaslarını inceleyerek görüşlerini ilgili makama sunmak,</w:t>
                                    </w:r>
                                  </w:p>
                                  <w:p w:rsidR="006E7325" w:rsidRDefault="006E7325" w:rsidP="00220A13">
                                    <w:pPr>
                                      <w:pStyle w:val="nor"/>
                                      <w:spacing w:line="240" w:lineRule="atLeast"/>
                                    </w:pPr>
                                    <w:r>
                                      <w:rPr>
                                        <w:rFonts w:ascii="Times New Roman" w:hAnsi="Times New Roman" w:cs="Times New Roman"/>
                                      </w:rPr>
                                      <w:t>e) Yükseköğretim kurumlarında eğitim - öğretim programlarının asgari ders saatlerini ve sürelerini,öğrencilerin yatay ve dikey geçişleriyle ve yüksekokul mezunlarının bir üst düzeyde öğrenim yapmalarına ilişkin esasları Üniversitelerarası Kurulun da görüşlerini alarak tespit etmek,</w:t>
                                    </w:r>
                                  </w:p>
                                  <w:p w:rsidR="006E7325" w:rsidRDefault="006E7325" w:rsidP="00220A13">
                                    <w:pPr>
                                      <w:pStyle w:val="nor"/>
                                      <w:spacing w:line="240" w:lineRule="atLeast"/>
                                    </w:pPr>
                                    <w:r>
                                      <w:rPr>
                                        <w:rFonts w:ascii="Times New Roman" w:hAnsi="Times New Roman" w:cs="Times New Roman"/>
                                      </w:rPr>
                                      <w:t>f) Üniversitelerin ihtiyaçlarını, eğitim - öğretim programlarını,bilim dallarının niteliklerini, araştırma faaliyetlerini, uygulama alanlarını, bina, araç, gereç ve benzeri imkanlar ve öğrenci sayılarını ve diğer ilgili hususları dikkate alarak; üniversitelerin profesör, doçent ve yardımcı doçent kadrolarını dengeli bir oranda tespit etmek,</w:t>
                                    </w:r>
                                  </w:p>
                                  <w:p w:rsidR="006E7325" w:rsidRDefault="006E7325" w:rsidP="00220A13">
                                    <w:pPr>
                                      <w:pStyle w:val="nor"/>
                                      <w:spacing w:line="240" w:lineRule="atLeast"/>
                                    </w:pPr>
                                    <w:r>
                                      <w:rPr>
                                        <w:rFonts w:ascii="Times New Roman" w:hAnsi="Times New Roman" w:cs="Times New Roman"/>
                                        <w:b/>
                                        <w:bCs/>
                                      </w:rPr>
                                      <w:t>Dikkat:</w:t>
                                    </w:r>
                                    <w:r>
                                      <w:rPr>
                                        <w:rFonts w:ascii="Times New Roman" w:hAnsi="Times New Roman" w:cs="Times New Roman"/>
                                      </w:rPr>
                                      <w:t xml:space="preserve"> (Devamı 5353‘üncü sayfadadır.)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7</w:t>
                                    </w:r>
                                  </w:p>
                                  <w:p w:rsidR="006E7325" w:rsidRDefault="006E7325" w:rsidP="00220A13">
                                    <w:pPr>
                                      <w:pStyle w:val="nor"/>
                                      <w:spacing w:line="240" w:lineRule="atLeast"/>
                                      <w:jc w:val="center"/>
                                    </w:pPr>
                                    <w:r>
                                      <w:br w:type="page"/>
                                    </w:r>
                                    <w:r>
                                      <w:rPr>
                                        <w:rFonts w:ascii="Times New Roman" w:hAnsi="Times New Roman" w:cs="Times New Roman"/>
                                        <w:sz w:val="22"/>
                                        <w:szCs w:val="22"/>
                                      </w:rPr>
                                      <w:t>5352-2</w:t>
                                    </w:r>
                                  </w:p>
                                  <w:p w:rsidR="006E7325" w:rsidRDefault="006E7325" w:rsidP="00220A13">
                                    <w:pPr>
                                      <w:jc w:val="right"/>
                                      <w:rPr>
                                        <w:b/>
                                        <w:bCs/>
                                        <w:color w:val="808080"/>
                                      </w:rPr>
                                    </w:pPr>
                                    <w:r>
                                      <w:rPr>
                                        <w:b/>
                                        <w:bCs/>
                                        <w:color w:val="808080"/>
                                      </w:rPr>
                                      <w:t>Sayfa 8</w:t>
                                    </w:r>
                                  </w:p>
                                  <w:p w:rsidR="006E7325" w:rsidRDefault="006E7325" w:rsidP="00220A13">
                                    <w:pPr>
                                      <w:spacing w:line="240" w:lineRule="atLeast"/>
                                      <w:jc w:val="center"/>
                                    </w:pPr>
                                    <w:r>
                                      <w:br w:type="page"/>
                                    </w:r>
                                    <w:r>
                                      <w:rPr>
                                        <w:sz w:val="22"/>
                                        <w:szCs w:val="22"/>
                                      </w:rPr>
                                      <w:t>5353</w:t>
                                    </w:r>
                                  </w:p>
                                  <w:p w:rsidR="006E7325" w:rsidRDefault="006E7325" w:rsidP="00220A13">
                                    <w:pPr>
                                      <w:pStyle w:val="nor"/>
                                      <w:spacing w:line="240" w:lineRule="atLeast"/>
                                    </w:pPr>
                                    <w:r>
                                      <w:rPr>
                                        <w:rFonts w:ascii="Times New Roman" w:hAnsi="Times New Roman" w:cs="Times New Roman"/>
                                      </w:rPr>
                                      <w:t>g) Her yıl üniversitelerin verecekleri faaliyet raporlarını inceleyerek değerlendirmek;</w:t>
                                    </w:r>
                                  </w:p>
                                  <w:p w:rsidR="006E7325" w:rsidRDefault="006E7325" w:rsidP="00220A13">
                                    <w:pPr>
                                      <w:pStyle w:val="nor"/>
                                      <w:spacing w:line="240" w:lineRule="atLeast"/>
                                    </w:pPr>
                                    <w:r>
                                      <w:rPr>
                                        <w:rFonts w:ascii="Times New Roman" w:hAnsi="Times New Roman" w:cs="Times New Roman"/>
                                      </w:rPr>
                                      <w:t>üstün başarı gösterenlerle, yeterli görülmeyenleri tespit etmek ve gerekli önlemleri almak,</w:t>
                                    </w:r>
                                  </w:p>
                                  <w:p w:rsidR="006E7325" w:rsidRDefault="006E7325" w:rsidP="00220A13">
                                    <w:pPr>
                                      <w:pStyle w:val="nor"/>
                                      <w:spacing w:line="240" w:lineRule="atLeast"/>
                                    </w:pPr>
                                    <w:r>
                                      <w:rPr>
                                        <w:rFonts w:ascii="Times New Roman" w:hAnsi="Times New Roman" w:cs="Times New Roman"/>
                                      </w:rPr>
                                      <w:t xml:space="preserve">h) Üniversitelerin her eğitim - öğretim programına kabul edeceği öğrenci sayısı önerilerini inceleyerek kapasitelerini tespit etmek; insangücü planlaması, kurumların kapasiteleri ve öğrencilerin ilgi ve yetenekleri doğrultusunda ortaöğretimdeki yönlendirme esaslarını da dikkate alarak öğrencilerin seçilmesi ve kabul edilmesi ile ilgili esasları tespit etmek, </w:t>
                                    </w:r>
                                  </w:p>
                                  <w:p w:rsidR="006E7325" w:rsidRDefault="006E7325" w:rsidP="00220A13">
                                    <w:pPr>
                                      <w:pStyle w:val="nor"/>
                                      <w:spacing w:line="240" w:lineRule="atLeast"/>
                                    </w:pPr>
                                    <w:r>
                                      <w:rPr>
                                        <w:rFonts w:ascii="Times New Roman" w:hAnsi="Times New Roman" w:cs="Times New Roman"/>
                                      </w:rPr>
                                      <w:t>ı) Yükseköğretim kurumlarında ve bu kurumlara girişte imkan ve fırsat eşitliği sağlayacak önlemleri almak,</w:t>
                                    </w:r>
                                  </w:p>
                                  <w:p w:rsidR="006E7325" w:rsidRDefault="006E7325" w:rsidP="00220A13">
                                    <w:pPr>
                                      <w:pStyle w:val="nor"/>
                                      <w:spacing w:line="240" w:lineRule="atLeast"/>
                                    </w:pPr>
                                    <w:r>
                                      <w:rPr>
                                        <w:rFonts w:ascii="Times New Roman" w:hAnsi="Times New Roman" w:cs="Times New Roman"/>
                                      </w:rPr>
                                      <w:t xml:space="preserve">j) Her eğitim - öğretim programında öğrencilerden alınacak harca ait ilgili yükseköğretim kurumlarının önerilerini inceleyerek karara bağlamak, </w:t>
                                    </w:r>
                                  </w:p>
                                  <w:p w:rsidR="006E7325" w:rsidRDefault="006E7325" w:rsidP="00220A13">
                                    <w:pPr>
                                      <w:pStyle w:val="nor"/>
                                      <w:spacing w:line="240" w:lineRule="atLeast"/>
                                    </w:pPr>
                                    <w:r>
                                      <w:rPr>
                                        <w:rFonts w:ascii="Times New Roman" w:hAnsi="Times New Roman" w:cs="Times New Roman"/>
                                      </w:rPr>
                                      <w:t xml:space="preserve">k) Yükseköğretim üst kuruluşları ile üniversitelerce hazırlanan bütçeleri tetkik ve onayladıktan sonra Milli Eğitim Bakanlığına sunmak, </w:t>
                                    </w:r>
                                  </w:p>
                                  <w:p w:rsidR="006E7325" w:rsidRDefault="006E7325" w:rsidP="00220A13">
                                    <w:pPr>
                                      <w:pStyle w:val="nor"/>
                                      <w:spacing w:line="240" w:lineRule="atLeast"/>
                                    </w:pPr>
                                    <w:r>
                                      <w:rPr>
                                        <w:rFonts w:ascii="Times New Roman" w:hAnsi="Times New Roman" w:cs="Times New Roman"/>
                                      </w:rPr>
                                      <w:t xml:space="preserve">l) Rektörlerin disiplin işlemlerini kovuşturmak ve karara bağlamak, öğretim elemanlarından bu Kanunda öngörülen görevleri yerine getirmekte yetersizliği görülenler ile bu Kanunla belirlenen yükseköğretimin amaç, ana ilkeleri ve öngördüğü düzene aykırı harekette bulunanları rektörün önerisi üzerine veya doğrudan, normal usulüne göre, yükseköğretim kurumları ile ilişkilerini kesmek veya denenmek üzere başka bir yükseköğretim kurumuna atamak, </w:t>
                                    </w:r>
                                  </w:p>
                                  <w:p w:rsidR="006E7325" w:rsidRDefault="006E7325" w:rsidP="00220A13">
                                    <w:pPr>
                                      <w:pStyle w:val="nor"/>
                                      <w:spacing w:line="240" w:lineRule="atLeast"/>
                                    </w:pPr>
                                    <w:r>
                                      <w:rPr>
                                        <w:rFonts w:ascii="Times New Roman" w:hAnsi="Times New Roman" w:cs="Times New Roman"/>
                                      </w:rPr>
                                      <w:t>m) Çeşitli bilim ve sanat alanlarında bilimsel milli komiteler ve çalışma grupları kurmak,</w:t>
                                    </w:r>
                                  </w:p>
                                  <w:p w:rsidR="006E7325" w:rsidRDefault="006E7325" w:rsidP="00220A13">
                                    <w:pPr>
                                      <w:pStyle w:val="nor"/>
                                      <w:spacing w:line="240" w:lineRule="atLeast"/>
                                    </w:pPr>
                                    <w:r>
                                      <w:rPr>
                                        <w:rFonts w:ascii="Times New Roman" w:hAnsi="Times New Roman" w:cs="Times New Roman"/>
                                      </w:rPr>
                                      <w:t xml:space="preserve">n) Gerektiğinde yeni kurulan veya gelişmekte olan üniversitelere gelişmiş üniversitelerin eğitim - öğretim ve eleman yetiştirme alanlarında yapacağı katkıyı gerçekleştirmek için gelişmiş üniversiteleri görevlendirmek ve bu konudaki uygulama esaslarını tespit etmek, </w:t>
                                    </w:r>
                                  </w:p>
                                  <w:p w:rsidR="006E7325" w:rsidRDefault="006E7325" w:rsidP="00220A13">
                                    <w:pPr>
                                      <w:pStyle w:val="nor"/>
                                      <w:spacing w:line="240" w:lineRule="atLeast"/>
                                    </w:pPr>
                                    <w:r>
                                      <w:rPr>
                                        <w:rFonts w:ascii="Times New Roman" w:hAnsi="Times New Roman" w:cs="Times New Roman"/>
                                      </w:rPr>
                                      <w:t xml:space="preserve">o) Vakıflar tarafından kurulacak yükseköğretim kurumlarının bu Kanun hükümlerine göre açılması hususundaki görüş ve önerilerini Milli Eğitim Bakanlığına sunmak, bu kurumlara ilişkin gerekli düzenlemeleri yapmak ve bunları gözetmek, denetlemek, </w:t>
                                    </w:r>
                                  </w:p>
                                  <w:p w:rsidR="006E7325" w:rsidRDefault="006E7325" w:rsidP="00220A13">
                                    <w:pPr>
                                      <w:pStyle w:val="nor"/>
                                      <w:spacing w:line="240" w:lineRule="atLeast"/>
                                    </w:pPr>
                                    <w:r>
                                      <w:rPr>
                                        <w:rFonts w:ascii="Times New Roman" w:hAnsi="Times New Roman" w:cs="Times New Roman"/>
                                      </w:rPr>
                                      <w:t xml:space="preserve">p) Yurt dışındaki yükseköğretim kurumlarından alınmış ön lisans, lisans ve lisans üstü diplomaların denkliğini tespit etmek, </w:t>
                                    </w:r>
                                  </w:p>
                                  <w:p w:rsidR="006E7325" w:rsidRDefault="006E7325" w:rsidP="00220A13">
                                    <w:pPr>
                                      <w:pStyle w:val="nor"/>
                                      <w:spacing w:line="240" w:lineRule="atLeast"/>
                                    </w:pPr>
                                    <w:r>
                                      <w:rPr>
                                        <w:rFonts w:ascii="Times New Roman" w:hAnsi="Times New Roman" w:cs="Times New Roman"/>
                                      </w:rPr>
                                      <w:t>r) Bu Kanunla kendisine verilen diğer görevleri yapmaktır.</w:t>
                                    </w:r>
                                  </w:p>
                                  <w:p w:rsidR="006E7325" w:rsidRDefault="006E7325" w:rsidP="00220A13">
                                    <w:pPr>
                                      <w:pStyle w:val="nor"/>
                                      <w:spacing w:line="240" w:lineRule="atLeast"/>
                                    </w:pPr>
                                    <w:r>
                                      <w:rPr>
                                        <w:rFonts w:ascii="Times New Roman" w:hAnsi="Times New Roman" w:cs="Times New Roman"/>
                                        <w:i/>
                                        <w:iCs/>
                                      </w:rPr>
                                      <w:t xml:space="preserve">Yükseköğretim Denetleme Kurulu: </w:t>
                                    </w:r>
                                  </w:p>
                                  <w:p w:rsidR="006E7325" w:rsidRDefault="006E7325" w:rsidP="00220A13">
                                    <w:pPr>
                                      <w:pStyle w:val="nor"/>
                                      <w:spacing w:line="240" w:lineRule="atLeast"/>
                                    </w:pPr>
                                    <w:r>
                                      <w:rPr>
                                        <w:rFonts w:ascii="Times New Roman" w:hAnsi="Times New Roman" w:cs="Times New Roman"/>
                                        <w:b/>
                                        <w:bCs/>
                                      </w:rPr>
                                      <w:t xml:space="preserve">Madde 8 – </w:t>
                                    </w:r>
                                  </w:p>
                                  <w:p w:rsidR="006E7325" w:rsidRDefault="006E7325" w:rsidP="00220A13">
                                    <w:pPr>
                                      <w:pStyle w:val="nor"/>
                                      <w:spacing w:line="240" w:lineRule="atLeast"/>
                                    </w:pPr>
                                    <w:r>
                                      <w:rPr>
                                        <w:rFonts w:ascii="Times New Roman" w:hAnsi="Times New Roman" w:cs="Times New Roman"/>
                                      </w:rPr>
                                      <w:t xml:space="preserve">a. Yükseköğretim Denetleme Kurulu, Yükseköğretim Kurulu adına üniversiteleri, bağlı birimlerini, öğretim elemanlarını ve bunların faaliyetlerini gözetim ve denetim altında bulunduran, Yükseköğretim Kuruluna bağlı bir kuruluştur. </w:t>
                                    </w:r>
                                  </w:p>
                                  <w:p w:rsidR="006E7325" w:rsidRDefault="006E7325" w:rsidP="00220A13">
                                    <w:pPr>
                                      <w:pStyle w:val="nor"/>
                                      <w:spacing w:line="240" w:lineRule="atLeast"/>
                                    </w:pPr>
                                    <w:r>
                                      <w:rPr>
                                        <w:rFonts w:ascii="Times New Roman" w:hAnsi="Times New Roman" w:cs="Times New Roman"/>
                                      </w:rPr>
                                      <w:t xml:space="preserve">b. Kuruluş ve İşleyişi: </w:t>
                                    </w:r>
                                  </w:p>
                                  <w:p w:rsidR="006E7325" w:rsidRDefault="006E7325" w:rsidP="00220A13">
                                    <w:pPr>
                                      <w:pStyle w:val="nor"/>
                                      <w:spacing w:line="240" w:lineRule="atLeast"/>
                                    </w:pPr>
                                    <w:r>
                                      <w:rPr>
                                        <w:rFonts w:ascii="Times New Roman" w:hAnsi="Times New Roman" w:cs="Times New Roman"/>
                                      </w:rPr>
                                      <w:t xml:space="preserve">Yükseköğretim Denetleme Kurulu: </w:t>
                                    </w:r>
                                  </w:p>
                                  <w:p w:rsidR="006E7325" w:rsidRDefault="006E7325" w:rsidP="00220A13">
                                    <w:pPr>
                                      <w:pStyle w:val="nor"/>
                                      <w:spacing w:line="240" w:lineRule="atLeast"/>
                                    </w:pPr>
                                    <w:r>
                                      <w:rPr>
                                        <w:rFonts w:ascii="Times New Roman" w:hAnsi="Times New Roman" w:cs="Times New Roman"/>
                                      </w:rPr>
                                      <w:t xml:space="preserve">(1) Yükseköğretim Kurulu tarafından önerilecek beş profesör üyeden, </w:t>
                                    </w:r>
                                  </w:p>
                                  <w:p w:rsidR="006E7325" w:rsidRDefault="006E7325" w:rsidP="00220A13">
                                    <w:pPr>
                                      <w:pStyle w:val="nor"/>
                                      <w:spacing w:line="240" w:lineRule="atLeast"/>
                                    </w:pPr>
                                    <w:r>
                                      <w:rPr>
                                        <w:rFonts w:ascii="Times New Roman" w:hAnsi="Times New Roman" w:cs="Times New Roman"/>
                                      </w:rPr>
                                      <w:t>(2) Yargıtay, Danıştay ve Sayıştay tarafından gösterilecek üçer aday arasından Yükseköğretim Kurulu tarafından seçilip önerilecek birer üyeden,</w:t>
                                    </w:r>
                                  </w:p>
                                  <w:p w:rsidR="006E7325" w:rsidRDefault="006E7325" w:rsidP="00220A13">
                                    <w:pPr>
                                      <w:pStyle w:val="nor"/>
                                      <w:spacing w:line="240" w:lineRule="atLeast"/>
                                    </w:pPr>
                                    <w:r>
                                      <w:rPr>
                                        <w:rFonts w:ascii="Times New Roman" w:hAnsi="Times New Roman" w:cs="Times New Roman"/>
                                      </w:rPr>
                                      <w:t>(3) Genelkurmay Başkanlığı ve Milli Eğitim Bakanlığınca seçilecek birer üyeden,</w:t>
                                    </w:r>
                                  </w:p>
                                  <w:p w:rsidR="006E7325" w:rsidRDefault="006E7325" w:rsidP="00220A13">
                                    <w:pPr>
                                      <w:pStyle w:val="nor"/>
                                      <w:spacing w:line="240" w:lineRule="atLeast"/>
                                    </w:pPr>
                                    <w:r>
                                      <w:rPr>
                                        <w:rFonts w:ascii="Times New Roman" w:hAnsi="Times New Roman" w:cs="Times New Roman"/>
                                      </w:rPr>
                                      <w:t xml:space="preserve">oluşur. </w:t>
                                    </w:r>
                                  </w:p>
                                  <w:p w:rsidR="006E7325" w:rsidRDefault="006E7325" w:rsidP="00220A13">
                                    <w:pPr>
                                      <w:pStyle w:val="nor"/>
                                      <w:spacing w:line="240" w:lineRule="atLeast"/>
                                    </w:pPr>
                                    <w:r>
                                      <w:rPr>
                                        <w:rFonts w:ascii="Times New Roman" w:hAnsi="Times New Roman" w:cs="Times New Roman"/>
                                      </w:rPr>
                                      <w:t xml:space="preserve">Bu suretle tespit edilen Yükseköğretim Denetleme Kurulu üyelerinin atanmaları, cari usullere göre yapılır. </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9</w:t>
                                    </w:r>
                                  </w:p>
                                  <w:p w:rsidR="006E7325" w:rsidRDefault="006E7325" w:rsidP="00220A13">
                                    <w:pPr>
                                      <w:pStyle w:val="nor"/>
                                      <w:spacing w:line="240" w:lineRule="atLeast"/>
                                      <w:jc w:val="center"/>
                                    </w:pPr>
                                    <w:r>
                                      <w:br w:type="page"/>
                                    </w:r>
                                    <w:r>
                                      <w:rPr>
                                        <w:rFonts w:ascii="Times New Roman" w:hAnsi="Times New Roman" w:cs="Times New Roman"/>
                                        <w:sz w:val="22"/>
                                        <w:szCs w:val="22"/>
                                      </w:rPr>
                                      <w:t>5354</w:t>
                                    </w:r>
                                  </w:p>
                                  <w:p w:rsidR="006E7325" w:rsidRDefault="006E7325" w:rsidP="00220A13">
                                    <w:pPr>
                                      <w:pStyle w:val="nore"/>
                                      <w:spacing w:line="240" w:lineRule="atLeast"/>
                                    </w:pPr>
                                    <w:bookmarkStart w:id="1" w:name="OLE_LINK1"/>
                                    <w:bookmarkStart w:id="2" w:name="OLE_LINK2"/>
                                    <w:bookmarkEnd w:id="1"/>
                                    <w:bookmarkEnd w:id="2"/>
                                    <w:r>
                                      <w:rPr>
                                        <w:rFonts w:ascii="Times New Roman" w:hAnsi="Times New Roman" w:cs="Times New Roman"/>
                                      </w:rPr>
                                      <w:t xml:space="preserve">Yükseköğretim Denetleme Kurul Başkanı, bu kurul üyeleri arasından Yükseköğretim Kurulu Başkanı tarafından atanır. </w:t>
                                    </w:r>
                                  </w:p>
                                  <w:p w:rsidR="006E7325" w:rsidRDefault="006E7325" w:rsidP="00220A13">
                                    <w:pPr>
                                      <w:pStyle w:val="nore"/>
                                      <w:spacing w:line="240" w:lineRule="atLeast"/>
                                    </w:pPr>
                                    <w:r>
                                      <w:rPr>
                                        <w:rFonts w:ascii="Times New Roman" w:hAnsi="Times New Roman" w:cs="Times New Roman"/>
                                      </w:rPr>
                                      <w:t>Genelkurmay Başkanlığınca seçilen üyenin görev süresi iki, diğerlerinin ise altı yıldır. Genelkurmay Başkanlığınca seçilen üye, diğer özlük hakları saklı kalmak kaydı ile maaşsız izinli sayılır. Diğer üyelerin kurumları ile ilişikleri kesilir, Kurul üyelerinin yaş haddi öğretim üyelerinde olduğu gibidir.</w:t>
                                    </w:r>
                                  </w:p>
                                  <w:p w:rsidR="006E7325" w:rsidRDefault="006E7325" w:rsidP="00220A13">
                                    <w:pPr>
                                      <w:pStyle w:val="nore"/>
                                      <w:spacing w:line="240" w:lineRule="atLeast"/>
                                    </w:pPr>
                                    <w:r>
                                      <w:rPr>
                                        <w:rFonts w:ascii="Times New Roman" w:hAnsi="Times New Roman" w:cs="Times New Roman"/>
                                      </w:rPr>
                                      <w:t>Genelkurmay Başkanlığınca seçilenin dışındaki üyelerin üçte biri her iki yılda bir yenilenir. Süreleri sona eren üyelerin yeniden seçilmeleri mümkündür. Herhangi bir nedenle üyeliğin normal süreden önce sona ermesi halinde, eski üyenin kalan süresini tamamlamak üzere aynı statüde yenisi seçilir.</w:t>
                                    </w:r>
                                  </w:p>
                                  <w:p w:rsidR="006E7325" w:rsidRDefault="006E7325" w:rsidP="00220A13">
                                    <w:pPr>
                                      <w:pStyle w:val="nore"/>
                                      <w:spacing w:line="240" w:lineRule="atLeast"/>
                                    </w:pPr>
                                    <w:r>
                                      <w:rPr>
                                        <w:rFonts w:ascii="Times New Roman" w:hAnsi="Times New Roman" w:cs="Times New Roman"/>
                                      </w:rPr>
                                      <w:t xml:space="preserve">Kurul üyelerinin ücretleri, Yükseköğretim Kurulu üyelerine ödenen ücreti geçmeyecek şekilde Bakanlar Kurulunca tespit edilir. Emekli olarak seçilenlerin emekli maaşlarının ödenmesine devam edilir. </w:t>
                                    </w:r>
                                  </w:p>
                                  <w:p w:rsidR="006E7325" w:rsidRDefault="006E7325" w:rsidP="00220A13">
                                    <w:pPr>
                                      <w:pStyle w:val="nore"/>
                                      <w:spacing w:line="240" w:lineRule="atLeast"/>
                                    </w:pPr>
                                    <w:r>
                                      <w:rPr>
                                        <w:rFonts w:ascii="Times New Roman" w:hAnsi="Times New Roman" w:cs="Times New Roman"/>
                                      </w:rPr>
                                      <w:t xml:space="preserve">Yükseköğretim Denetleme Kurulu üyeleri, Bakanlar Kurulu ve Yükseköğretim Kurulu tarafından verilen istisnai geçici görevler dışında hiç bir kamu kuruluşu veya özel kuruluşta ücretli ve ücretsiz çalışamazlar.Üyelerden geçici görevlendirme dışında herhangi bir nedenle bir yıl içinde, yıllık izin hariç, toplam üç ay hizmete devam etmeyenler kuruldan ayrılmış sayılır. </w:t>
                                    </w:r>
                                  </w:p>
                                  <w:p w:rsidR="006E7325" w:rsidRDefault="006E7325" w:rsidP="00220A13">
                                    <w:pPr>
                                      <w:pStyle w:val="nore"/>
                                      <w:spacing w:line="240" w:lineRule="atLeast"/>
                                    </w:pPr>
                                    <w:r>
                                      <w:rPr>
                                        <w:rFonts w:ascii="Times New Roman" w:hAnsi="Times New Roman" w:cs="Times New Roman"/>
                                        <w:b/>
                                        <w:bCs/>
                                      </w:rPr>
                                      <w:t>(Ek: 17/8/1983 - 2880/4 md.)</w:t>
                                    </w:r>
                                    <w:r>
                                      <w:rPr>
                                        <w:rFonts w:ascii="Times New Roman" w:hAnsi="Times New Roman" w:cs="Times New Roman"/>
                                      </w:rPr>
                                      <w:t xml:space="preserve"> Yükseköğretim Denetleme Kurulu üyelerinden görev süreleri sona ereceklerin yerine seçimler Eylül ayında yapılır ve atanan üyeler seçimi izleyen Ocak ayı başında göreve başlarlar.</w:t>
                                    </w:r>
                                  </w:p>
                                  <w:p w:rsidR="006E7325" w:rsidRDefault="006E7325" w:rsidP="00220A13">
                                    <w:pPr>
                                      <w:pStyle w:val="nore"/>
                                      <w:spacing w:line="240" w:lineRule="atLeast"/>
                                    </w:pPr>
                                    <w:r>
                                      <w:rPr>
                                        <w:rFonts w:ascii="Times New Roman" w:hAnsi="Times New Roman" w:cs="Times New Roman"/>
                                        <w:i/>
                                        <w:iCs/>
                                      </w:rPr>
                                      <w:t>Yükseköğretim Denetleme Kurulunun görevleri:</w:t>
                                    </w:r>
                                  </w:p>
                                  <w:p w:rsidR="006E7325" w:rsidRDefault="006E7325" w:rsidP="00220A13">
                                    <w:pPr>
                                      <w:pStyle w:val="nore"/>
                                      <w:spacing w:line="240" w:lineRule="atLeast"/>
                                    </w:pPr>
                                    <w:r>
                                      <w:rPr>
                                        <w:rFonts w:ascii="Times New Roman" w:hAnsi="Times New Roman" w:cs="Times New Roman"/>
                                        <w:b/>
                                        <w:bCs/>
                                      </w:rPr>
                                      <w:t xml:space="preserve">Madde 9 – (Değişik: 17/8/1983 - 2880/5 md.) </w:t>
                                    </w:r>
                                  </w:p>
                                  <w:p w:rsidR="006E7325" w:rsidRDefault="006E7325" w:rsidP="00220A13">
                                    <w:pPr>
                                      <w:pStyle w:val="nore"/>
                                      <w:spacing w:line="240" w:lineRule="atLeast"/>
                                    </w:pPr>
                                    <w:r>
                                      <w:rPr>
                                        <w:rFonts w:ascii="Times New Roman" w:hAnsi="Times New Roman" w:cs="Times New Roman"/>
                                      </w:rPr>
                                      <w:t>Yükseköğretim Denetleme Kurulunun görevleri;</w:t>
                                    </w:r>
                                  </w:p>
                                  <w:p w:rsidR="006E7325" w:rsidRDefault="006E7325" w:rsidP="00220A13">
                                    <w:pPr>
                                      <w:pStyle w:val="nore"/>
                                      <w:spacing w:line="240" w:lineRule="atLeast"/>
                                    </w:pPr>
                                    <w:r>
                                      <w:rPr>
                                        <w:rFonts w:ascii="Times New Roman" w:hAnsi="Times New Roman" w:cs="Times New Roman"/>
                                      </w:rPr>
                                      <w:t>a) Yükseköğretim kurumlarında, eğitim - öğretim ve diğer faaliyetlerin bu Kanunda belirtilen amaca ve ana ilkelere uygunluğunu Yükseköğretim Kurulunca hazırlanacak esaslara göre ve onun adına denetlemek,</w:t>
                                    </w:r>
                                  </w:p>
                                  <w:p w:rsidR="006E7325" w:rsidRDefault="006E7325" w:rsidP="00220A13">
                                    <w:pPr>
                                      <w:pStyle w:val="nore"/>
                                      <w:spacing w:line="240" w:lineRule="atLeast"/>
                                    </w:pPr>
                                    <w:r>
                                      <w:rPr>
                                        <w:rFonts w:ascii="Times New Roman" w:hAnsi="Times New Roman" w:cs="Times New Roman"/>
                                      </w:rPr>
                                      <w:t xml:space="preserve">b) Yükseköğretim Kurulu Başkanı tarafından bu Kanunun 53 üncü maddesine göre istenen soruşturmaları yapmak, </w:t>
                                    </w:r>
                                  </w:p>
                                  <w:p w:rsidR="006E7325" w:rsidRDefault="006E7325" w:rsidP="00220A13">
                                    <w:pPr>
                                      <w:pStyle w:val="nore"/>
                                      <w:spacing w:line="240" w:lineRule="atLeast"/>
                                    </w:pPr>
                                    <w:r>
                                      <w:rPr>
                                        <w:rFonts w:ascii="Times New Roman" w:hAnsi="Times New Roman" w:cs="Times New Roman"/>
                                      </w:rPr>
                                      <w:t>c) Yükseköğretim Kurulu tarafından bu Kanuna göre verilecek diğer görevleri yapmaktır.</w:t>
                                    </w:r>
                                  </w:p>
                                  <w:p w:rsidR="006E7325" w:rsidRDefault="006E7325" w:rsidP="00220A13">
                                    <w:pPr>
                                      <w:pStyle w:val="nore"/>
                                      <w:spacing w:line="240" w:lineRule="atLeast"/>
                                    </w:pPr>
                                    <w:r>
                                      <w:rPr>
                                        <w:rFonts w:ascii="Times New Roman" w:hAnsi="Times New Roman" w:cs="Times New Roman"/>
                                        <w:i/>
                                        <w:iCs/>
                                      </w:rPr>
                                      <w:t xml:space="preserve">Kaynak aktarımı </w:t>
                                    </w:r>
                                    <w:r>
                                      <w:rPr>
                                        <w:rFonts w:ascii="Times New Roman" w:hAnsi="Times New Roman" w:cs="Times New Roman"/>
                                        <w:i/>
                                        <w:iCs/>
                                        <w:vertAlign w:val="superscript"/>
                                      </w:rPr>
                                      <w:t>(1)</w:t>
                                    </w:r>
                                  </w:p>
                                  <w:p w:rsidR="006E7325" w:rsidRDefault="006E7325" w:rsidP="00220A13">
                                    <w:pPr>
                                      <w:pStyle w:val="nore"/>
                                      <w:spacing w:line="240" w:lineRule="atLeast"/>
                                    </w:pPr>
                                    <w:r>
                                      <w:rPr>
                                        <w:rFonts w:ascii="Times New Roman" w:hAnsi="Times New Roman" w:cs="Times New Roman"/>
                                        <w:b/>
                                        <w:bCs/>
                                      </w:rPr>
                                      <w:t>Madde 10 – (Değişik: 17/8/1983 - 2880/6 md.)</w:t>
                                    </w:r>
                                  </w:p>
                                  <w:p w:rsidR="006E7325" w:rsidRDefault="006E7325" w:rsidP="00220A13">
                                    <w:pPr>
                                      <w:pStyle w:val="nore"/>
                                      <w:spacing w:line="240" w:lineRule="atLeast"/>
                                    </w:pPr>
                                    <w:r>
                                      <w:rPr>
                                        <w:rFonts w:ascii="Times New Roman" w:hAnsi="Times New Roman" w:cs="Times New Roman"/>
                                      </w:rPr>
                                      <w:t xml:space="preserve">(…) </w:t>
                                    </w:r>
                                    <w:r>
                                      <w:rPr>
                                        <w:rFonts w:ascii="Times New Roman" w:hAnsi="Times New Roman" w:cs="Times New Roman"/>
                                        <w:vertAlign w:val="superscript"/>
                                      </w:rPr>
                                      <w:t>(1)</w:t>
                                    </w:r>
                                  </w:p>
                                  <w:p w:rsidR="006E7325" w:rsidRDefault="006E7325" w:rsidP="00220A13">
                                    <w:pPr>
                                      <w:pStyle w:val="nore"/>
                                      <w:spacing w:line="240" w:lineRule="atLeast"/>
                                    </w:pPr>
                                    <w:r>
                                      <w:rPr>
                                        <w:rFonts w:ascii="Times New Roman" w:hAnsi="Times New Roman" w:cs="Times New Roman"/>
                                        <w:b/>
                                        <w:bCs/>
                                      </w:rPr>
                                      <w:t>(Mülga bir ilâ yedinci fıkra: 17/2/2011-6114/11 md.)</w:t>
                                    </w:r>
                                  </w:p>
                                  <w:p w:rsidR="006E7325" w:rsidRDefault="006E7325" w:rsidP="00220A13">
                                    <w:pPr>
                                      <w:pStyle w:val="nore"/>
                                      <w:spacing w:line="240" w:lineRule="atLeast"/>
                                    </w:pPr>
                                    <w:r>
                                      <w:rPr>
                                        <w:rFonts w:ascii="Times New Roman" w:hAnsi="Times New Roman" w:cs="Times New Roman"/>
                                      </w:rPr>
                                      <w:t>––––––––––––––––</w:t>
                                    </w:r>
                                  </w:p>
                                  <w:p w:rsidR="006E7325" w:rsidRDefault="006E7325" w:rsidP="00220A13">
                                    <w:pPr>
                                      <w:pStyle w:val="nore"/>
                                      <w:spacing w:line="240" w:lineRule="atLeast"/>
                                      <w:ind w:left="284" w:hanging="284"/>
                                    </w:pPr>
                                    <w:r>
                                      <w:rPr>
                                        <w:rFonts w:ascii="Times New Roman" w:hAnsi="Times New Roman" w:cs="Times New Roman"/>
                                        <w:i/>
                                        <w:iCs/>
                                        <w:sz w:val="16"/>
                                        <w:szCs w:val="16"/>
                                      </w:rPr>
                                      <w:t xml:space="preserve">(1) Bu madde başlığı “Öğrenci Seçme ve Yerleştirme Merkezi:” iken, 17/2/2011 tarihli ve 6114 sayılı Kanunun 11 inci maddesiyle metne işlendiği şekilde değiştirilmiş, maddede yer alan “Kuruluş, işleyiş ve görevleri:” ibaresi madde metninden çıkarılmıştır. </w:t>
                                    </w:r>
                                  </w:p>
                                  <w:p w:rsidR="006E7325" w:rsidRDefault="006E7325" w:rsidP="00220A13">
                                    <w:pPr>
                                      <w:jc w:val="right"/>
                                      <w:rPr>
                                        <w:b/>
                                        <w:bCs/>
                                        <w:color w:val="808080"/>
                                        <w:sz w:val="18"/>
                                        <w:szCs w:val="18"/>
                                      </w:rPr>
                                    </w:pPr>
                                    <w:r>
                                      <w:rPr>
                                        <w:b/>
                                        <w:bCs/>
                                        <w:color w:val="808080"/>
                                        <w:sz w:val="18"/>
                                        <w:szCs w:val="18"/>
                                      </w:rPr>
                                      <w:t>Sayfa 10</w:t>
                                    </w:r>
                                  </w:p>
                                  <w:p w:rsidR="006E7325" w:rsidRDefault="006E7325" w:rsidP="00220A13">
                                    <w:pPr>
                                      <w:pStyle w:val="nore"/>
                                      <w:spacing w:line="240" w:lineRule="atLeast"/>
                                      <w:jc w:val="center"/>
                                    </w:pPr>
                                    <w:r>
                                      <w:br w:type="page"/>
                                    </w:r>
                                    <w:r>
                                      <w:rPr>
                                        <w:rFonts w:ascii="Times New Roman" w:hAnsi="Times New Roman" w:cs="Times New Roman"/>
                                        <w:sz w:val="22"/>
                                        <w:szCs w:val="22"/>
                                      </w:rPr>
                                      <w:t>5354-1</w:t>
                                    </w:r>
                                  </w:p>
                                  <w:p w:rsidR="006E7325" w:rsidRDefault="006E7325" w:rsidP="00220A13">
                                    <w:pPr>
                                      <w:spacing w:line="240" w:lineRule="atLeast"/>
                                      <w:ind w:firstLine="567"/>
                                      <w:jc w:val="both"/>
                                    </w:pPr>
                                    <w:r>
                                      <w:rPr>
                                        <w:b/>
                                        <w:bCs/>
                                        <w:sz w:val="18"/>
                                        <w:szCs w:val="18"/>
                                      </w:rPr>
                                      <w:t>(Ek fıkra: 18/6/2008-5772/1 md.)</w:t>
                                    </w:r>
                                    <w:r>
                                      <w:rPr>
                                        <w:b/>
                                        <w:bCs/>
                                      </w:rPr>
                                      <w:t xml:space="preserve"> </w:t>
                                    </w:r>
                                    <w:r>
                                      <w:rPr>
                                        <w:sz w:val="18"/>
                                        <w:szCs w:val="18"/>
                                      </w:rPr>
                                      <w:t xml:space="preserve">Ölçme, Seçme ve Yerleştirme Merkezi Başkanlığının bir önceki yıla ait bütçe geliri ile bütçe gideri farkının % 25’i her yıl şubat ayı sonuna kadar Yükseköğretim Kurulu hesabına aktarılır. Aktarılan bu tutarı, bir yandan Yükseköğretim Kurulu bütçesinin (B) işaretli cetveline öz gelir, diğer yandan (A) işaretli cetvelin mevcut veya yeni açılacak tertiplerine ödenek olarak eklemeye Yükseköğretim Kurulu yetkilidir. Sermaye ödenekleri, yılı yatırım programı ile ilişkilendirilir. </w:t>
                                    </w:r>
                                    <w:r>
                                      <w:rPr>
                                        <w:sz w:val="18"/>
                                        <w:szCs w:val="18"/>
                                        <w:vertAlign w:val="superscript"/>
                                      </w:rPr>
                                      <w:t>(1)</w:t>
                                    </w:r>
                                  </w:p>
                                  <w:p w:rsidR="006E7325" w:rsidRDefault="006E7325" w:rsidP="00220A13">
                                    <w:pPr>
                                      <w:spacing w:line="240" w:lineRule="atLeast"/>
                                      <w:jc w:val="both"/>
                                    </w:pPr>
                                    <w:r>
                                      <w:rPr>
                                        <w:b/>
                                        <w:bCs/>
                                        <w:sz w:val="18"/>
                                        <w:szCs w:val="18"/>
                                      </w:rPr>
                                      <w:t>(Ek fıkra: 18/6/2008-5772/1 md.)</w:t>
                                    </w:r>
                                    <w:r>
                                      <w:rPr>
                                        <w:b/>
                                        <w:bCs/>
                                      </w:rPr>
                                      <w:t xml:space="preserve"> </w:t>
                                    </w:r>
                                    <w:r>
                                      <w:rPr>
                                        <w:sz w:val="18"/>
                                        <w:szCs w:val="18"/>
                                      </w:rPr>
                                      <w:t>Ödenek kaydedilen tutarlar, öncelikle yükseköğretim kurumlarının bilimsel araştırma projeleri ile yurt içi ve yurt dışı öğretim elemanı ve öğrenci değişim programlarının desteklenmesi, yurt içi ve yurt dışında öğretim üyesi ve araştırmacı yetiştirilmesi ile Yükseköğretim Kurulunun fiziki ve beşeri altyapısının güçlendirilmesi amacıyla kullanılır.</w:t>
                                    </w:r>
                                  </w:p>
                                  <w:p w:rsidR="006E7325" w:rsidRDefault="006E7325" w:rsidP="00220A13">
                                    <w:pPr>
                                      <w:spacing w:line="240" w:lineRule="atLeast"/>
                                      <w:jc w:val="both"/>
                                    </w:pPr>
                                    <w:r>
                                      <w:rPr>
                                        <w:b/>
                                        <w:bCs/>
                                        <w:sz w:val="18"/>
                                        <w:szCs w:val="18"/>
                                      </w:rPr>
                                      <w:t xml:space="preserve">(Ek fıkra: 18/6/2008-5772/1 md.; Değişik: 25/6/2009-5917/19 md.) </w:t>
                                    </w:r>
                                    <w:r>
                                      <w:rPr>
                                        <w:sz w:val="18"/>
                                        <w:szCs w:val="18"/>
                                      </w:rPr>
                                      <w:t>Söz konusu hizmet ve faaliyetlere ilişkin olarak Yükseköğretim Kurulunca uygun görülen tutarlar, ilgili yükseköğretim kurumlarına tahakkuk ettirilmek suretiyle ödenir. Yurt içi ve yurt dışında öğretim üyesi ve araştırmacı yetiştirilmesi amacıyla yükseköğretim kurumlarına ödenen tutarlar karşılığını bir yandan ilgili yükseköğretim kurumunun (B) işaretli cetveline öz gelir, diğer yandan (A) işaretli cetveline ödenek kaydetmeye ilgili yükseköğretim kurumu yetkilidir.</w:t>
                                    </w:r>
                                  </w:p>
                                  <w:p w:rsidR="006E7325" w:rsidRDefault="006E7325" w:rsidP="00220A13">
                                    <w:pPr>
                                      <w:spacing w:line="240" w:lineRule="atLeast"/>
                                      <w:jc w:val="both"/>
                                    </w:pPr>
                                    <w:r>
                                      <w:rPr>
                                        <w:b/>
                                        <w:bCs/>
                                        <w:sz w:val="18"/>
                                        <w:szCs w:val="18"/>
                                      </w:rPr>
                                      <w:t>(Ek fıkra: 18/6/2008-5772/1 md.; Değişik: 25/6/2009-5917/19 md.)</w:t>
                                    </w:r>
                                    <w:r>
                                      <w:rPr>
                                        <w:b/>
                                        <w:bCs/>
                                      </w:rPr>
                                      <w:t xml:space="preserve"> </w:t>
                                    </w:r>
                                    <w:r>
                                      <w:rPr>
                                        <w:sz w:val="18"/>
                                        <w:szCs w:val="18"/>
                                      </w:rPr>
                                      <w:t>Bilimsel araştırma projeleri ile yurt içi ve yurt dışı öğretim elemanı ve öğrenci değişim programlarının desteklenmesi amacıyla yükseköğretim kurumuna aktarılan tutarlar, ilgili yükseköğretim kurumunun bütçesine gelir kaydedilmeksizin, açılacak özel hesaplarda izlenir.</w:t>
                                    </w:r>
                                  </w:p>
                                  <w:p w:rsidR="006E7325" w:rsidRDefault="006E7325" w:rsidP="00220A13">
                                    <w:pPr>
                                      <w:pStyle w:val="3-normalyaz0"/>
                                      <w:spacing w:line="240" w:lineRule="atLeast"/>
                                    </w:pPr>
                                    <w:r>
                                      <w:rPr>
                                        <w:b/>
                                        <w:bCs/>
                                        <w:sz w:val="18"/>
                                        <w:szCs w:val="18"/>
                                      </w:rPr>
                                      <w:t xml:space="preserve">(Ek fıkra: 25/6/2009-5917/19 md.) </w:t>
                                    </w:r>
                                    <w:r>
                                      <w:rPr>
                                        <w:sz w:val="18"/>
                                        <w:szCs w:val="18"/>
                                      </w:rPr>
                                      <w:t xml:space="preserve">Yurt içi ve yurt dışı öğretim elemanı ve öğrenci değişim programlarının desteklenmesi amacıyla program yürütücüsü yükseköğretim kurumunun özel hesaplarda izlediği tutarlardan, programlardan yararlanan öğrencilere burs verilebilir. Burs tutarı, 5102 sayılı Yüksek Öğrenim Öğrencilerine Burs Kredi Verilmesine İlişkin Kanuna göre, lisans öğrenimi gören öğrencilere ödenmekte olan burs tutarının üç katını geçemez. Öğretim elemanlarına ise bu Kanun, 2914 sayılı Yükseköğretim Personel Kanunu ve ilgili diğer mevzuatta yer alan kısıtlamalara bağlı olmaksızın 2914 sayılı Kanunun 11 inci maddesindeki unvanlar itibarıyla belirlenen ek ders ücretinin on katını geçmemek üzere ek ders ücreti ödenebilir. Ayrıca, program süresi ile sınırlı olmak kaydıyla program kapsamında yapılan her türlü harcamalar özel hesaptan karşılanır. </w:t>
                                    </w:r>
                                  </w:p>
                                  <w:p w:rsidR="006E7325" w:rsidRDefault="006E7325" w:rsidP="00220A13">
                                    <w:pPr>
                                      <w:pStyle w:val="3-normalyaz0"/>
                                      <w:spacing w:line="240" w:lineRule="atLeast"/>
                                    </w:pPr>
                                    <w:r>
                                      <w:rPr>
                                        <w:b/>
                                        <w:bCs/>
                                        <w:sz w:val="18"/>
                                        <w:szCs w:val="18"/>
                                      </w:rPr>
                                      <w:t xml:space="preserve">(Ek fıkra: 25/6/2009-5917/19 md.) </w:t>
                                    </w:r>
                                    <w:r>
                                      <w:rPr>
                                        <w:sz w:val="18"/>
                                        <w:szCs w:val="18"/>
                                      </w:rPr>
                                      <w:t>Bilimsel araştırma projelerinin desteklenmesi için özel hesaba aktarılan tutarların harcanması ve muhasebeleştirilmesi ile yurt içi ve yurt dışı öğretim elemanı ve öğrenci değişim programlarının desteklenmesi amacıyla özel hesaba aktarılan tutarların kullanımı, bu kapsamda yapılacak ödemeler ile diğer hususlara ilişkin usul ve esaslar Maliye Bakanlığı ile Yükseköğretim Kurulunca müştereken belirlenir. Bu kapsamda yapılan harcamalar 5018 sayılı Kamu Malî Yönetimi ve Kontrol Kanununa göre denetlenir.</w:t>
                                    </w:r>
                                  </w:p>
                                  <w:p w:rsidR="006E7325" w:rsidRDefault="006E7325" w:rsidP="00220A13">
                                    <w:pPr>
                                      <w:pStyle w:val="nore"/>
                                      <w:spacing w:line="240" w:lineRule="atLeast"/>
                                    </w:pPr>
                                    <w:r>
                                      <w:rPr>
                                        <w:rFonts w:ascii="Times New Roman" w:hAnsi="Times New Roman" w:cs="Times New Roman"/>
                                      </w:rPr>
                                      <w:t>––––––––––––––––––</w:t>
                                    </w:r>
                                  </w:p>
                                  <w:p w:rsidR="006E7325" w:rsidRDefault="006E7325" w:rsidP="00220A13">
                                    <w:pPr>
                                      <w:pStyle w:val="nore"/>
                                      <w:spacing w:line="240" w:lineRule="atLeast"/>
                                      <w:ind w:left="720" w:hanging="360"/>
                                    </w:pPr>
                                    <w:r>
                                      <w:rPr>
                                        <w:rFonts w:ascii="Times New Roman" w:hAnsi="Times New Roman" w:cs="Times New Roman"/>
                                        <w:i/>
                                        <w:iCs/>
                                        <w:sz w:val="16"/>
                                        <w:szCs w:val="16"/>
                                      </w:rPr>
                                      <w:t>(1)17/2/2011 tarihli ve 6114 sayılı Kanunun 11 inci maddesiyle, bu fıkrada yer alan “Öğrenci Seçme ve Yerleştirme Merkezinin önceki yıldan devreden finansman fazlasının” ibaresi “Ölçme, Seçme ve Yerleştirme Merkezi Başkanlığının bir önceki yıla ait bütçe geliri ile bütçe gideri farkının” olarak değiştirilmiş ve metne işlenmiştir.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11</w:t>
                                    </w:r>
                                  </w:p>
                                  <w:p w:rsidR="006E7325" w:rsidRDefault="006E7325" w:rsidP="00220A13">
                                    <w:pPr>
                                      <w:pStyle w:val="nore"/>
                                      <w:spacing w:line="240" w:lineRule="atLeast"/>
                                      <w:jc w:val="center"/>
                                    </w:pPr>
                                    <w:r>
                                      <w:br w:type="page"/>
                                    </w:r>
                                    <w:r>
                                      <w:rPr>
                                        <w:rFonts w:ascii="Times New Roman" w:hAnsi="Times New Roman" w:cs="Times New Roman"/>
                                        <w:sz w:val="22"/>
                                        <w:szCs w:val="22"/>
                                      </w:rPr>
                                      <w:t>5354-2</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12</w:t>
                                    </w:r>
                                  </w:p>
                                  <w:p w:rsidR="006E7325" w:rsidRDefault="006E7325" w:rsidP="00220A13">
                                    <w:pPr>
                                      <w:pStyle w:val="nor"/>
                                      <w:spacing w:line="240" w:lineRule="atLeast"/>
                                      <w:jc w:val="center"/>
                                    </w:pPr>
                                    <w:r>
                                      <w:br w:type="page"/>
                                    </w:r>
                                    <w:r>
                                      <w:rPr>
                                        <w:rFonts w:ascii="Times New Roman" w:hAnsi="Times New Roman" w:cs="Times New Roman"/>
                                        <w:sz w:val="22"/>
                                        <w:szCs w:val="22"/>
                                      </w:rPr>
                                      <w:t>5355</w:t>
                                    </w:r>
                                  </w:p>
                                  <w:p w:rsidR="006E7325" w:rsidRDefault="006E7325" w:rsidP="00220A13">
                                    <w:pPr>
                                      <w:pStyle w:val="nor"/>
                                      <w:spacing w:line="240" w:lineRule="atLeast"/>
                                    </w:pPr>
                                    <w:r>
                                      <w:rPr>
                                        <w:rFonts w:ascii="Times New Roman" w:hAnsi="Times New Roman" w:cs="Times New Roman"/>
                                        <w:i/>
                                        <w:iCs/>
                                      </w:rPr>
                                      <w:t>Üniversitelerarası Kurul:</w:t>
                                    </w:r>
                                  </w:p>
                                  <w:p w:rsidR="006E7325" w:rsidRDefault="006E7325" w:rsidP="00220A13">
                                    <w:pPr>
                                      <w:pStyle w:val="nor"/>
                                      <w:spacing w:line="240" w:lineRule="atLeast"/>
                                    </w:pPr>
                                    <w:r>
                                      <w:rPr>
                                        <w:rFonts w:ascii="Times New Roman" w:hAnsi="Times New Roman" w:cs="Times New Roman"/>
                                        <w:b/>
                                        <w:bCs/>
                                      </w:rPr>
                                      <w:t xml:space="preserve">Madde 11 – </w:t>
                                    </w:r>
                                  </w:p>
                                  <w:p w:rsidR="006E7325" w:rsidRDefault="006E7325" w:rsidP="00220A13">
                                    <w:pPr>
                                      <w:pStyle w:val="nor"/>
                                      <w:spacing w:line="240" w:lineRule="atLeast"/>
                                    </w:pPr>
                                    <w:r>
                                      <w:rPr>
                                        <w:rFonts w:ascii="Times New Roman" w:hAnsi="Times New Roman" w:cs="Times New Roman"/>
                                      </w:rPr>
                                      <w:t>a. Kuruluş ve işleyişi: Üniversitelerarası Kurul, üniversite rektörleri, Genelkurmay Başkanlığının Silahlı Kuvvetlerden dört yıl için seçeceği bir profesör ile her üniversite senatosunun o üniversiteden dört yıl için seçeceği birer profesörden oluşur.</w:t>
                                    </w:r>
                                  </w:p>
                                  <w:p w:rsidR="006E7325" w:rsidRDefault="006E7325" w:rsidP="00220A13">
                                    <w:pPr>
                                      <w:pStyle w:val="nor"/>
                                      <w:spacing w:line="240" w:lineRule="atLeast"/>
                                    </w:pPr>
                                    <w:r>
                                      <w:rPr>
                                        <w:rFonts w:ascii="Times New Roman" w:hAnsi="Times New Roman" w:cs="Times New Roman"/>
                                      </w:rPr>
                                      <w:t xml:space="preserve">Rektörler, Üniversitelerarası Kurula, bir yıl süre ile,üniversitelerin Cumhuriyet dönemindeki kuruluş tarihlerine göre, sıra ile, başkanlık yaparlar. </w:t>
                                    </w:r>
                                  </w:p>
                                  <w:p w:rsidR="006E7325" w:rsidRDefault="006E7325" w:rsidP="00220A13">
                                    <w:pPr>
                                      <w:pStyle w:val="nor"/>
                                      <w:spacing w:line="240" w:lineRule="atLeast"/>
                                    </w:pPr>
                                    <w:r>
                                      <w:rPr>
                                        <w:rFonts w:ascii="Times New Roman" w:hAnsi="Times New Roman" w:cs="Times New Roman"/>
                                      </w:rPr>
                                      <w:t xml:space="preserve">Kurul, çalışmalarını kolaylaştırmak ve üniversitelerarasında ve uluslararası yükseköğretim kurumları ile işbirliğini düzenlemek amacı ile sürekli ve geçici birimler ve komisyonlar kurabilir. Bu birim ve komisyonların teşkil ve çalışma esasları Üniversitelerarası Kurulca belirlenir. </w:t>
                                    </w:r>
                                  </w:p>
                                  <w:p w:rsidR="006E7325" w:rsidRDefault="006E7325" w:rsidP="00220A13">
                                    <w:pPr>
                                      <w:pStyle w:val="nor"/>
                                      <w:spacing w:line="240" w:lineRule="atLeast"/>
                                    </w:pPr>
                                    <w:r>
                                      <w:rPr>
                                        <w:rFonts w:ascii="Times New Roman" w:hAnsi="Times New Roman" w:cs="Times New Roman"/>
                                      </w:rPr>
                                      <w:t>Kurul, en az yılda iki defa, aksi kararlaştırılmadıkça başkanın bağlı olduğu üniversitenin bulunduğu şehirde toplanır ve kurul gündemi önceden Milli Eğitim Bakanlığına, Yükseköğretim Kuruluna ve kurul üyelerine gönderilir.</w:t>
                                    </w:r>
                                  </w:p>
                                  <w:p w:rsidR="006E7325" w:rsidRDefault="006E7325" w:rsidP="00220A13">
                                    <w:pPr>
                                      <w:pStyle w:val="nor"/>
                                      <w:spacing w:line="240" w:lineRule="atLeast"/>
                                    </w:pPr>
                                    <w:r>
                                      <w:rPr>
                                        <w:rFonts w:ascii="Times New Roman" w:hAnsi="Times New Roman" w:cs="Times New Roman"/>
                                      </w:rPr>
                                      <w:t xml:space="preserve">Milli Eğitim Bakanı ve Yükseköğretim Kurul Başkanı gerekli gördüğü hallerde Kurulun toplantılarına katılabilir. </w:t>
                                    </w:r>
                                  </w:p>
                                  <w:p w:rsidR="006E7325" w:rsidRDefault="006E7325" w:rsidP="00220A13">
                                    <w:pPr>
                                      <w:pStyle w:val="nor"/>
                                      <w:spacing w:line="240" w:lineRule="atLeast"/>
                                    </w:pPr>
                                    <w:r>
                                      <w:rPr>
                                        <w:rFonts w:ascii="Times New Roman" w:hAnsi="Times New Roman" w:cs="Times New Roman"/>
                                      </w:rPr>
                                      <w:t>b. Görevleri</w:t>
                                    </w:r>
                                  </w:p>
                                  <w:p w:rsidR="006E7325" w:rsidRDefault="006E7325" w:rsidP="00220A13">
                                    <w:pPr>
                                      <w:pStyle w:val="nor"/>
                                      <w:spacing w:line="240" w:lineRule="atLeast"/>
                                    </w:pPr>
                                    <w:r>
                                      <w:rPr>
                                        <w:rFonts w:ascii="Times New Roman" w:hAnsi="Times New Roman" w:cs="Times New Roman"/>
                                      </w:rPr>
                                      <w:t xml:space="preserve">Üniversitelerarası Kurul akademik bir organ olup aşağıdaki görevleri yapar: </w:t>
                                    </w:r>
                                  </w:p>
                                  <w:p w:rsidR="006E7325" w:rsidRDefault="006E7325" w:rsidP="00220A13">
                                    <w:pPr>
                                      <w:pStyle w:val="nor"/>
                                      <w:spacing w:line="240" w:lineRule="atLeast"/>
                                    </w:pPr>
                                    <w:r>
                                      <w:rPr>
                                        <w:rFonts w:ascii="Times New Roman" w:hAnsi="Times New Roman" w:cs="Times New Roman"/>
                                      </w:rPr>
                                      <w:t>(1) Yükseköğretim planlaması çerçevesinde,üniversitelerin eğitim - öğretim, bilimsel araştırma ve yayım faaliyetlerini koordine etmek, uygulamaları değerlendirmek, Yükseköğretim Kuruluna ve üniversitelere önerilerde bulunmak,</w:t>
                                    </w:r>
                                  </w:p>
                                  <w:p w:rsidR="006E7325" w:rsidRDefault="006E7325" w:rsidP="00220A13">
                                    <w:pPr>
                                      <w:pStyle w:val="nor"/>
                                      <w:spacing w:line="240" w:lineRule="atLeast"/>
                                    </w:pPr>
                                    <w:r>
                                      <w:rPr>
                                        <w:rFonts w:ascii="Times New Roman" w:hAnsi="Times New Roman" w:cs="Times New Roman"/>
                                      </w:rPr>
                                      <w:t>(2) Teşkilat ve kadro yönünden ve Yükseköğretim Kurulu kararları doğrultusunda üniversitelerin öğretim üyesi ihtiyacını karşılayacak önlemleri teklif etmek,</w:t>
                                    </w:r>
                                  </w:p>
                                  <w:p w:rsidR="006E7325" w:rsidRDefault="006E7325" w:rsidP="00220A13">
                                    <w:pPr>
                                      <w:pStyle w:val="nor"/>
                                      <w:spacing w:line="240" w:lineRule="atLeast"/>
                                    </w:pPr>
                                    <w:r>
                                      <w:rPr>
                                        <w:rFonts w:ascii="Times New Roman" w:hAnsi="Times New Roman" w:cs="Times New Roman"/>
                                      </w:rPr>
                                      <w:t>(3) Üniversitelerin tümünü ilgilendiren eğitim - öğretim,bilimsel araştırma ve yayım faaliyetleri ile ilgili yönetmelikleri hazırlamak veya görüş bildirmek,</w:t>
                                    </w:r>
                                  </w:p>
                                  <w:p w:rsidR="006E7325" w:rsidRDefault="006E7325" w:rsidP="00220A13">
                                    <w:pPr>
                                      <w:pStyle w:val="maddebasl"/>
                                      <w:spacing w:before="0" w:line="240" w:lineRule="atLeast"/>
                                      <w:jc w:val="both"/>
                                    </w:pPr>
                                    <w:r>
                                      <w:rPr>
                                        <w:rFonts w:ascii="Times New Roman" w:hAnsi="Times New Roman" w:cs="Times New Roman"/>
                                      </w:rPr>
                                      <w:t>(</w:t>
                                    </w:r>
                                    <w:r>
                                      <w:rPr>
                                        <w:rFonts w:ascii="Times New Roman" w:hAnsi="Times New Roman" w:cs="Times New Roman"/>
                                        <w:i w:val="0"/>
                                        <w:iCs w:val="0"/>
                                      </w:rPr>
                                      <w:t>4) Aynı veya benzer nitelikteki fakültelerin ya da üniversitelere veya fakültelere bağlı diğer yükseköğretim kurumlarının eğitim - öğretimine ilişkinilkeler ve süreler arasında uyum sağlamak,</w:t>
                                    </w:r>
                                  </w:p>
                                  <w:p w:rsidR="006E7325" w:rsidRDefault="006E7325" w:rsidP="00220A13">
                                    <w:pPr>
                                      <w:pStyle w:val="nor"/>
                                      <w:spacing w:line="240" w:lineRule="atLeast"/>
                                    </w:pPr>
                                    <w:r>
                                      <w:rPr>
                                        <w:rFonts w:ascii="Times New Roman" w:hAnsi="Times New Roman" w:cs="Times New Roman"/>
                                      </w:rPr>
                                      <w:t>(5) Doktora ile ilgili esasları tespit etmek ve yurt dışında yapılan doktoraları, doçentlik ve profesörlük ünvanlarını değerlendirmek,</w:t>
                                    </w:r>
                                  </w:p>
                                  <w:p w:rsidR="006E7325" w:rsidRDefault="006E7325" w:rsidP="00220A13">
                                    <w:pPr>
                                      <w:pStyle w:val="nor"/>
                                      <w:spacing w:line="240" w:lineRule="atLeast"/>
                                    </w:pPr>
                                    <w:r>
                                      <w:rPr>
                                        <w:rFonts w:ascii="Times New Roman" w:hAnsi="Times New Roman" w:cs="Times New Roman"/>
                                      </w:rPr>
                                      <w:t>(6) Doçentlik sınavlarını düzenlemek ve ilgili yönetmelik gereğince doçent adaylarının yayın ve araştırmalarının değerlendirilmesi ve doçentlik sınavı ile ilgili esasları tespit etmek ve jürileri seçmek,</w:t>
                                    </w:r>
                                  </w:p>
                                  <w:p w:rsidR="006E7325" w:rsidRDefault="006E7325" w:rsidP="00220A13">
                                    <w:pPr>
                                      <w:pStyle w:val="nor"/>
                                      <w:spacing w:line="240" w:lineRule="atLeast"/>
                                    </w:pPr>
                                    <w:r>
                                      <w:rPr>
                                        <w:rFonts w:ascii="Times New Roman" w:hAnsi="Times New Roman" w:cs="Times New Roman"/>
                                      </w:rPr>
                                      <w:t>(7) Bu kanunla kendisine verilen diğer görevleri yapmaktır.</w:t>
                                    </w:r>
                                  </w:p>
                                  <w:p w:rsidR="006E7325" w:rsidRDefault="006E7325" w:rsidP="00220A13">
                                    <w:pPr>
                                      <w:pStyle w:val="ksmblm"/>
                                      <w:spacing w:before="0" w:line="240" w:lineRule="atLeast"/>
                                      <w:jc w:val="center"/>
                                    </w:pPr>
                                    <w:r>
                                      <w:rPr>
                                        <w:rFonts w:ascii="Times New Roman" w:hAnsi="Times New Roman" w:cs="Times New Roman"/>
                                      </w:rPr>
                                      <w:t>DÖRDÜNCÜ BÖLÜM</w:t>
                                    </w:r>
                                  </w:p>
                                  <w:p w:rsidR="006E7325" w:rsidRDefault="006E7325" w:rsidP="00220A13">
                                    <w:pPr>
                                      <w:pStyle w:val="ksmblmalt"/>
                                      <w:spacing w:line="240" w:lineRule="atLeast"/>
                                      <w:jc w:val="center"/>
                                    </w:pPr>
                                    <w:r>
                                      <w:rPr>
                                        <w:rFonts w:ascii="Times New Roman" w:hAnsi="Times New Roman" w:cs="Times New Roman"/>
                                      </w:rPr>
                                      <w:t>Yükseköğretim Kurumları</w:t>
                                    </w:r>
                                    <w:r>
                                      <w:rPr>
                                        <w:rFonts w:ascii="Times New Roman" w:hAnsi="Times New Roman" w:cs="Times New Roman"/>
                                        <w:vertAlign w:val="superscript"/>
                                      </w:rPr>
                                      <w:t xml:space="preserve"> (1)</w:t>
                                    </w:r>
                                  </w:p>
                                  <w:p w:rsidR="006E7325" w:rsidRDefault="006E7325" w:rsidP="00220A13">
                                    <w:pPr>
                                      <w:pStyle w:val="nor"/>
                                      <w:spacing w:line="240" w:lineRule="atLeast"/>
                                    </w:pPr>
                                    <w:r>
                                      <w:rPr>
                                        <w:rFonts w:ascii="Times New Roman" w:hAnsi="Times New Roman" w:cs="Times New Roman"/>
                                        <w:i/>
                                        <w:iCs/>
                                      </w:rPr>
                                      <w:t xml:space="preserve">Yükseköğretim Kurumlarının görevleri: </w:t>
                                    </w:r>
                                  </w:p>
                                  <w:p w:rsidR="006E7325" w:rsidRDefault="006E7325" w:rsidP="00220A13">
                                    <w:pPr>
                                      <w:pStyle w:val="nor"/>
                                      <w:spacing w:line="240" w:lineRule="atLeast"/>
                                    </w:pPr>
                                    <w:r>
                                      <w:rPr>
                                        <w:rFonts w:ascii="Times New Roman" w:hAnsi="Times New Roman" w:cs="Times New Roman"/>
                                        <w:b/>
                                        <w:bCs/>
                                      </w:rPr>
                                      <w:t xml:space="preserve">Madde 12 – </w:t>
                                    </w:r>
                                    <w:r>
                                      <w:rPr>
                                        <w:rFonts w:ascii="Times New Roman" w:hAnsi="Times New Roman" w:cs="Times New Roman"/>
                                      </w:rPr>
                                      <w:t xml:space="preserve">Bu kanundaki amaç ve ana ilkelere uygun olarak yükseköğretim kurumlarının görevleri; </w:t>
                                    </w:r>
                                  </w:p>
                                  <w:p w:rsidR="006E7325" w:rsidRDefault="006E7325" w:rsidP="00220A13">
                                    <w:pPr>
                                      <w:pStyle w:val="nor"/>
                                      <w:spacing w:line="240" w:lineRule="atLeast"/>
                                    </w:pPr>
                                    <w:r>
                                      <w:rPr>
                                        <w:rFonts w:ascii="Times New Roman" w:hAnsi="Times New Roman" w:cs="Times New Roman"/>
                                      </w:rPr>
                                      <w:t>a.Çağdaş uygarlık ve eğitim - öğretim esaslarına dayanan bir düzen içinde, toplumun ihtiyaçları ve kalkınma planları ilke ve hedeflerine uygun ve ortaöğretime dayalı çeşitli düzeylerde eğitim - öğretim, bilimsel araştırma, yayım ve danışmanlık yapmak,</w:t>
                                    </w:r>
                                  </w:p>
                                  <w:p w:rsidR="006E7325" w:rsidRDefault="006E7325" w:rsidP="00220A13">
                                    <w:pPr>
                                      <w:pStyle w:val="nor"/>
                                      <w:spacing w:line="240" w:lineRule="atLeast"/>
                                    </w:pPr>
                                    <w:r>
                                      <w:rPr>
                                        <w:rFonts w:ascii="Times New Roman" w:hAnsi="Times New Roman" w:cs="Times New Roman"/>
                                        <w:sz w:val="16"/>
                                        <w:szCs w:val="16"/>
                                      </w:rPr>
                                      <w:t>——————————</w:t>
                                    </w:r>
                                  </w:p>
                                  <w:p w:rsidR="006E7325" w:rsidRDefault="006E7325" w:rsidP="00220A13">
                                    <w:pPr>
                                      <w:pStyle w:val="dipnot"/>
                                      <w:spacing w:before="0" w:beforeAutospacing="0" w:after="0" w:afterAutospacing="0" w:line="240" w:lineRule="atLeast"/>
                                      <w:jc w:val="both"/>
                                    </w:pPr>
                                    <w:r>
                                      <w:rPr>
                                        <w:rFonts w:ascii="Times New Roman" w:hAnsi="Times New Roman" w:cs="Times New Roman"/>
                                        <w:i/>
                                        <w:iCs/>
                                        <w:sz w:val="16"/>
                                        <w:szCs w:val="16"/>
                                      </w:rPr>
                                      <w:t xml:space="preserve">(1) Vakıfların yükseköğretim kurumları kurabilmelerine, bu kurumların işleyişine, görev, yetki ve sorumluluklarına dair esaslarla ilgili olarak ek 2 - 15 inci maddelere bakınız. </w:t>
                                    </w:r>
                                  </w:p>
                                  <w:p w:rsidR="006E7325" w:rsidRDefault="006E7325" w:rsidP="00220A13">
                                    <w:pPr>
                                      <w:jc w:val="right"/>
                                      <w:rPr>
                                        <w:rFonts w:ascii="Arial Unicode MS" w:hAnsi="Arial Unicode MS" w:cs="Arial Unicode MS"/>
                                        <w:b/>
                                        <w:bCs/>
                                        <w:color w:val="808080"/>
                                        <w:sz w:val="16"/>
                                        <w:szCs w:val="16"/>
                                      </w:rPr>
                                    </w:pPr>
                                    <w:r>
                                      <w:rPr>
                                        <w:rFonts w:ascii="Arial Unicode MS" w:hAnsi="Arial Unicode MS" w:cs="Arial Unicode MS"/>
                                        <w:b/>
                                        <w:bCs/>
                                        <w:color w:val="808080"/>
                                        <w:sz w:val="16"/>
                                        <w:szCs w:val="16"/>
                                      </w:rPr>
                                      <w:t>Sayfa 13</w:t>
                                    </w:r>
                                  </w:p>
                                  <w:p w:rsidR="006E7325" w:rsidRDefault="006E7325" w:rsidP="00220A13">
                                    <w:pPr>
                                      <w:pStyle w:val="dipnot"/>
                                      <w:spacing w:line="240" w:lineRule="atLeast"/>
                                      <w:jc w:val="center"/>
                                    </w:pPr>
                                    <w:r>
                                      <w:rPr>
                                        <w:sz w:val="16"/>
                                        <w:szCs w:val="16"/>
                                      </w:rPr>
                                      <w:br w:type="page"/>
                                    </w:r>
                                    <w:r>
                                      <w:rPr>
                                        <w:rFonts w:ascii="Times New Roman" w:hAnsi="Times New Roman" w:cs="Times New Roman"/>
                                        <w:sz w:val="22"/>
                                        <w:szCs w:val="22"/>
                                      </w:rPr>
                                      <w:t>5356</w:t>
                                    </w:r>
                                  </w:p>
                                  <w:p w:rsidR="006E7325" w:rsidRDefault="006E7325" w:rsidP="00220A13">
                                    <w:pPr>
                                      <w:pStyle w:val="nor1"/>
                                      <w:spacing w:line="240" w:lineRule="atLeast"/>
                                    </w:pPr>
                                    <w:r>
                                      <w:rPr>
                                        <w:rFonts w:ascii="Times New Roman" w:hAnsi="Times New Roman" w:cs="Times New Roman"/>
                                      </w:rPr>
                                      <w:t>b. Kendi ihtisas gücü ve maddi kaynaklarını rasyonel, verimli ve ekonomik şekilde kullanarak, milli eğitim politikası ve kalkınma planları ilke ve hedefleri ile Yükseköğretim Kurulu tarafından yapılan plan ve programlar doğrultusunda, ülkenin ihtiyacı olan dallarda ve sayıda insangücü yetiştirmek,</w:t>
                                    </w:r>
                                  </w:p>
                                  <w:p w:rsidR="006E7325" w:rsidRDefault="006E7325" w:rsidP="00220A13">
                                    <w:pPr>
                                      <w:pStyle w:val="nor1"/>
                                      <w:spacing w:line="240" w:lineRule="atLeast"/>
                                    </w:pPr>
                                    <w:r>
                                      <w:rPr>
                                        <w:rFonts w:ascii="Times New Roman" w:hAnsi="Times New Roman" w:cs="Times New Roman"/>
                                      </w:rPr>
                                      <w:t xml:space="preserve">c. Türk toplumunun yaşam düzeyini yükseltici ve kamu oyunu aydınlatıcı bilim verilerini söz, yazı ve diğer araçlarla yaymak, </w:t>
                                    </w:r>
                                  </w:p>
                                  <w:p w:rsidR="006E7325" w:rsidRDefault="006E7325" w:rsidP="00220A13">
                                    <w:pPr>
                                      <w:pStyle w:val="nor1"/>
                                      <w:spacing w:line="240" w:lineRule="atLeast"/>
                                    </w:pPr>
                                    <w:r>
                                      <w:rPr>
                                        <w:rFonts w:ascii="Times New Roman" w:hAnsi="Times New Roman" w:cs="Times New Roman"/>
                                      </w:rPr>
                                      <w:t xml:space="preserve">d. Örgün, yaygın, sürekli ve açık eğitim yoluyla toplumun özellikle sanayileşme ve tarımda modernleşme alanlarında eğitilmesini sağlamak, </w:t>
                                    </w:r>
                                  </w:p>
                                  <w:p w:rsidR="006E7325" w:rsidRDefault="006E7325" w:rsidP="00220A13">
                                    <w:pPr>
                                      <w:pStyle w:val="nor1"/>
                                      <w:spacing w:line="240" w:lineRule="atLeast"/>
                                    </w:pPr>
                                    <w:r>
                                      <w:rPr>
                                        <w:rFonts w:ascii="Times New Roman" w:hAnsi="Times New Roman" w:cs="Times New Roman"/>
                                      </w:rPr>
                                      <w:t>e. Ülkenin bilimsel, kültürel, sosyal ve ekonomik yönlerden ilerlemesini ve gelişmesini ilgilendiren sorunlarını, diğer kuruluşlarla işbirliği yaparak, kamu kuruluşlarına önerilerde bulunmak suretiyle öğretim ve araştırma konusu yapmak, sonuçlarını toplumun yararına sunmak ve kamu kuruluşlarınca istenecek inceleme ve araştırmaları sonuçlandırarak düşüncelerini ve önerilerini bildirmek,</w:t>
                                    </w:r>
                                  </w:p>
                                  <w:p w:rsidR="006E7325" w:rsidRDefault="006E7325" w:rsidP="00220A13">
                                    <w:pPr>
                                      <w:pStyle w:val="nor1"/>
                                      <w:spacing w:line="240" w:lineRule="atLeast"/>
                                    </w:pPr>
                                    <w:r>
                                      <w:rPr>
                                        <w:rFonts w:ascii="Times New Roman" w:hAnsi="Times New Roman" w:cs="Times New Roman"/>
                                      </w:rPr>
                                      <w:t>f. Eğitim - öğretim ve seferberliği içinde, örgün, yaygın, sürekli ve açık eğitim hizmetini üstlenen kurumlara katkıda bulunacak önlemleri almak,</w:t>
                                    </w:r>
                                  </w:p>
                                  <w:p w:rsidR="006E7325" w:rsidRDefault="006E7325" w:rsidP="00220A13">
                                    <w:pPr>
                                      <w:pStyle w:val="nor1"/>
                                      <w:spacing w:line="240" w:lineRule="atLeast"/>
                                    </w:pPr>
                                    <w:r>
                                      <w:rPr>
                                        <w:rFonts w:ascii="Times New Roman" w:hAnsi="Times New Roman" w:cs="Times New Roman"/>
                                      </w:rPr>
                                      <w:t xml:space="preserve">g. Yörelerindeki tarım ve sanayinin gelişmesine ve ihtiyaçlarına uygun meslek elemanlarının yetişmesine ve bilgilerinin gelişmesine katkıda bulunmak, sanayi, tarım ve sağlık hizmetleri ile diğer hizmetlerde modernleşmeyi, üretimde artışı sağlayacak çalışma ve programlar yapmak, uygulamak ve yapılanlara katılmak, bununla ilgili kurumlarla işbirliği yapmak ve çevre sorunlarına çözüm getirici önerilerde bulunmak, </w:t>
                                    </w:r>
                                  </w:p>
                                  <w:p w:rsidR="006E7325" w:rsidRDefault="006E7325" w:rsidP="00220A13">
                                    <w:pPr>
                                      <w:pStyle w:val="nor1"/>
                                      <w:spacing w:line="240" w:lineRule="atLeast"/>
                                    </w:pPr>
                                    <w:r>
                                      <w:rPr>
                                        <w:rFonts w:ascii="Times New Roman" w:hAnsi="Times New Roman" w:cs="Times New Roman"/>
                                      </w:rPr>
                                      <w:t xml:space="preserve">h. Eğitim teknolojisini üretmek, geliştirmek, kullanmak, yaygınlaştırmak, </w:t>
                                    </w:r>
                                  </w:p>
                                  <w:p w:rsidR="006E7325" w:rsidRDefault="006E7325" w:rsidP="00220A13">
                                    <w:pPr>
                                      <w:pStyle w:val="nor1"/>
                                      <w:spacing w:line="240" w:lineRule="atLeast"/>
                                    </w:pPr>
                                    <w:r>
                                      <w:rPr>
                                        <w:rFonts w:ascii="Times New Roman" w:hAnsi="Times New Roman" w:cs="Times New Roman"/>
                                      </w:rPr>
                                      <w:t>ı. Yükseköğretimin uygulamalı yapılmasına ait eğitim - öğretim esaslarını geliştirmek, döner sermaye işletmelerini kurmak, verimli çalıştırmak ve bu faaliyetlerin geliştirilmesine ilişkin gerekli düzenlemeleri yapmaktır.</w:t>
                                    </w:r>
                                  </w:p>
                                  <w:p w:rsidR="006E7325" w:rsidRDefault="006E7325" w:rsidP="00220A13">
                                    <w:pPr>
                                      <w:pStyle w:val="ksmblmalt0"/>
                                      <w:spacing w:line="240" w:lineRule="atLeast"/>
                                      <w:jc w:val="center"/>
                                    </w:pPr>
                                    <w:r>
                                      <w:rPr>
                                        <w:rFonts w:ascii="Times New Roman" w:hAnsi="Times New Roman" w:cs="Times New Roman"/>
                                      </w:rPr>
                                      <w:t>Üniversite Organları</w:t>
                                    </w:r>
                                  </w:p>
                                  <w:p w:rsidR="006E7325" w:rsidRDefault="006E7325" w:rsidP="00220A13">
                                    <w:pPr>
                                      <w:pStyle w:val="nor1"/>
                                      <w:spacing w:line="240" w:lineRule="atLeast"/>
                                    </w:pPr>
                                    <w:r>
                                      <w:rPr>
                                        <w:rFonts w:ascii="Times New Roman" w:hAnsi="Times New Roman" w:cs="Times New Roman"/>
                                        <w:i/>
                                        <w:iCs/>
                                      </w:rPr>
                                      <w:t xml:space="preserve">Rektör: </w:t>
                                    </w:r>
                                  </w:p>
                                  <w:p w:rsidR="006E7325" w:rsidRDefault="006E7325" w:rsidP="00220A13">
                                    <w:pPr>
                                      <w:pStyle w:val="nor1"/>
                                      <w:spacing w:line="240" w:lineRule="atLeast"/>
                                    </w:pPr>
                                    <w:r>
                                      <w:rPr>
                                        <w:rFonts w:ascii="Times New Roman" w:hAnsi="Times New Roman" w:cs="Times New Roman"/>
                                        <w:b/>
                                        <w:bCs/>
                                      </w:rPr>
                                      <w:t xml:space="preserve">Madde 13 – </w:t>
                                    </w:r>
                                  </w:p>
                                  <w:p w:rsidR="006E7325" w:rsidRDefault="006E7325" w:rsidP="00220A13">
                                    <w:pPr>
                                      <w:pStyle w:val="nor1"/>
                                      <w:spacing w:line="240" w:lineRule="atLeast"/>
                                    </w:pPr>
                                    <w:r>
                                      <w:rPr>
                                        <w:rFonts w:ascii="Times New Roman" w:hAnsi="Times New Roman" w:cs="Times New Roman"/>
                                      </w:rPr>
                                      <w:t>a)</w:t>
                                    </w:r>
                                    <w:r>
                                      <w:rPr>
                                        <w:rFonts w:ascii="Times New Roman" w:hAnsi="Times New Roman" w:cs="Times New Roman"/>
                                        <w:b/>
                                        <w:bCs/>
                                      </w:rPr>
                                      <w:t xml:space="preserve"> (Değişik:17/8/1983 - 2880/7 md.)</w:t>
                                    </w:r>
                                    <w:r>
                                      <w:rPr>
                                        <w:rFonts w:ascii="Times New Roman" w:hAnsi="Times New Roman" w:cs="Times New Roman"/>
                                      </w:rPr>
                                      <w:t xml:space="preserve"> </w:t>
                                    </w:r>
                                    <w:r>
                                      <w:rPr>
                                        <w:rFonts w:ascii="Times New Roman" w:hAnsi="Times New Roman" w:cs="Times New Roman"/>
                                        <w:b/>
                                        <w:bCs/>
                                      </w:rPr>
                                      <w:t xml:space="preserve">(Değişik birinci paragraf: 18/6/2008-5772/2 md.) </w:t>
                                    </w:r>
                                    <w:r>
                                      <w:rPr>
                                        <w:rFonts w:ascii="Times New Roman" w:hAnsi="Times New Roman" w:cs="Times New Roman"/>
                                      </w:rPr>
                                      <w:t>Devlet üniversitelerinde rektör, profesör akademik unvanına sahip kişiler arasından görevdeki rektörün çağrısı ile toplanacak üniversite öğretim üyeleri tarafından seçilecek adaylar arasından Cumhurbaşkanınca atanır. Rektörün görev süresi 4 yıldır. Süresi sona erenler aynı yöntemle yeniden atanabilirler. Ancak iki dönemden fazla rektörlük yapılamaz. Rektör, üniversite veya yüksek teknoloji enstitüsü tüzel kişiliğini temsil eder. Rektör adayı seçimleri gizli oyla yapılır. Oy veren her öğretim üyesi oy pusulasına yalnız bir isim yazabilir. Birinci toplantıda öğretim üyelerinin en az yarısının hazır bulunması şarttır. Bu sağlanamadığı takdirde toplantı 48 saat ertelenir ve nisap aranmaksızın seçime geçilir. Bu toplantıda en çok oy alan altı kişi aday olarak seçilmiş sayılır. Yükseköğretim Genel Kurulunun bu adaylar arasından seçeceği üç kişi Cumhurbaşkanlığına sunulur. Cumhurbaşkanı, bunlar arasından birini seçer ve rektör olarak atar. Yeni kurulan üniversitelere rektör adayı olarak başvuran profesörler arasından Yükseköğretim Genel Kurulunun seçeceği üç aday Cumhurbaşkanlığına sunulur. Cumhurbaşkanı, bunlar arasından birini seçer ve rektör olarak atar. Vakıflarca kurulan üniversitelerde rektör adaylarının seçimi ve rektörün atanması ilgili mütevelli heyet tarafından yapılır.</w:t>
                                    </w:r>
                                  </w:p>
                                  <w:p w:rsidR="006E7325" w:rsidRDefault="006E7325" w:rsidP="00220A13">
                                    <w:pPr>
                                      <w:pStyle w:val="nor1"/>
                                      <w:spacing w:line="240" w:lineRule="atLeast"/>
                                    </w:pPr>
                                    <w:r>
                                      <w:rPr>
                                        <w:rFonts w:ascii="Times New Roman" w:hAnsi="Times New Roman" w:cs="Times New Roman"/>
                                      </w:rPr>
                                      <w:t xml:space="preserve">Rektörlerin yaş haddi 67 yaştır. Ancak rektör olarak atanmış olanlarda görev süreleri bitinceye kadar yaş haddi aranmaz. </w:t>
                                    </w:r>
                                  </w:p>
                                  <w:p w:rsidR="006E7325" w:rsidRDefault="006E7325" w:rsidP="00220A13">
                                    <w:pPr>
                                      <w:pStyle w:val="nor1"/>
                                      <w:spacing w:line="240" w:lineRule="atLeast"/>
                                    </w:pPr>
                                    <w:r>
                                      <w:rPr>
                                        <w:rFonts w:ascii="Times New Roman" w:hAnsi="Times New Roman" w:cs="Times New Roman"/>
                                      </w:rPr>
                                      <w:t xml:space="preserve">Rektör, çalışmalarında kendisine yardım etmek üzere, üniversitenin aylıklı profesörleri arasından en çok üç kişiyi rektör yardımcısı olarak seçer. </w:t>
                                    </w:r>
                                    <w:r>
                                      <w:rPr>
                                        <w:rFonts w:ascii="Times New Roman" w:hAnsi="Times New Roman" w:cs="Times New Roman"/>
                                        <w:b/>
                                        <w:bCs/>
                                      </w:rPr>
                                      <w:t>(Ek: 2 /1/1990 - KHK - 398/1 md.; Aynen Kabul: 7/3/1990 - 3614/1 md.)</w:t>
                                    </w:r>
                                    <w:r>
                                      <w:rPr>
                                        <w:rFonts w:ascii="Times New Roman" w:hAnsi="Times New Roman" w:cs="Times New Roman"/>
                                      </w:rPr>
                                      <w:t xml:space="preserve"> Ancak, merkezi açıköğretim yapmakla görevli üniversitelerde, gerekli hallerde rektör tarafından beş rektör yardımcısı seçilebilir. </w:t>
                                    </w:r>
                                  </w:p>
                                  <w:p w:rsidR="006E7325" w:rsidRDefault="006E7325" w:rsidP="00220A13">
                                    <w:pPr>
                                      <w:pStyle w:val="nor1"/>
                                      <w:spacing w:line="240" w:lineRule="atLeast"/>
                                    </w:pPr>
                                    <w:r>
                                      <w:rPr>
                                        <w:rFonts w:ascii="Times New Roman" w:hAnsi="Times New Roman" w:cs="Times New Roman"/>
                                      </w:rPr>
                                      <w:t xml:space="preserve">Rektör yardımcıları, rektör tarafından beş yıl için atanır. </w:t>
                                    </w:r>
                                  </w:p>
                                  <w:p w:rsidR="006E7325" w:rsidRDefault="006E7325" w:rsidP="00220A13">
                                    <w:pPr>
                                      <w:pStyle w:val="nor"/>
                                      <w:spacing w:line="240" w:lineRule="atLeast"/>
                                    </w:pPr>
                                    <w:r>
                                      <w:rPr>
                                        <w:rFonts w:ascii="Times New Roman" w:hAnsi="Times New Roman" w:cs="Times New Roman"/>
                                      </w:rPr>
                                      <w:t xml:space="preserve">Rektör, görevi başında olmadığı zaman yardımcılarından birisini yerine vekil bırakır. Rektör görevi başından iki haftadan fazla uzaklaştığında Yükseköğretim Kuruluna bilgi verir. Göreve vekalet altı aydan fazla sürerse yeni bir rektör atanır. </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14</w:t>
                                    </w:r>
                                  </w:p>
                                  <w:p w:rsidR="006E7325" w:rsidRDefault="006E7325" w:rsidP="00220A13">
                                    <w:pPr>
                                      <w:pStyle w:val="nor"/>
                                      <w:spacing w:line="240" w:lineRule="atLeast"/>
                                      <w:jc w:val="center"/>
                                    </w:pPr>
                                    <w:r>
                                      <w:br w:type="page"/>
                                    </w:r>
                                    <w:r>
                                      <w:rPr>
                                        <w:rFonts w:ascii="Times New Roman" w:hAnsi="Times New Roman" w:cs="Times New Roman"/>
                                        <w:sz w:val="22"/>
                                        <w:szCs w:val="22"/>
                                      </w:rPr>
                                      <w:t>5357</w:t>
                                    </w:r>
                                  </w:p>
                                  <w:p w:rsidR="006E7325" w:rsidRDefault="006E7325" w:rsidP="00220A13">
                                    <w:pPr>
                                      <w:pStyle w:val="nor"/>
                                      <w:spacing w:line="240" w:lineRule="atLeast"/>
                                    </w:pPr>
                                    <w:r>
                                      <w:rPr>
                                        <w:rFonts w:ascii="Times New Roman" w:hAnsi="Times New Roman" w:cs="Times New Roman"/>
                                      </w:rPr>
                                      <w:t>b) Görev, yetki ve sorumlulukları:</w:t>
                                    </w:r>
                                  </w:p>
                                  <w:p w:rsidR="006E7325" w:rsidRDefault="006E7325" w:rsidP="00220A13">
                                    <w:pPr>
                                      <w:pStyle w:val="nor"/>
                                      <w:spacing w:line="240" w:lineRule="atLeast"/>
                                    </w:pPr>
                                    <w:r>
                                      <w:rPr>
                                        <w:rFonts w:ascii="Times New Roman" w:hAnsi="Times New Roman" w:cs="Times New Roman"/>
                                      </w:rPr>
                                      <w:t>(1) Üniversite kurullarına başkanlık etmek, yükseköğretim üst kuruluşlarının kararlarını uygulamak, üniversite kurullarının önerilerini inceleyerek karara bağlamak ve üniversiteye bağlı kuruluşlar arasında düzenli çalışmayı sağlamak,</w:t>
                                    </w:r>
                                  </w:p>
                                  <w:p w:rsidR="006E7325" w:rsidRDefault="006E7325" w:rsidP="00220A13">
                                    <w:pPr>
                                      <w:pStyle w:val="nor"/>
                                      <w:spacing w:line="240" w:lineRule="atLeast"/>
                                    </w:pPr>
                                    <w:r>
                                      <w:rPr>
                                        <w:rFonts w:ascii="Times New Roman" w:hAnsi="Times New Roman" w:cs="Times New Roman"/>
                                      </w:rPr>
                                      <w:t>(2) Her eğitim - öğretim yılı sonunda ve gerektiğinde üniversitenin eğitim öğretim, bilimsel araştırma ve yayım faaliyetleri hakkında Üniversitelerarası Kurula bilgi vermek,</w:t>
                                    </w:r>
                                  </w:p>
                                  <w:p w:rsidR="006E7325" w:rsidRDefault="006E7325" w:rsidP="00220A13">
                                    <w:pPr>
                                      <w:pStyle w:val="nor"/>
                                      <w:spacing w:line="240" w:lineRule="atLeast"/>
                                    </w:pPr>
                                    <w:r>
                                      <w:rPr>
                                        <w:rFonts w:ascii="Times New Roman" w:hAnsi="Times New Roman" w:cs="Times New Roman"/>
                                      </w:rPr>
                                      <w:t>(3) Üniversitenin yatırım programlarını, bütçesini ve kadro ihtiyaçlarını, bağlı birimlerinin ve üniversite yönetim kurulu ile senatonun görüş ve önerilerini aldıktan sonra hazırlamak ve Yükseköğretim Kuruluna sunmak,</w:t>
                                    </w:r>
                                  </w:p>
                                  <w:p w:rsidR="006E7325" w:rsidRDefault="006E7325" w:rsidP="00220A13">
                                    <w:pPr>
                                      <w:pStyle w:val="nor"/>
                                      <w:spacing w:line="240" w:lineRule="atLeast"/>
                                    </w:pPr>
                                    <w:r>
                                      <w:rPr>
                                        <w:rFonts w:ascii="Times New Roman" w:hAnsi="Times New Roman" w:cs="Times New Roman"/>
                                      </w:rPr>
                                      <w:t>(4) Gerekli gördüğü hallerde üniversiteyi oluşturan kuruluş ve birimlerde görevli öğretim elemanlarının ve diğer personelin görev yerlerini değiştirmek veya bunlara yeni görevler vermek,</w:t>
                                    </w:r>
                                  </w:p>
                                  <w:p w:rsidR="006E7325" w:rsidRDefault="006E7325" w:rsidP="00220A13">
                                    <w:pPr>
                                      <w:pStyle w:val="nor"/>
                                      <w:spacing w:line="240" w:lineRule="atLeast"/>
                                    </w:pPr>
                                    <w:r>
                                      <w:rPr>
                                        <w:rFonts w:ascii="Times New Roman" w:hAnsi="Times New Roman" w:cs="Times New Roman"/>
                                      </w:rPr>
                                      <w:t xml:space="preserve">(5) Üniversitenin birimleri ve her düzeydeki personeli üzerinde genel gözetim ve denetim görevini yapmak, </w:t>
                                    </w:r>
                                  </w:p>
                                  <w:p w:rsidR="006E7325" w:rsidRDefault="006E7325" w:rsidP="00220A13">
                                    <w:pPr>
                                      <w:pStyle w:val="nor"/>
                                      <w:spacing w:line="240" w:lineRule="atLeast"/>
                                    </w:pPr>
                                    <w:r>
                                      <w:rPr>
                                        <w:rFonts w:ascii="Times New Roman" w:hAnsi="Times New Roman" w:cs="Times New Roman"/>
                                      </w:rPr>
                                      <w:t xml:space="preserve">(6) Bu kanun ile kendisine verilen diğer görevleri yapmaktır. </w:t>
                                    </w:r>
                                  </w:p>
                                  <w:p w:rsidR="006E7325" w:rsidRDefault="006E7325" w:rsidP="00220A13">
                                    <w:pPr>
                                      <w:pStyle w:val="nor"/>
                                      <w:spacing w:line="240" w:lineRule="atLeast"/>
                                    </w:pPr>
                                    <w:r>
                                      <w:rPr>
                                        <w:rFonts w:ascii="Times New Roman" w:hAnsi="Times New Roman" w:cs="Times New Roman"/>
                                      </w:rPr>
                                      <w:t xml:space="preserve">Üniversitenin ve bağlı birimlerinin öğretim kapasitesinin rasyonel bir şekilde kullanılmasında ve geliştirilmesinde, öğrencilere gerekli sosyal hizmetlerin sağlanmasında, gerektiği zaman güvenlik önlemlerinin alınmasında, eğitim - öğretim, bilimsel araştırma ve yayım faaliyetlerinin devlet kalkınma plan, ilke ve hedefleri doğrultusunda planlanıp yürütülmesinde, bilimsel ve idari gözetim ve denetimin yapılmasında ve bu görevlerin alt birimlere aktarılmasında, takip ve kontrol edilmesinde ve sonuçlarının alınmasında birinci derecede yetkili ve sorumludur. </w:t>
                                    </w:r>
                                  </w:p>
                                  <w:p w:rsidR="006E7325" w:rsidRDefault="006E7325" w:rsidP="00220A13">
                                    <w:pPr>
                                      <w:pStyle w:val="nor"/>
                                      <w:spacing w:line="240" w:lineRule="atLeast"/>
                                    </w:pPr>
                                    <w:r>
                                      <w:rPr>
                                        <w:rFonts w:ascii="Times New Roman" w:hAnsi="Times New Roman" w:cs="Times New Roman"/>
                                        <w:i/>
                                        <w:iCs/>
                                      </w:rPr>
                                      <w:t xml:space="preserve">Senato: </w:t>
                                    </w:r>
                                  </w:p>
                                  <w:p w:rsidR="006E7325" w:rsidRDefault="006E7325" w:rsidP="00220A13">
                                    <w:pPr>
                                      <w:pStyle w:val="nor"/>
                                      <w:spacing w:line="240" w:lineRule="atLeast"/>
                                    </w:pPr>
                                    <w:r>
                                      <w:rPr>
                                        <w:rFonts w:ascii="Times New Roman" w:hAnsi="Times New Roman" w:cs="Times New Roman"/>
                                        <w:b/>
                                        <w:bCs/>
                                      </w:rPr>
                                      <w:t xml:space="preserve">Madde 14 – </w:t>
                                    </w:r>
                                  </w:p>
                                  <w:p w:rsidR="006E7325" w:rsidRDefault="006E7325" w:rsidP="00220A13">
                                    <w:pPr>
                                      <w:pStyle w:val="nor"/>
                                      <w:spacing w:line="240" w:lineRule="atLeast"/>
                                    </w:pPr>
                                    <w:r>
                                      <w:rPr>
                                        <w:rFonts w:ascii="Times New Roman" w:hAnsi="Times New Roman" w:cs="Times New Roman"/>
                                      </w:rPr>
                                      <w:t xml:space="preserve">a. Kuruluş ve işleyişi: Senato,rektörün başkanlığında, rektör yardımcıları, dekanlar ve her fakülteden fakülte kurullarınca üç yıl için seçilecek birer öğretim üyesi ile rektörlüğe bağlı enstitü ve yüksekokul müdürlerinden teşekkül eder. </w:t>
                                    </w:r>
                                  </w:p>
                                  <w:p w:rsidR="006E7325" w:rsidRDefault="006E7325" w:rsidP="00220A13">
                                    <w:pPr>
                                      <w:pStyle w:val="nor"/>
                                      <w:spacing w:line="240" w:lineRule="atLeast"/>
                                    </w:pPr>
                                    <w:r>
                                      <w:rPr>
                                        <w:rFonts w:ascii="Times New Roman" w:hAnsi="Times New Roman" w:cs="Times New Roman"/>
                                      </w:rPr>
                                      <w:t>Senato, her eğitim - öğretim yılı başında ve sonunda olmak üzere yılda en az iki defa toplanır.</w:t>
                                    </w:r>
                                  </w:p>
                                  <w:p w:rsidR="006E7325" w:rsidRDefault="006E7325" w:rsidP="00220A13">
                                    <w:pPr>
                                      <w:pStyle w:val="nor"/>
                                      <w:spacing w:line="240" w:lineRule="atLeast"/>
                                    </w:pPr>
                                    <w:r>
                                      <w:rPr>
                                        <w:rFonts w:ascii="Times New Roman" w:hAnsi="Times New Roman" w:cs="Times New Roman"/>
                                      </w:rPr>
                                      <w:t>Rektör gerekli gördüğü hallerde senatoyu toplantıya çağırır.</w:t>
                                    </w:r>
                                  </w:p>
                                  <w:p w:rsidR="006E7325" w:rsidRDefault="006E7325" w:rsidP="00220A13">
                                    <w:pPr>
                                      <w:pStyle w:val="nor"/>
                                      <w:spacing w:line="240" w:lineRule="atLeast"/>
                                    </w:pPr>
                                    <w:r>
                                      <w:rPr>
                                        <w:rFonts w:ascii="Times New Roman" w:hAnsi="Times New Roman" w:cs="Times New Roman"/>
                                      </w:rPr>
                                      <w:t>b. Görevleri: Senato,üniversitenin akademik organı olup aşağıdaki görevleri yapar:</w:t>
                                    </w:r>
                                  </w:p>
                                  <w:p w:rsidR="006E7325" w:rsidRDefault="006E7325" w:rsidP="00220A13">
                                    <w:pPr>
                                      <w:pStyle w:val="nor"/>
                                      <w:spacing w:line="240" w:lineRule="atLeast"/>
                                    </w:pPr>
                                    <w:r>
                                      <w:rPr>
                                        <w:rFonts w:ascii="Times New Roman" w:hAnsi="Times New Roman" w:cs="Times New Roman"/>
                                      </w:rPr>
                                      <w:t>(1) Üniversitenin eğitim - öğretim, bilimsel araştırma ve yayım faaliyetlerinin esasları hakkında karar almak,</w:t>
                                    </w:r>
                                  </w:p>
                                  <w:p w:rsidR="006E7325" w:rsidRDefault="006E7325" w:rsidP="00220A13">
                                    <w:pPr>
                                      <w:pStyle w:val="nor"/>
                                      <w:spacing w:line="240" w:lineRule="atLeast"/>
                                    </w:pPr>
                                    <w:r>
                                      <w:rPr>
                                        <w:rFonts w:ascii="Times New Roman" w:hAnsi="Times New Roman" w:cs="Times New Roman"/>
                                      </w:rPr>
                                      <w:t>(2) Üniversitenin bütününü ilgilendiren kanun ve yönetmelik taslaklarını hazırlamak veya görüş bildirmek,</w:t>
                                    </w:r>
                                  </w:p>
                                  <w:p w:rsidR="006E7325" w:rsidRDefault="006E7325" w:rsidP="00220A13">
                                    <w:pPr>
                                      <w:pStyle w:val="nor"/>
                                      <w:spacing w:line="240" w:lineRule="atLeast"/>
                                    </w:pPr>
                                    <w:r>
                                      <w:rPr>
                                        <w:rFonts w:ascii="Times New Roman" w:hAnsi="Times New Roman" w:cs="Times New Roman"/>
                                      </w:rPr>
                                      <w:t>(3) Rektörün onayından sonra Resmi Gazete'de yayınlanarak yürürlüğe girecek olan üniversite veya üniversitenin birimleri ile ilgili yönetmelikleri hazırlamak,</w:t>
                                    </w:r>
                                  </w:p>
                                  <w:p w:rsidR="006E7325" w:rsidRDefault="006E7325" w:rsidP="00220A13">
                                    <w:pPr>
                                      <w:pStyle w:val="nor"/>
                                      <w:spacing w:line="240" w:lineRule="atLeast"/>
                                    </w:pPr>
                                    <w:r>
                                      <w:rPr>
                                        <w:rFonts w:ascii="Times New Roman" w:hAnsi="Times New Roman" w:cs="Times New Roman"/>
                                      </w:rPr>
                                      <w:t>(4) Üniversitenin yıllık eğitim - öğretim programını ve takvimini inceleyerek karara bağlamak,</w:t>
                                    </w:r>
                                  </w:p>
                                  <w:p w:rsidR="006E7325" w:rsidRDefault="006E7325" w:rsidP="00220A13">
                                    <w:pPr>
                                      <w:pStyle w:val="nor"/>
                                      <w:spacing w:line="240" w:lineRule="atLeast"/>
                                    </w:pPr>
                                    <w:r>
                                      <w:rPr>
                                        <w:rFonts w:ascii="Times New Roman" w:hAnsi="Times New Roman" w:cs="Times New Roman"/>
                                      </w:rPr>
                                      <w:t xml:space="preserve">(5) Bir sınava bağlı olmayan fahri akademik ünvanlar vermek ve fakülte kurullarının bu konudaki önerilerini karara bağlamak, </w:t>
                                    </w:r>
                                  </w:p>
                                  <w:p w:rsidR="006E7325" w:rsidRDefault="006E7325" w:rsidP="00220A13">
                                    <w:pPr>
                                      <w:pStyle w:val="nor"/>
                                      <w:spacing w:line="240" w:lineRule="atLeast"/>
                                    </w:pPr>
                                    <w:r>
                                      <w:rPr>
                                        <w:rFonts w:ascii="Times New Roman" w:hAnsi="Times New Roman" w:cs="Times New Roman"/>
                                      </w:rPr>
                                      <w:t xml:space="preserve">(6) Fakülte kurulları ile rektörlüğe bağlı enstitü ve yüksekokul kurullarının kararlarına yapılacak itirazları inceleyerek karara bağlamak, </w:t>
                                    </w:r>
                                  </w:p>
                                  <w:p w:rsidR="006E7325" w:rsidRDefault="006E7325" w:rsidP="00220A13">
                                    <w:pPr>
                                      <w:pStyle w:val="nor"/>
                                      <w:spacing w:line="240" w:lineRule="atLeast"/>
                                    </w:pPr>
                                    <w:r>
                                      <w:rPr>
                                        <w:rFonts w:ascii="Times New Roman" w:hAnsi="Times New Roman" w:cs="Times New Roman"/>
                                      </w:rPr>
                                      <w:t xml:space="preserve">(7) Üniversite yönetim kuruluna üye seçmek, </w:t>
                                    </w:r>
                                  </w:p>
                                  <w:p w:rsidR="006E7325" w:rsidRDefault="006E7325" w:rsidP="00220A13">
                                    <w:pPr>
                                      <w:pStyle w:val="nor"/>
                                      <w:spacing w:line="240" w:lineRule="atLeast"/>
                                    </w:pPr>
                                    <w:r>
                                      <w:rPr>
                                        <w:rFonts w:ascii="Times New Roman" w:hAnsi="Times New Roman" w:cs="Times New Roman"/>
                                      </w:rPr>
                                      <w:t>(8) Bu kanunla kendisine verilen diğer görevleri yapmaktır.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15</w:t>
                                    </w:r>
                                  </w:p>
                                  <w:p w:rsidR="006E7325" w:rsidRDefault="006E7325" w:rsidP="00220A13">
                                    <w:pPr>
                                      <w:pStyle w:val="nor"/>
                                      <w:spacing w:line="240" w:lineRule="atLeast"/>
                                      <w:jc w:val="center"/>
                                    </w:pPr>
                                    <w:r>
                                      <w:br w:type="page"/>
                                    </w:r>
                                    <w:r>
                                      <w:rPr>
                                        <w:rFonts w:ascii="Times New Roman" w:hAnsi="Times New Roman" w:cs="Times New Roman"/>
                                        <w:sz w:val="22"/>
                                        <w:szCs w:val="22"/>
                                      </w:rPr>
                                      <w:t>5358</w:t>
                                    </w:r>
                                  </w:p>
                                  <w:p w:rsidR="006E7325" w:rsidRDefault="006E7325" w:rsidP="00220A13">
                                    <w:pPr>
                                      <w:pStyle w:val="nor0"/>
                                      <w:spacing w:line="240" w:lineRule="atLeast"/>
                                    </w:pPr>
                                    <w:r>
                                      <w:rPr>
                                        <w:rFonts w:ascii="Times New Roman" w:hAnsi="Times New Roman" w:cs="Times New Roman"/>
                                        <w:i/>
                                        <w:iCs/>
                                      </w:rPr>
                                      <w:t>Üniversite Yönetim Kurulu:</w:t>
                                    </w:r>
                                  </w:p>
                                  <w:p w:rsidR="006E7325" w:rsidRDefault="006E7325" w:rsidP="00220A13">
                                    <w:pPr>
                                      <w:pStyle w:val="nor0"/>
                                      <w:spacing w:line="240" w:lineRule="atLeast"/>
                                    </w:pPr>
                                    <w:r>
                                      <w:rPr>
                                        <w:rFonts w:ascii="Times New Roman" w:hAnsi="Times New Roman" w:cs="Times New Roman"/>
                                        <w:b/>
                                        <w:bCs/>
                                      </w:rPr>
                                      <w:t xml:space="preserve">Madde 15 – </w:t>
                                    </w:r>
                                  </w:p>
                                  <w:p w:rsidR="006E7325" w:rsidRDefault="006E7325" w:rsidP="00220A13">
                                    <w:pPr>
                                      <w:pStyle w:val="nor0"/>
                                      <w:spacing w:line="240" w:lineRule="atLeast"/>
                                    </w:pPr>
                                    <w:r>
                                      <w:rPr>
                                        <w:rFonts w:ascii="Times New Roman" w:hAnsi="Times New Roman" w:cs="Times New Roman"/>
                                      </w:rPr>
                                      <w:t xml:space="preserve">a. Kuruluş ve işleyişi: Üniversite yönetim kurulu; rektörün başkanlığında dekanlardan, üniversiteye bağlı değişik öğretim birim ve alanlarını temsil edecek şekilde senatoca dört yıl için seçilecek üç profesörden oluşur. </w:t>
                                    </w:r>
                                  </w:p>
                                  <w:p w:rsidR="006E7325" w:rsidRDefault="006E7325" w:rsidP="00220A13">
                                    <w:pPr>
                                      <w:pStyle w:val="nor0"/>
                                      <w:spacing w:line="240" w:lineRule="atLeast"/>
                                    </w:pPr>
                                    <w:r>
                                      <w:rPr>
                                        <w:rFonts w:ascii="Times New Roman" w:hAnsi="Times New Roman" w:cs="Times New Roman"/>
                                      </w:rPr>
                                      <w:t>Rektör gerektiğinde yönetim kurulunu toplantıya çağırır.</w:t>
                                    </w:r>
                                  </w:p>
                                  <w:p w:rsidR="006E7325" w:rsidRDefault="006E7325" w:rsidP="00220A13">
                                    <w:pPr>
                                      <w:pStyle w:val="nor0"/>
                                      <w:spacing w:line="240" w:lineRule="atLeast"/>
                                    </w:pPr>
                                    <w:r>
                                      <w:rPr>
                                        <w:rFonts w:ascii="Times New Roman" w:hAnsi="Times New Roman" w:cs="Times New Roman"/>
                                      </w:rPr>
                                      <w:t xml:space="preserve">Rektör yardımcıları oy hakkı olmaksızın yönetim kurulu toplantılarına katılabilirler. </w:t>
                                    </w:r>
                                  </w:p>
                                  <w:p w:rsidR="006E7325" w:rsidRDefault="006E7325" w:rsidP="00220A13">
                                    <w:pPr>
                                      <w:pStyle w:val="nor0"/>
                                      <w:spacing w:line="240" w:lineRule="atLeast"/>
                                    </w:pPr>
                                    <w:r>
                                      <w:rPr>
                                        <w:rFonts w:ascii="Times New Roman" w:hAnsi="Times New Roman" w:cs="Times New Roman"/>
                                      </w:rPr>
                                      <w:t>b. Görevleri: Üniversite yönetim kurulu idari faaliyetlerde rektöre yardımcı bir organ olup aşağıdaki görevleri yapar:</w:t>
                                    </w:r>
                                  </w:p>
                                  <w:p w:rsidR="006E7325" w:rsidRDefault="006E7325" w:rsidP="00220A13">
                                    <w:pPr>
                                      <w:pStyle w:val="nor0"/>
                                      <w:spacing w:line="240" w:lineRule="atLeast"/>
                                    </w:pPr>
                                    <w:r>
                                      <w:rPr>
                                        <w:rFonts w:ascii="Times New Roman" w:hAnsi="Times New Roman" w:cs="Times New Roman"/>
                                      </w:rPr>
                                      <w:t xml:space="preserve">(1) Yükseköğretim üst kuruluşları ile senato kararlarının uygulanmasında, belirlenen plan ve programlar doğrultusunda rektöre yardım etmek, </w:t>
                                    </w:r>
                                  </w:p>
                                  <w:p w:rsidR="006E7325" w:rsidRDefault="006E7325" w:rsidP="00220A13">
                                    <w:pPr>
                                      <w:pStyle w:val="nor0"/>
                                      <w:spacing w:line="240" w:lineRule="atLeast"/>
                                    </w:pPr>
                                    <w:r>
                                      <w:rPr>
                                        <w:rFonts w:ascii="Times New Roman" w:hAnsi="Times New Roman" w:cs="Times New Roman"/>
                                      </w:rPr>
                                      <w:t>(2) Faaliyet plan ve programlarının uygulanmasını sağlamak; üniversiteye bağlı birimlerin önerilerini dikkate alarak yatırım programını, bütçe tasarısı taslağını incelemek ve kendi önerileri ile birlikte rektörlüğe ,vakıf üniversitelerinde ise mütevelli heyetine sunmak,</w:t>
                                    </w:r>
                                    <w:r>
                                      <w:rPr>
                                        <w:rFonts w:ascii="Times New Roman" w:hAnsi="Times New Roman" w:cs="Times New Roman"/>
                                        <w:vertAlign w:val="superscript"/>
                                      </w:rPr>
                                      <w:t>(1)</w:t>
                                    </w:r>
                                    <w:r>
                                      <w:rPr>
                                        <w:rFonts w:ascii="Times New Roman" w:hAnsi="Times New Roman" w:cs="Times New Roman"/>
                                      </w:rPr>
                                      <w:t xml:space="preserve"> </w:t>
                                    </w:r>
                                  </w:p>
                                  <w:p w:rsidR="006E7325" w:rsidRDefault="006E7325" w:rsidP="00220A13">
                                    <w:pPr>
                                      <w:pStyle w:val="nor0"/>
                                      <w:spacing w:line="240" w:lineRule="atLeast"/>
                                    </w:pPr>
                                    <w:r>
                                      <w:rPr>
                                        <w:rFonts w:ascii="Times New Roman" w:hAnsi="Times New Roman" w:cs="Times New Roman"/>
                                      </w:rPr>
                                      <w:t>(3) Üniversite yönetimi ile ilgili rektörün getireceği konularda karar almak,</w:t>
                                    </w:r>
                                  </w:p>
                                  <w:p w:rsidR="006E7325" w:rsidRDefault="006E7325" w:rsidP="00220A13">
                                    <w:pPr>
                                      <w:pStyle w:val="nor0"/>
                                      <w:spacing w:line="240" w:lineRule="atLeast"/>
                                    </w:pPr>
                                    <w:r>
                                      <w:rPr>
                                        <w:rFonts w:ascii="Times New Roman" w:hAnsi="Times New Roman" w:cs="Times New Roman"/>
                                      </w:rPr>
                                      <w:t xml:space="preserve">(4) Fakülte, enstitü ve yüksekokul yönetim kurullarının kararlarına yapılacak itirazları inceleyerek kesin karara bağlamak, </w:t>
                                    </w:r>
                                  </w:p>
                                  <w:p w:rsidR="006E7325" w:rsidRDefault="006E7325" w:rsidP="00220A13">
                                    <w:pPr>
                                      <w:pStyle w:val="nor0"/>
                                      <w:spacing w:line="240" w:lineRule="atLeast"/>
                                    </w:pPr>
                                    <w:r>
                                      <w:rPr>
                                        <w:rFonts w:ascii="Times New Roman" w:hAnsi="Times New Roman" w:cs="Times New Roman"/>
                                      </w:rPr>
                                      <w:t xml:space="preserve">(5) Bu kanun ile verilen diğer görevleri yapmaktır. </w:t>
                                    </w:r>
                                  </w:p>
                                  <w:p w:rsidR="006E7325" w:rsidRDefault="006E7325" w:rsidP="00220A13">
                                    <w:pPr>
                                      <w:pStyle w:val="nor0"/>
                                      <w:spacing w:line="240" w:lineRule="atLeast"/>
                                    </w:pPr>
                                    <w:r>
                                      <w:rPr>
                                        <w:rFonts w:ascii="Times New Roman" w:hAnsi="Times New Roman" w:cs="Times New Roman"/>
                                      </w:rPr>
                                      <w:t>Fakülte Organları</w:t>
                                    </w:r>
                                  </w:p>
                                  <w:p w:rsidR="006E7325" w:rsidRDefault="006E7325" w:rsidP="00220A13">
                                    <w:pPr>
                                      <w:pStyle w:val="nor0"/>
                                      <w:spacing w:line="240" w:lineRule="atLeast"/>
                                    </w:pPr>
                                    <w:r>
                                      <w:rPr>
                                        <w:rFonts w:ascii="Times New Roman" w:hAnsi="Times New Roman" w:cs="Times New Roman"/>
                                        <w:i/>
                                        <w:iCs/>
                                      </w:rPr>
                                      <w:t>Dekan:</w:t>
                                    </w:r>
                                  </w:p>
                                  <w:p w:rsidR="006E7325" w:rsidRDefault="006E7325" w:rsidP="00220A13">
                                    <w:pPr>
                                      <w:pStyle w:val="nor0"/>
                                      <w:spacing w:line="240" w:lineRule="atLeast"/>
                                    </w:pPr>
                                    <w:r>
                                      <w:rPr>
                                        <w:rFonts w:ascii="Times New Roman" w:hAnsi="Times New Roman" w:cs="Times New Roman"/>
                                        <w:b/>
                                        <w:bCs/>
                                      </w:rPr>
                                      <w:t xml:space="preserve">Madde 16 – </w:t>
                                    </w:r>
                                  </w:p>
                                  <w:p w:rsidR="006E7325" w:rsidRDefault="006E7325" w:rsidP="00220A13">
                                    <w:pPr>
                                      <w:pStyle w:val="nor0"/>
                                      <w:spacing w:line="240" w:lineRule="atLeast"/>
                                    </w:pPr>
                                    <w:r>
                                      <w:rPr>
                                        <w:rFonts w:ascii="Times New Roman" w:hAnsi="Times New Roman" w:cs="Times New Roman"/>
                                      </w:rPr>
                                      <w:t xml:space="preserve">a. </w:t>
                                    </w:r>
                                    <w:r>
                                      <w:rPr>
                                        <w:rFonts w:ascii="Times New Roman" w:hAnsi="Times New Roman" w:cs="Times New Roman"/>
                                        <w:b/>
                                        <w:bCs/>
                                      </w:rPr>
                                      <w:t>(Değişik: 14/4/1982 - 2653/2 md.)</w:t>
                                    </w:r>
                                    <w:r>
                                      <w:rPr>
                                        <w:rFonts w:ascii="Times New Roman" w:hAnsi="Times New Roman" w:cs="Times New Roman"/>
                                      </w:rPr>
                                      <w:t xml:space="preserve"> Atanması: Fakültenin ve birimlerinin temsilcisi olan dekan, rektörün önereceği, üniversite içinden veya dışından üç profesör arasından Yükseköğretim Kurulunca üç yıl süre ile seçilir ve normal usul ile atanır. Süresi biten dekan yeniden atanabilir. </w:t>
                                    </w:r>
                                  </w:p>
                                  <w:p w:rsidR="006E7325" w:rsidRDefault="006E7325" w:rsidP="00220A13">
                                    <w:pPr>
                                      <w:pStyle w:val="maddebasl0"/>
                                      <w:spacing w:before="0" w:line="240" w:lineRule="atLeast"/>
                                      <w:jc w:val="both"/>
                                    </w:pPr>
                                    <w:r>
                                      <w:rPr>
                                        <w:rFonts w:ascii="Times New Roman" w:hAnsi="Times New Roman" w:cs="Times New Roman"/>
                                        <w:i w:val="0"/>
                                        <w:iCs w:val="0"/>
                                      </w:rPr>
                                      <w:t xml:space="preserve">Dekan kendisine çalışmalarında yardımcı olmak üzere fakültenin aylıklı öğretim üyeleri arasından en çok iki kişiyi dekan yardımcısı olarak seçer. </w:t>
                                    </w:r>
                                    <w:r>
                                      <w:rPr>
                                        <w:rFonts w:ascii="Times New Roman" w:hAnsi="Times New Roman" w:cs="Times New Roman"/>
                                        <w:b/>
                                        <w:bCs/>
                                        <w:i w:val="0"/>
                                        <w:iCs w:val="0"/>
                                      </w:rPr>
                                      <w:t>(Ek: 2/1/1990 - KHK - 398/2 md.; Değiştirilerek Kabul: 7/3/1990 - 3614/2 md.)</w:t>
                                    </w:r>
                                    <w:r>
                                      <w:rPr>
                                        <w:rFonts w:ascii="Times New Roman" w:hAnsi="Times New Roman" w:cs="Times New Roman"/>
                                        <w:i w:val="0"/>
                                        <w:iCs w:val="0"/>
                                      </w:rPr>
                                      <w:t xml:space="preserve"> Ancak merkezi açıköğretim yapmakla görevli üniversitelerde,gerekli hallerde açıköğretim yapmakla görevli fakültenin dekanı tarafından dört dekan yardımcısı seçilebilir.</w:t>
                                    </w:r>
                                  </w:p>
                                  <w:p w:rsidR="006E7325" w:rsidRDefault="006E7325" w:rsidP="00220A13">
                                    <w:pPr>
                                      <w:pStyle w:val="nor0"/>
                                      <w:spacing w:line="240" w:lineRule="atLeast"/>
                                    </w:pPr>
                                    <w:r>
                                      <w:rPr>
                                        <w:rFonts w:ascii="Times New Roman" w:hAnsi="Times New Roman" w:cs="Times New Roman"/>
                                      </w:rPr>
                                      <w:t>Dekan yardımcıları, dekanca en çok üç yıl için atanır.</w:t>
                                    </w:r>
                                  </w:p>
                                  <w:p w:rsidR="006E7325" w:rsidRDefault="006E7325" w:rsidP="00220A13">
                                    <w:pPr>
                                      <w:pStyle w:val="nor0"/>
                                      <w:spacing w:line="240" w:lineRule="atLeast"/>
                                    </w:pPr>
                                    <w:r>
                                      <w:rPr>
                                        <w:rFonts w:ascii="Times New Roman" w:hAnsi="Times New Roman" w:cs="Times New Roman"/>
                                      </w:rPr>
                                      <w:t>Dekana, görevi başında olmadığı zaman yardımcılarından biri vekalet eder. Göreve vekalet altı aydan fazla sürerse yeni bir dekan atanır.</w:t>
                                    </w:r>
                                  </w:p>
                                  <w:p w:rsidR="006E7325" w:rsidRDefault="006E7325" w:rsidP="00220A13">
                                    <w:pPr>
                                      <w:pStyle w:val="nor0"/>
                                      <w:spacing w:line="240" w:lineRule="atLeast"/>
                                    </w:pPr>
                                    <w:r>
                                      <w:rPr>
                                        <w:rFonts w:ascii="Times New Roman" w:hAnsi="Times New Roman" w:cs="Times New Roman"/>
                                      </w:rPr>
                                      <w:t xml:space="preserve">b. Görev, yetki ve sorumlulukları: </w:t>
                                    </w:r>
                                  </w:p>
                                  <w:p w:rsidR="006E7325" w:rsidRDefault="006E7325" w:rsidP="00220A13">
                                    <w:pPr>
                                      <w:pStyle w:val="nor0"/>
                                      <w:spacing w:line="240" w:lineRule="atLeast"/>
                                    </w:pPr>
                                    <w:r>
                                      <w:rPr>
                                        <w:rFonts w:ascii="Times New Roman" w:hAnsi="Times New Roman" w:cs="Times New Roman"/>
                                      </w:rPr>
                                      <w:t xml:space="preserve">(1) Fakülte kurullarına başkanlık etmek, fakülte kurullarının kararlarını uygulamak ve fakülte birimleri arasında düzenli çalışmayı sağlamak, </w:t>
                                    </w:r>
                                  </w:p>
                                  <w:p w:rsidR="006E7325" w:rsidRDefault="006E7325" w:rsidP="00220A13">
                                    <w:pPr>
                                      <w:pStyle w:val="nor0"/>
                                      <w:spacing w:line="240" w:lineRule="atLeast"/>
                                    </w:pPr>
                                    <w:r>
                                      <w:rPr>
                                        <w:rFonts w:ascii="Times New Roman" w:hAnsi="Times New Roman" w:cs="Times New Roman"/>
                                      </w:rPr>
                                      <w:t xml:space="preserve">(2) Her öğretim yılı sonunda ve istendiğinde fakültenin genel durumu ve işleyişi hakkında rektöre rapor vermek, </w:t>
                                    </w:r>
                                  </w:p>
                                  <w:p w:rsidR="006E7325" w:rsidRDefault="006E7325" w:rsidP="00220A13">
                                    <w:pPr>
                                      <w:pStyle w:val="nor0"/>
                                      <w:spacing w:line="240" w:lineRule="atLeast"/>
                                    </w:pPr>
                                    <w:r>
                                      <w:rPr>
                                        <w:rFonts w:ascii="Times New Roman" w:hAnsi="Times New Roman" w:cs="Times New Roman"/>
                                      </w:rPr>
                                      <w:t>(3) Fakültenin ödenek ve kadro ihtiyaçlarını gerekçesi ile birlikte rektörlüğe bildirmek, fakülte bütçesi ile ilgili öneriyi fakülte yönetim kurulunun da görüşünü aldıktan sonra rektörlüğe sunmak,</w:t>
                                    </w:r>
                                  </w:p>
                                  <w:p w:rsidR="006E7325" w:rsidRDefault="006E7325" w:rsidP="00220A13">
                                    <w:pPr>
                                      <w:pStyle w:val="nor0"/>
                                      <w:spacing w:line="240" w:lineRule="atLeast"/>
                                    </w:pPr>
                                    <w:r>
                                      <w:rPr>
                                        <w:rFonts w:ascii="Times New Roman" w:hAnsi="Times New Roman" w:cs="Times New Roman"/>
                                      </w:rPr>
                                      <w:t xml:space="preserve">(4) Fakültenin birimleri ve her düzeydeki personeli üzerinde genel gözetim ve denetim görevini yapmak, </w:t>
                                    </w:r>
                                  </w:p>
                                  <w:p w:rsidR="006E7325" w:rsidRDefault="006E7325" w:rsidP="00220A13">
                                    <w:pPr>
                                      <w:pStyle w:val="nor0"/>
                                      <w:spacing w:line="240" w:lineRule="atLeast"/>
                                    </w:pPr>
                                    <w:r>
                                      <w:rPr>
                                        <w:rFonts w:ascii="Times New Roman" w:hAnsi="Times New Roman" w:cs="Times New Roman"/>
                                      </w:rPr>
                                      <w:t xml:space="preserve">(5) Bu kanun ile kendisine verilen diğer görevleri yapmaktır. </w:t>
                                    </w:r>
                                  </w:p>
                                  <w:p w:rsidR="006E7325" w:rsidRDefault="006E7325" w:rsidP="00220A13">
                                    <w:pPr>
                                      <w:pStyle w:val="nor0"/>
                                      <w:spacing w:line="240" w:lineRule="atLeast"/>
                                    </w:pPr>
                                    <w:r>
                                      <w:rPr>
                                        <w:rFonts w:ascii="Times New Roman" w:hAnsi="Times New Roman" w:cs="Times New Roman"/>
                                        <w:spacing w:val="-2"/>
                                      </w:rPr>
                                      <w:t>Fakültenin ve bağlı birimlerinin öğretim kapasitesinin rasyonel bir şekilde kullanılmasında ve geliştirilmesinde gerektiği zaman güvenlik önlemlerinin alınmasında, öğrencilere gerekli sosyal hizmetlerin sağlanmasında, eğitim - öğretim, bilimsel araştırma ve yayını faaliyetlerinin düzenli bir şekilde yürütülmesinde, bütün faaliyetlerin gözetim ve denetiminin yapılmasında, takip ve kontrol edilmesinde ve sonuçlarının alınmasında rektöre karşı birinci derecede sorumludur.</w:t>
                                    </w:r>
                                  </w:p>
                                  <w:p w:rsidR="006E7325" w:rsidRDefault="006E7325" w:rsidP="00220A13">
                                    <w:pPr>
                                      <w:pStyle w:val="nor0"/>
                                      <w:spacing w:line="240" w:lineRule="atLeast"/>
                                    </w:pPr>
                                    <w:r>
                                      <w:rPr>
                                        <w:rFonts w:ascii="Times New Roman" w:hAnsi="Times New Roman" w:cs="Times New Roman"/>
                                      </w:rPr>
                                      <w:t>________________________</w:t>
                                    </w:r>
                                  </w:p>
                                  <w:p w:rsidR="006E7325" w:rsidRDefault="006E7325" w:rsidP="00220A13">
                                    <w:pPr>
                                      <w:spacing w:line="240" w:lineRule="atLeast"/>
                                      <w:jc w:val="both"/>
                                    </w:pPr>
                                    <w:r>
                                      <w:rPr>
                                        <w:i/>
                                        <w:iCs/>
                                        <w:sz w:val="16"/>
                                        <w:szCs w:val="16"/>
                                      </w:rPr>
                                      <w:t>(1) 1/3/2006 tarihli ve 5467 sayılı Kanunun 3 üncü maddesiyle; bu bentte yer alan "sunmak" ibaresinden önce gelmek üzere ",vakıf üniversitelerinde ise mütevelli heyetine" ibaresi eklenmiş ve metne işlenmiştir.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16</w:t>
                                    </w:r>
                                  </w:p>
                                  <w:p w:rsidR="006E7325" w:rsidRDefault="006E7325" w:rsidP="00220A13">
                                    <w:pPr>
                                      <w:pStyle w:val="nor"/>
                                      <w:spacing w:line="240" w:lineRule="atLeast"/>
                                      <w:jc w:val="center"/>
                                    </w:pPr>
                                    <w:r>
                                      <w:br w:type="page"/>
                                    </w:r>
                                    <w:r>
                                      <w:rPr>
                                        <w:rFonts w:ascii="Times New Roman" w:hAnsi="Times New Roman" w:cs="Times New Roman"/>
                                        <w:sz w:val="22"/>
                                        <w:szCs w:val="22"/>
                                      </w:rPr>
                                      <w:t>5359</w:t>
                                    </w:r>
                                  </w:p>
                                  <w:p w:rsidR="006E7325" w:rsidRDefault="006E7325" w:rsidP="00220A13">
                                    <w:pPr>
                                      <w:pStyle w:val="nor"/>
                                      <w:spacing w:line="240" w:lineRule="atLeast"/>
                                    </w:pPr>
                                    <w:r>
                                      <w:rPr>
                                        <w:rFonts w:ascii="Times New Roman" w:hAnsi="Times New Roman" w:cs="Times New Roman"/>
                                        <w:i/>
                                        <w:iCs/>
                                      </w:rPr>
                                      <w:t xml:space="preserve">Fakülte Kurulu: </w:t>
                                    </w:r>
                                  </w:p>
                                  <w:p w:rsidR="006E7325" w:rsidRDefault="006E7325" w:rsidP="00220A13">
                                    <w:pPr>
                                      <w:pStyle w:val="nor"/>
                                      <w:spacing w:line="240" w:lineRule="atLeast"/>
                                    </w:pPr>
                                    <w:r>
                                      <w:rPr>
                                        <w:rFonts w:ascii="Times New Roman" w:hAnsi="Times New Roman" w:cs="Times New Roman"/>
                                        <w:b/>
                                        <w:bCs/>
                                      </w:rPr>
                                      <w:t xml:space="preserve">Madde 17 – </w:t>
                                    </w:r>
                                  </w:p>
                                  <w:p w:rsidR="006E7325" w:rsidRDefault="006E7325" w:rsidP="00220A13">
                                    <w:pPr>
                                      <w:pStyle w:val="nor"/>
                                      <w:spacing w:line="240" w:lineRule="atLeast"/>
                                    </w:pPr>
                                    <w:r>
                                      <w:rPr>
                                        <w:rFonts w:ascii="Times New Roman" w:hAnsi="Times New Roman" w:cs="Times New Roman"/>
                                      </w:rPr>
                                      <w:t xml:space="preserve">a. Kuruluş ve işleyişi: Fakülte kurulu,dekanın başkanlığında fakülteye bağlı bölümlerin başkanları ile varsa fakülteye bağlı enstitü ve yüksekokul müdürlerinden ve üç yıl için fakültedeki profesörlerin kendi aralarından seçecekleri üç, doçentlerin kendi aralarından seçecekleri iki, yardımcı doçentlerin kendi aralarından seçecekleri bir öğretim üyesinden oluşur. </w:t>
                                    </w:r>
                                  </w:p>
                                  <w:p w:rsidR="006E7325" w:rsidRDefault="006E7325" w:rsidP="00220A13">
                                    <w:pPr>
                                      <w:pStyle w:val="nor"/>
                                      <w:spacing w:line="240" w:lineRule="atLeast"/>
                                    </w:pPr>
                                    <w:r>
                                      <w:rPr>
                                        <w:rFonts w:ascii="Times New Roman" w:hAnsi="Times New Roman" w:cs="Times New Roman"/>
                                      </w:rPr>
                                      <w:t>Fakülte kurulu normal olarak her yarı yıl başında ve sonunda toplanır.</w:t>
                                    </w:r>
                                  </w:p>
                                  <w:p w:rsidR="006E7325" w:rsidRDefault="006E7325" w:rsidP="00220A13">
                                    <w:pPr>
                                      <w:pStyle w:val="nor"/>
                                      <w:spacing w:line="240" w:lineRule="atLeast"/>
                                    </w:pPr>
                                    <w:r>
                                      <w:rPr>
                                        <w:rFonts w:ascii="Times New Roman" w:hAnsi="Times New Roman" w:cs="Times New Roman"/>
                                      </w:rPr>
                                      <w:t xml:space="preserve">Dekan gerekli gördüğü hallerde fakülte kurulunu toplantıya çağırır. </w:t>
                                    </w:r>
                                  </w:p>
                                  <w:p w:rsidR="006E7325" w:rsidRDefault="006E7325" w:rsidP="00220A13">
                                    <w:pPr>
                                      <w:pStyle w:val="nor"/>
                                      <w:spacing w:line="240" w:lineRule="atLeast"/>
                                    </w:pPr>
                                    <w:r>
                                      <w:rPr>
                                        <w:rFonts w:ascii="Times New Roman" w:hAnsi="Times New Roman" w:cs="Times New Roman"/>
                                      </w:rPr>
                                      <w:t>b. Görevleri: Fakülte kurulu akademik bir organ olup aşağıdaki görevleri yapar:</w:t>
                                    </w:r>
                                  </w:p>
                                  <w:p w:rsidR="006E7325" w:rsidRDefault="006E7325" w:rsidP="00220A13">
                                    <w:pPr>
                                      <w:pStyle w:val="nor"/>
                                      <w:spacing w:line="240" w:lineRule="atLeast"/>
                                    </w:pPr>
                                    <w:r>
                                      <w:rPr>
                                        <w:rFonts w:ascii="Times New Roman" w:hAnsi="Times New Roman" w:cs="Times New Roman"/>
                                      </w:rPr>
                                      <w:t xml:space="preserve">(1) Fakültenin, eğitim - öğretim, bilimsel araştırma ve yayım faaliyetleri ve bu faaliyetlerle ilgili esasları, plan, program ve eğitim - öğretim takvimini kararlaştırmak, </w:t>
                                    </w:r>
                                  </w:p>
                                  <w:p w:rsidR="006E7325" w:rsidRDefault="006E7325" w:rsidP="00220A13">
                                    <w:pPr>
                                      <w:pStyle w:val="nor"/>
                                      <w:spacing w:line="240" w:lineRule="atLeast"/>
                                    </w:pPr>
                                    <w:r>
                                      <w:rPr>
                                        <w:rFonts w:ascii="Times New Roman" w:hAnsi="Times New Roman" w:cs="Times New Roman"/>
                                      </w:rPr>
                                      <w:t>(2) Fakülte yönetim kuruluna üye seçmek,</w:t>
                                    </w:r>
                                  </w:p>
                                  <w:p w:rsidR="006E7325" w:rsidRDefault="006E7325" w:rsidP="00220A13">
                                    <w:pPr>
                                      <w:pStyle w:val="nor"/>
                                      <w:spacing w:line="240" w:lineRule="atLeast"/>
                                    </w:pPr>
                                    <w:r>
                                      <w:rPr>
                                        <w:rFonts w:ascii="Times New Roman" w:hAnsi="Times New Roman" w:cs="Times New Roman"/>
                                      </w:rPr>
                                      <w:t xml:space="preserve">(3) Bu kanunla verilen diğer görevleri yapmaktır. </w:t>
                                    </w:r>
                                  </w:p>
                                  <w:p w:rsidR="006E7325" w:rsidRDefault="006E7325" w:rsidP="00220A13">
                                    <w:pPr>
                                      <w:pStyle w:val="nor"/>
                                      <w:spacing w:line="240" w:lineRule="atLeast"/>
                                    </w:pPr>
                                    <w:r>
                                      <w:rPr>
                                        <w:rFonts w:ascii="Times New Roman" w:hAnsi="Times New Roman" w:cs="Times New Roman"/>
                                        <w:i/>
                                        <w:iCs/>
                                      </w:rPr>
                                      <w:t xml:space="preserve">Fakülte Yönetim Kurulu: </w:t>
                                    </w:r>
                                  </w:p>
                                  <w:p w:rsidR="006E7325" w:rsidRDefault="006E7325" w:rsidP="00220A13">
                                    <w:pPr>
                                      <w:pStyle w:val="nor"/>
                                      <w:spacing w:line="240" w:lineRule="atLeast"/>
                                    </w:pPr>
                                    <w:r>
                                      <w:rPr>
                                        <w:rFonts w:ascii="Times New Roman" w:hAnsi="Times New Roman" w:cs="Times New Roman"/>
                                        <w:b/>
                                        <w:bCs/>
                                      </w:rPr>
                                      <w:t xml:space="preserve">Madde 18 – </w:t>
                                    </w:r>
                                  </w:p>
                                  <w:p w:rsidR="006E7325" w:rsidRDefault="006E7325" w:rsidP="00220A13">
                                    <w:pPr>
                                      <w:pStyle w:val="nor"/>
                                      <w:spacing w:line="240" w:lineRule="atLeast"/>
                                    </w:pPr>
                                    <w:r>
                                      <w:rPr>
                                        <w:rFonts w:ascii="Times New Roman" w:hAnsi="Times New Roman" w:cs="Times New Roman"/>
                                      </w:rPr>
                                      <w:t xml:space="preserve">a. Kuruluş ve işleyişi: Fakülte yönetim kurulu, dekanın başkanlığında fakülte kurulunun üç yıl için seçeceği üç profesör, iki doçent ve bir yardımcı doçentten oluşur. </w:t>
                                    </w:r>
                                  </w:p>
                                  <w:p w:rsidR="006E7325" w:rsidRDefault="006E7325" w:rsidP="00220A13">
                                    <w:pPr>
                                      <w:pStyle w:val="nor"/>
                                      <w:spacing w:line="240" w:lineRule="atLeast"/>
                                    </w:pPr>
                                    <w:r>
                                      <w:rPr>
                                        <w:rFonts w:ascii="Times New Roman" w:hAnsi="Times New Roman" w:cs="Times New Roman"/>
                                      </w:rPr>
                                      <w:t xml:space="preserve">Fakülte yönetim kurulu dekanın çağırısı üzerine toplanır. </w:t>
                                    </w:r>
                                  </w:p>
                                  <w:p w:rsidR="006E7325" w:rsidRDefault="006E7325" w:rsidP="00220A13">
                                    <w:pPr>
                                      <w:pStyle w:val="nor"/>
                                      <w:spacing w:line="240" w:lineRule="atLeast"/>
                                    </w:pPr>
                                    <w:r>
                                      <w:rPr>
                                        <w:rFonts w:ascii="Times New Roman" w:hAnsi="Times New Roman" w:cs="Times New Roman"/>
                                      </w:rPr>
                                      <w:t>Yönetim kurulu gerekli gördüğü hallerde geçici çalışma grupları, eğitim - öğretim koordinatörlükleri kurabilir ve bunların görevlerini düzenler.</w:t>
                                    </w:r>
                                  </w:p>
                                  <w:p w:rsidR="006E7325" w:rsidRDefault="006E7325" w:rsidP="00220A13">
                                    <w:pPr>
                                      <w:pStyle w:val="nor"/>
                                      <w:spacing w:line="240" w:lineRule="atLeast"/>
                                    </w:pPr>
                                    <w:r>
                                      <w:rPr>
                                        <w:rFonts w:ascii="Times New Roman" w:hAnsi="Times New Roman" w:cs="Times New Roman"/>
                                      </w:rPr>
                                      <w:t xml:space="preserve">b. Görevleri: Fakülte yönetim kurulu, idari faaliyetlerde dekana yardımcı bir organ olup aşağıdaki görevleri yapar: </w:t>
                                    </w:r>
                                  </w:p>
                                  <w:p w:rsidR="006E7325" w:rsidRDefault="006E7325" w:rsidP="00220A13">
                                    <w:pPr>
                                      <w:pStyle w:val="nor"/>
                                      <w:spacing w:line="240" w:lineRule="atLeast"/>
                                    </w:pPr>
                                    <w:r>
                                      <w:rPr>
                                        <w:rFonts w:ascii="Times New Roman" w:hAnsi="Times New Roman" w:cs="Times New Roman"/>
                                      </w:rPr>
                                      <w:t>(1) Fakülte kurulunun kararları ile tespit ettiği esasların uygulanmasında dekana yardım etmek,</w:t>
                                    </w:r>
                                  </w:p>
                                  <w:p w:rsidR="006E7325" w:rsidRDefault="006E7325" w:rsidP="00220A13">
                                    <w:pPr>
                                      <w:pStyle w:val="nor"/>
                                      <w:spacing w:line="240" w:lineRule="atLeast"/>
                                    </w:pPr>
                                    <w:r>
                                      <w:rPr>
                                        <w:rFonts w:ascii="Times New Roman" w:hAnsi="Times New Roman" w:cs="Times New Roman"/>
                                      </w:rPr>
                                      <w:t>(2) Fakültenin eğitim - öğretim, plan ve programları ile takvimin uygulanmasını sağlamak,</w:t>
                                    </w:r>
                                  </w:p>
                                  <w:p w:rsidR="006E7325" w:rsidRDefault="006E7325" w:rsidP="00220A13">
                                    <w:pPr>
                                      <w:pStyle w:val="nor"/>
                                      <w:spacing w:line="240" w:lineRule="atLeast"/>
                                    </w:pPr>
                                    <w:r>
                                      <w:rPr>
                                        <w:rFonts w:ascii="Times New Roman" w:hAnsi="Times New Roman" w:cs="Times New Roman"/>
                                      </w:rPr>
                                      <w:t xml:space="preserve">(3) Fakültenin yatırım, program ve bütçe tasarısını hazırlamak, </w:t>
                                    </w:r>
                                  </w:p>
                                  <w:p w:rsidR="006E7325" w:rsidRDefault="006E7325" w:rsidP="00220A13">
                                    <w:pPr>
                                      <w:pStyle w:val="nor"/>
                                      <w:spacing w:line="240" w:lineRule="atLeast"/>
                                    </w:pPr>
                                    <w:r>
                                      <w:rPr>
                                        <w:rFonts w:ascii="Times New Roman" w:hAnsi="Times New Roman" w:cs="Times New Roman"/>
                                      </w:rPr>
                                      <w:t>(4) Dekanın fakülte yönetimi ile ilgili getireceği bütün işlerde karar almak,</w:t>
                                    </w:r>
                                  </w:p>
                                  <w:p w:rsidR="006E7325" w:rsidRDefault="006E7325" w:rsidP="00220A13">
                                    <w:pPr>
                                      <w:pStyle w:val="nor"/>
                                      <w:spacing w:line="240" w:lineRule="atLeast"/>
                                    </w:pPr>
                                    <w:r>
                                      <w:rPr>
                                        <w:rFonts w:ascii="Times New Roman" w:hAnsi="Times New Roman" w:cs="Times New Roman"/>
                                      </w:rPr>
                                      <w:t xml:space="preserve">(5) Öğrencilerin kabulü, ders intibakları ve çıkarılmaları ile eğitim - öğretim ve sınavlara ait işlemleri hakkında karar vermek, </w:t>
                                    </w:r>
                                  </w:p>
                                  <w:p w:rsidR="006E7325" w:rsidRDefault="006E7325" w:rsidP="00220A13">
                                    <w:pPr>
                                      <w:pStyle w:val="nor"/>
                                      <w:spacing w:line="240" w:lineRule="atLeast"/>
                                    </w:pPr>
                                    <w:r>
                                      <w:rPr>
                                        <w:rFonts w:ascii="Times New Roman" w:hAnsi="Times New Roman" w:cs="Times New Roman"/>
                                      </w:rPr>
                                      <w:t xml:space="preserve">(6) Bu kanunla verilen diğer görevleri yapmaktır. </w:t>
                                    </w:r>
                                  </w:p>
                                  <w:p w:rsidR="006E7325" w:rsidRDefault="006E7325" w:rsidP="00220A13">
                                    <w:pPr>
                                      <w:pStyle w:val="ksmblmalt"/>
                                      <w:spacing w:line="240" w:lineRule="atLeast"/>
                                      <w:jc w:val="center"/>
                                    </w:pPr>
                                    <w:r>
                                      <w:rPr>
                                        <w:rFonts w:ascii="Times New Roman" w:hAnsi="Times New Roman" w:cs="Times New Roman"/>
                                      </w:rPr>
                                      <w:t>Enstitüler</w:t>
                                    </w:r>
                                  </w:p>
                                  <w:p w:rsidR="006E7325" w:rsidRDefault="006E7325" w:rsidP="00220A13">
                                    <w:pPr>
                                      <w:pStyle w:val="nor"/>
                                      <w:spacing w:line="240" w:lineRule="atLeast"/>
                                    </w:pPr>
                                    <w:r>
                                      <w:rPr>
                                        <w:rFonts w:ascii="Times New Roman" w:hAnsi="Times New Roman" w:cs="Times New Roman"/>
                                        <w:i/>
                                        <w:iCs/>
                                      </w:rPr>
                                      <w:t xml:space="preserve">Organlar: </w:t>
                                    </w:r>
                                  </w:p>
                                  <w:p w:rsidR="006E7325" w:rsidRDefault="006E7325" w:rsidP="00220A13">
                                    <w:pPr>
                                      <w:pStyle w:val="nor"/>
                                      <w:spacing w:line="240" w:lineRule="atLeast"/>
                                    </w:pPr>
                                    <w:r>
                                      <w:rPr>
                                        <w:rFonts w:ascii="Times New Roman" w:hAnsi="Times New Roman" w:cs="Times New Roman"/>
                                        <w:b/>
                                        <w:bCs/>
                                      </w:rPr>
                                      <w:t xml:space="preserve">Madde 19 – </w:t>
                                    </w:r>
                                  </w:p>
                                  <w:p w:rsidR="006E7325" w:rsidRDefault="006E7325" w:rsidP="00220A13">
                                    <w:pPr>
                                      <w:pStyle w:val="nor"/>
                                      <w:spacing w:line="240" w:lineRule="atLeast"/>
                                    </w:pPr>
                                    <w:r>
                                      <w:rPr>
                                        <w:rFonts w:ascii="Times New Roman" w:hAnsi="Times New Roman" w:cs="Times New Roman"/>
                                      </w:rPr>
                                      <w:t>a. Enstitünün organları, enstitü müdürü, enstitü kurulu ve enstitü yönetim kuruludur.</w:t>
                                    </w:r>
                                  </w:p>
                                  <w:p w:rsidR="006E7325" w:rsidRDefault="006E7325" w:rsidP="00220A13">
                                    <w:pPr>
                                      <w:pStyle w:val="nor"/>
                                      <w:spacing w:line="240" w:lineRule="atLeast"/>
                                    </w:pPr>
                                    <w:r>
                                      <w:rPr>
                                        <w:rFonts w:ascii="Times New Roman" w:hAnsi="Times New Roman" w:cs="Times New Roman"/>
                                      </w:rPr>
                                      <w:t xml:space="preserve">b. Enstitü müdürü, üç yıl için ilgili fakülte dekanının önerisi üzerine rektör tarafından atanır. Rektörlüğe bağlı enstitülerde bu atama doğrudan rektör tarafından yapılır. Süresi biten müdür tekrar atanabilir. </w:t>
                                    </w:r>
                                  </w:p>
                                  <w:p w:rsidR="006E7325" w:rsidRDefault="006E7325" w:rsidP="00220A13">
                                    <w:pPr>
                                      <w:pStyle w:val="nor"/>
                                      <w:spacing w:line="240" w:lineRule="atLeast"/>
                                    </w:pPr>
                                    <w:r>
                                      <w:rPr>
                                        <w:rFonts w:ascii="Times New Roman" w:hAnsi="Times New Roman" w:cs="Times New Roman"/>
                                      </w:rPr>
                                      <w:t>Müdürün, enstitüde görevli aylıklı öğretim elemanları arasından üç yıl için atayacağı en çok iki yardımcısı bulunur.</w:t>
                                    </w:r>
                                  </w:p>
                                  <w:p w:rsidR="006E7325" w:rsidRDefault="006E7325" w:rsidP="00220A13">
                                    <w:pPr>
                                      <w:pStyle w:val="nor"/>
                                      <w:spacing w:line="240" w:lineRule="atLeast"/>
                                    </w:pPr>
                                    <w:r>
                                      <w:rPr>
                                        <w:rFonts w:ascii="Times New Roman" w:hAnsi="Times New Roman" w:cs="Times New Roman"/>
                                      </w:rPr>
                                      <w:t>Müdüre vekalet etme veya müdürlüğün boşalması hallerinde yapılacak işlem, dekanlarda olduğu gibidir.</w:t>
                                    </w:r>
                                  </w:p>
                                  <w:p w:rsidR="006E7325" w:rsidRDefault="006E7325" w:rsidP="00220A13">
                                    <w:pPr>
                                      <w:pStyle w:val="nor"/>
                                      <w:spacing w:line="240" w:lineRule="atLeast"/>
                                    </w:pPr>
                                    <w:r>
                                      <w:rPr>
                                        <w:rFonts w:ascii="Times New Roman" w:hAnsi="Times New Roman" w:cs="Times New Roman"/>
                                      </w:rPr>
                                      <w:t>Enstitü müdürü, bu kanun ile dekanlara verilmiş olan görevleri enstitü bakımından yerine getirir.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17</w:t>
                                    </w:r>
                                  </w:p>
                                  <w:p w:rsidR="006E7325" w:rsidRDefault="006E7325" w:rsidP="00220A13">
                                    <w:pPr>
                                      <w:pStyle w:val="nor"/>
                                      <w:spacing w:line="240" w:lineRule="atLeast"/>
                                      <w:jc w:val="center"/>
                                    </w:pPr>
                                    <w:r>
                                      <w:br w:type="page"/>
                                    </w:r>
                                    <w:r>
                                      <w:rPr>
                                        <w:rFonts w:ascii="Times New Roman" w:hAnsi="Times New Roman" w:cs="Times New Roman"/>
                                        <w:sz w:val="22"/>
                                        <w:szCs w:val="22"/>
                                      </w:rPr>
                                      <w:t>5360</w:t>
                                    </w:r>
                                  </w:p>
                                  <w:p w:rsidR="006E7325" w:rsidRDefault="006E7325" w:rsidP="00220A13">
                                    <w:pPr>
                                      <w:pStyle w:val="nor"/>
                                      <w:spacing w:line="240" w:lineRule="atLeast"/>
                                    </w:pPr>
                                    <w:r>
                                      <w:rPr>
                                        <w:rFonts w:ascii="Times New Roman" w:hAnsi="Times New Roman" w:cs="Times New Roman"/>
                                      </w:rPr>
                                      <w:t xml:space="preserve">c. Enstitü kurulu, müdürün başkanlığında, müdür yardımcıları ve enstitüyü oluşturan ana bilim dalı başkanlarından oluşur. </w:t>
                                    </w:r>
                                  </w:p>
                                  <w:p w:rsidR="006E7325" w:rsidRDefault="006E7325" w:rsidP="00220A13">
                                    <w:pPr>
                                      <w:pStyle w:val="nor"/>
                                      <w:spacing w:line="240" w:lineRule="atLeast"/>
                                    </w:pPr>
                                    <w:r>
                                      <w:rPr>
                                        <w:rFonts w:ascii="Times New Roman" w:hAnsi="Times New Roman" w:cs="Times New Roman"/>
                                      </w:rPr>
                                      <w:t>d. Enstitü yönetim kurulu, müdürün başkanlığında, müdür yardımcıları, müdürce gösterilecek altı aday arasından enstitü kurulu tarafından üç yıl için seçilecek üç öğretim üyesinden oluşur.</w:t>
                                    </w:r>
                                  </w:p>
                                  <w:p w:rsidR="006E7325" w:rsidRDefault="006E7325" w:rsidP="00220A13">
                                    <w:pPr>
                                      <w:pStyle w:val="nor"/>
                                      <w:spacing w:line="240" w:lineRule="atLeast"/>
                                    </w:pPr>
                                    <w:r>
                                      <w:rPr>
                                        <w:rFonts w:ascii="Times New Roman" w:hAnsi="Times New Roman" w:cs="Times New Roman"/>
                                      </w:rPr>
                                      <w:t>e. Enstitü kurulu ve enstitü yönetim kurulu, bu kanunla fakülte kurulu ve fakülte yönetim kuruluna verilmiş görevleri enstitü bakımından yerine getirirler.</w:t>
                                    </w:r>
                                  </w:p>
                                  <w:p w:rsidR="006E7325" w:rsidRDefault="006E7325" w:rsidP="00220A13">
                                    <w:pPr>
                                      <w:pStyle w:val="ksmblmalt"/>
                                      <w:spacing w:line="240" w:lineRule="atLeast"/>
                                      <w:jc w:val="center"/>
                                    </w:pPr>
                                    <w:r>
                                      <w:rPr>
                                        <w:rFonts w:ascii="Times New Roman" w:hAnsi="Times New Roman" w:cs="Times New Roman"/>
                                      </w:rPr>
                                      <w:t>Yüksekokullar</w:t>
                                    </w:r>
                                  </w:p>
                                  <w:p w:rsidR="006E7325" w:rsidRDefault="006E7325" w:rsidP="00220A13">
                                    <w:pPr>
                                      <w:pStyle w:val="nor"/>
                                      <w:spacing w:line="240" w:lineRule="atLeast"/>
                                    </w:pPr>
                                    <w:r>
                                      <w:rPr>
                                        <w:rFonts w:ascii="Times New Roman" w:hAnsi="Times New Roman" w:cs="Times New Roman"/>
                                        <w:i/>
                                        <w:iCs/>
                                      </w:rPr>
                                      <w:t xml:space="preserve">Organlar: </w:t>
                                    </w:r>
                                  </w:p>
                                  <w:p w:rsidR="006E7325" w:rsidRDefault="006E7325" w:rsidP="00220A13">
                                    <w:pPr>
                                      <w:pStyle w:val="nor"/>
                                      <w:spacing w:line="240" w:lineRule="atLeast"/>
                                    </w:pPr>
                                    <w:r>
                                      <w:rPr>
                                        <w:rFonts w:ascii="Times New Roman" w:hAnsi="Times New Roman" w:cs="Times New Roman"/>
                                        <w:b/>
                                        <w:bCs/>
                                      </w:rPr>
                                      <w:t xml:space="preserve">Madde 20 – </w:t>
                                    </w:r>
                                  </w:p>
                                  <w:p w:rsidR="006E7325" w:rsidRDefault="006E7325" w:rsidP="00220A13">
                                    <w:pPr>
                                      <w:pStyle w:val="nor"/>
                                      <w:spacing w:line="240" w:lineRule="atLeast"/>
                                    </w:pPr>
                                    <w:r>
                                      <w:rPr>
                                        <w:rFonts w:ascii="Times New Roman" w:hAnsi="Times New Roman" w:cs="Times New Roman"/>
                                      </w:rPr>
                                      <w:t>a. Yüksekokulların organları, yüksekokul müdürü, yüksekokul kurulu ve yüksekokul yönetim kuruludur.</w:t>
                                    </w:r>
                                  </w:p>
                                  <w:p w:rsidR="006E7325" w:rsidRDefault="006E7325" w:rsidP="00220A13">
                                    <w:pPr>
                                      <w:pStyle w:val="nor"/>
                                      <w:spacing w:line="240" w:lineRule="atLeast"/>
                                    </w:pPr>
                                    <w:r>
                                      <w:rPr>
                                        <w:rFonts w:ascii="Times New Roman" w:hAnsi="Times New Roman" w:cs="Times New Roman"/>
                                      </w:rPr>
                                      <w:t>b. Yüksekokul müdürü, üç yıl için ilgili fakülte dekanının önerisi üzerine rektör tarafından atanır. Rektörlüğe bağlı yüksekokullarda bu atama doğrudan rektör tarafından yapılır. Süresi biten müdür tekrar atanabilir.</w:t>
                                    </w:r>
                                  </w:p>
                                  <w:p w:rsidR="006E7325" w:rsidRDefault="006E7325" w:rsidP="00220A13">
                                    <w:pPr>
                                      <w:pStyle w:val="nor"/>
                                      <w:spacing w:line="240" w:lineRule="atLeast"/>
                                    </w:pPr>
                                    <w:r>
                                      <w:rPr>
                                        <w:rFonts w:ascii="Times New Roman" w:hAnsi="Times New Roman" w:cs="Times New Roman"/>
                                      </w:rPr>
                                      <w:t>Müdürün okulda görevli aylıklı öğretim elemanları arasından üç yıl için atayacağı en çok iki yardımcısı bulunur.</w:t>
                                    </w:r>
                                  </w:p>
                                  <w:p w:rsidR="006E7325" w:rsidRDefault="006E7325" w:rsidP="00220A13">
                                    <w:pPr>
                                      <w:pStyle w:val="nor"/>
                                      <w:spacing w:line="240" w:lineRule="atLeast"/>
                                    </w:pPr>
                                    <w:r>
                                      <w:rPr>
                                        <w:rFonts w:ascii="Times New Roman" w:hAnsi="Times New Roman" w:cs="Times New Roman"/>
                                      </w:rPr>
                                      <w:t>Müdüre vekalet etme veya müdürlüğün boşalması hallerinde yapılacak işlem, dekanlarda olduğu gibidir.</w:t>
                                    </w:r>
                                  </w:p>
                                  <w:p w:rsidR="006E7325" w:rsidRDefault="006E7325" w:rsidP="00220A13">
                                    <w:pPr>
                                      <w:pStyle w:val="nor"/>
                                      <w:spacing w:line="240" w:lineRule="atLeast"/>
                                    </w:pPr>
                                    <w:r>
                                      <w:rPr>
                                        <w:rFonts w:ascii="Times New Roman" w:hAnsi="Times New Roman" w:cs="Times New Roman"/>
                                      </w:rPr>
                                      <w:t>Yüksekokul müdürü, bu kanun ile dekanlara verilmiş olan görevleri yüksekokul bakımından yerine getirir.</w:t>
                                    </w:r>
                                  </w:p>
                                  <w:p w:rsidR="006E7325" w:rsidRDefault="006E7325" w:rsidP="00220A13">
                                    <w:pPr>
                                      <w:pStyle w:val="nor"/>
                                      <w:spacing w:line="240" w:lineRule="atLeast"/>
                                    </w:pPr>
                                    <w:r>
                                      <w:rPr>
                                        <w:rFonts w:ascii="Times New Roman" w:hAnsi="Times New Roman" w:cs="Times New Roman"/>
                                      </w:rPr>
                                      <w:t>c. Yüksek okul kurulu, müdürün başkanlığında, müdür yardımcıları ve okulu oluşturan bölüm veya ana bilim dalı başkanlarından oluşur.</w:t>
                                    </w:r>
                                  </w:p>
                                  <w:p w:rsidR="006E7325" w:rsidRDefault="006E7325" w:rsidP="00220A13">
                                    <w:pPr>
                                      <w:pStyle w:val="nor"/>
                                      <w:spacing w:line="240" w:lineRule="atLeast"/>
                                    </w:pPr>
                                    <w:r>
                                      <w:rPr>
                                        <w:rFonts w:ascii="Times New Roman" w:hAnsi="Times New Roman" w:cs="Times New Roman"/>
                                      </w:rPr>
                                      <w:t xml:space="preserve">d. Yüksekokul yönetim kurulu; müdürün başkanlığında, müdür yardımcıları ile müdürce gösterilecek altı aday arasından yüksekokul kurulu tarafından üç yıl için seçilecek üç öğretim üyesinden oluşur. </w:t>
                                    </w:r>
                                  </w:p>
                                  <w:p w:rsidR="006E7325" w:rsidRDefault="006E7325" w:rsidP="00220A13">
                                    <w:pPr>
                                      <w:pStyle w:val="nor"/>
                                      <w:spacing w:line="240" w:lineRule="atLeast"/>
                                    </w:pPr>
                                    <w:r>
                                      <w:rPr>
                                        <w:rFonts w:ascii="Times New Roman" w:hAnsi="Times New Roman" w:cs="Times New Roman"/>
                                      </w:rPr>
                                      <w:t xml:space="preserve">e. Yüksekokul kurulu ve yüksekokul yönetim kurulu, bu kanunla fakülte kurulu ve fakülte yönetim kuruluna verilmiş görevleri yüksekokul bakımından yerine getirirler. </w:t>
                                    </w:r>
                                  </w:p>
                                  <w:p w:rsidR="006E7325" w:rsidRDefault="006E7325" w:rsidP="00220A13">
                                    <w:pPr>
                                      <w:pStyle w:val="nor"/>
                                      <w:spacing w:line="240" w:lineRule="atLeast"/>
                                    </w:pPr>
                                    <w:r>
                                      <w:rPr>
                                        <w:rFonts w:ascii="Times New Roman" w:hAnsi="Times New Roman" w:cs="Times New Roman"/>
                                        <w:i/>
                                        <w:iCs/>
                                      </w:rPr>
                                      <w:t>Bölüm:</w:t>
                                    </w:r>
                                  </w:p>
                                  <w:p w:rsidR="006E7325" w:rsidRDefault="006E7325" w:rsidP="00220A13">
                                    <w:pPr>
                                      <w:pStyle w:val="nor"/>
                                      <w:spacing w:line="240" w:lineRule="atLeast"/>
                                    </w:pPr>
                                    <w:r>
                                      <w:rPr>
                                        <w:rFonts w:ascii="Times New Roman" w:hAnsi="Times New Roman" w:cs="Times New Roman"/>
                                        <w:b/>
                                        <w:bCs/>
                                      </w:rPr>
                                      <w:t xml:space="preserve">Madde 21 – </w:t>
                                    </w:r>
                                    <w:r>
                                      <w:rPr>
                                        <w:rFonts w:ascii="Times New Roman" w:hAnsi="Times New Roman" w:cs="Times New Roman"/>
                                      </w:rPr>
                                      <w:t xml:space="preserve">Bir fakülte ya da yüksekokulda, aynı veya benzer nitelikte eğitim - öğretim yapan birden fazla bölüm bulunamaz. </w:t>
                                    </w:r>
                                  </w:p>
                                  <w:p w:rsidR="006E7325" w:rsidRDefault="006E7325" w:rsidP="00220A13">
                                    <w:pPr>
                                      <w:pStyle w:val="nor"/>
                                      <w:spacing w:line="240" w:lineRule="atLeast"/>
                                    </w:pPr>
                                    <w:r>
                                      <w:rPr>
                                        <w:rFonts w:ascii="Times New Roman" w:hAnsi="Times New Roman" w:cs="Times New Roman"/>
                                      </w:rPr>
                                      <w:t>Bölüm, bölüm başkanı tarafından yönetilir.</w:t>
                                    </w:r>
                                  </w:p>
                                  <w:p w:rsidR="006E7325" w:rsidRDefault="006E7325" w:rsidP="00220A13">
                                    <w:pPr>
                                      <w:pStyle w:val="nor"/>
                                      <w:spacing w:line="240" w:lineRule="atLeast"/>
                                    </w:pPr>
                                    <w:r>
                                      <w:rPr>
                                        <w:rFonts w:ascii="Times New Roman" w:hAnsi="Times New Roman" w:cs="Times New Roman"/>
                                      </w:rPr>
                                      <w:t xml:space="preserve">Bölüm başkanı; bölümün aylıklı profesörleri, bulunmadığı takdirde doçentleri, doçent de bulunmadığı takdirde yardımcı doçentler arasından fakültelerde dekanca, fakülteye bağlı yüksekokullarda müdürün önerisi üzerine dekanca, rektörlüğe bağlı yüksekokullarda müdürün önerisi üzerine rektörce üç yıl için atanır. Süresi biten başkan tekrar atanabilir. </w:t>
                                    </w:r>
                                  </w:p>
                                  <w:p w:rsidR="006E7325" w:rsidRDefault="006E7325" w:rsidP="00220A13">
                                    <w:pPr>
                                      <w:pStyle w:val="nor"/>
                                      <w:spacing w:line="240" w:lineRule="atLeast"/>
                                    </w:pPr>
                                    <w:r>
                                      <w:rPr>
                                        <w:rFonts w:ascii="Times New Roman" w:hAnsi="Times New Roman" w:cs="Times New Roman"/>
                                      </w:rPr>
                                      <w:t>Bölüm başkanı, görevi başında bulunamayacağı süreler için öğretim üyelerinden birini vekil olarak bırakır.</w:t>
                                    </w:r>
                                  </w:p>
                                  <w:p w:rsidR="006E7325" w:rsidRDefault="006E7325" w:rsidP="00220A13">
                                    <w:pPr>
                                      <w:pStyle w:val="nor"/>
                                      <w:spacing w:line="240" w:lineRule="atLeast"/>
                                    </w:pPr>
                                    <w:r>
                                      <w:rPr>
                                        <w:rFonts w:ascii="Times New Roman" w:hAnsi="Times New Roman" w:cs="Times New Roman"/>
                                      </w:rPr>
                                      <w:t>Herhangi bir nedenle altı aydan fazla ayrılmalarda, kalan süreyi tamamlamak üzere aynı yöntemle yeni bir bölüm başkanı atanır.</w:t>
                                    </w:r>
                                  </w:p>
                                  <w:p w:rsidR="006E7325" w:rsidRDefault="006E7325" w:rsidP="00220A13">
                                    <w:pPr>
                                      <w:pStyle w:val="nor"/>
                                      <w:spacing w:line="240" w:lineRule="atLeast"/>
                                    </w:pPr>
                                    <w:r>
                                      <w:rPr>
                                        <w:rFonts w:ascii="Times New Roman" w:hAnsi="Times New Roman" w:cs="Times New Roman"/>
                                      </w:rPr>
                                      <w:t>Bölüm başkanı, bölümün her düzeyde eğitim - öğretim ve araştırmalarından ve bölüme ait her türlü faaliyetin düzenli ve verimli bir şekilde yürütülmesinden sorumludur.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18</w:t>
                                    </w:r>
                                  </w:p>
                                  <w:p w:rsidR="006E7325" w:rsidRDefault="006E7325" w:rsidP="00220A13">
                                    <w:pPr>
                                      <w:pStyle w:val="nor"/>
                                      <w:spacing w:line="240" w:lineRule="atLeast"/>
                                      <w:jc w:val="center"/>
                                    </w:pPr>
                                    <w:r>
                                      <w:br w:type="page"/>
                                    </w:r>
                                    <w:r>
                                      <w:rPr>
                                        <w:rFonts w:ascii="Times New Roman" w:hAnsi="Times New Roman" w:cs="Times New Roman"/>
                                        <w:sz w:val="22"/>
                                        <w:szCs w:val="22"/>
                                      </w:rPr>
                                      <w:t>5361</w:t>
                                    </w:r>
                                  </w:p>
                                  <w:p w:rsidR="006E7325" w:rsidRDefault="006E7325" w:rsidP="00220A13">
                                    <w:pPr>
                                      <w:pStyle w:val="nor1"/>
                                      <w:spacing w:line="240" w:lineRule="atLeast"/>
                                      <w:jc w:val="center"/>
                                    </w:pPr>
                                    <w:r>
                                      <w:rPr>
                                        <w:rFonts w:ascii="Times New Roman" w:hAnsi="Times New Roman" w:cs="Times New Roman"/>
                                      </w:rPr>
                                      <w:t>BEŞİNCİ BÖLÜM</w:t>
                                    </w:r>
                                  </w:p>
                                  <w:p w:rsidR="006E7325" w:rsidRDefault="006E7325" w:rsidP="00220A13">
                                    <w:pPr>
                                      <w:pStyle w:val="ksmblmalt0"/>
                                      <w:spacing w:line="240" w:lineRule="atLeast"/>
                                      <w:jc w:val="center"/>
                                    </w:pPr>
                                    <w:r>
                                      <w:rPr>
                                        <w:rFonts w:ascii="Times New Roman" w:hAnsi="Times New Roman" w:cs="Times New Roman"/>
                                      </w:rPr>
                                      <w:t>Öğretim Elemanları</w:t>
                                    </w:r>
                                  </w:p>
                                  <w:p w:rsidR="006E7325" w:rsidRDefault="006E7325" w:rsidP="00220A13">
                                    <w:pPr>
                                      <w:pStyle w:val="nor1"/>
                                      <w:spacing w:line="240" w:lineRule="atLeast"/>
                                    </w:pPr>
                                    <w:r>
                                      <w:rPr>
                                        <w:rFonts w:ascii="Times New Roman" w:hAnsi="Times New Roman" w:cs="Times New Roman"/>
                                        <w:i/>
                                        <w:iCs/>
                                      </w:rPr>
                                      <w:t xml:space="preserve">Öğretim üyelerinin görevleri: </w:t>
                                    </w:r>
                                  </w:p>
                                  <w:p w:rsidR="006E7325" w:rsidRDefault="006E7325" w:rsidP="00220A13">
                                    <w:pPr>
                                      <w:pStyle w:val="nor1"/>
                                      <w:spacing w:line="240" w:lineRule="atLeast"/>
                                    </w:pPr>
                                    <w:r>
                                      <w:rPr>
                                        <w:rFonts w:ascii="Times New Roman" w:hAnsi="Times New Roman" w:cs="Times New Roman"/>
                                        <w:b/>
                                        <w:bCs/>
                                      </w:rPr>
                                      <w:t xml:space="preserve">Madde 22 – </w:t>
                                    </w:r>
                                  </w:p>
                                  <w:p w:rsidR="006E7325" w:rsidRDefault="006E7325" w:rsidP="00220A13">
                                    <w:pPr>
                                      <w:pStyle w:val="nor1"/>
                                      <w:spacing w:line="240" w:lineRule="atLeast"/>
                                    </w:pPr>
                                    <w:r>
                                      <w:rPr>
                                        <w:rFonts w:ascii="Times New Roman" w:hAnsi="Times New Roman" w:cs="Times New Roman"/>
                                      </w:rPr>
                                      <w:t xml:space="preserve">a. Yükseköğretim kurumlarında ve bu kanundaki amaç ve ilkelere uygun biçimde önlisans, lisans ve lisansüstü düzeylerde eğitim - öğretim ve uygulamalı çalışmalar yapmak ve yaptırmak, proje hazırlıklarını ve seminerleri yönetmek, </w:t>
                                    </w:r>
                                  </w:p>
                                  <w:p w:rsidR="006E7325" w:rsidRDefault="006E7325" w:rsidP="00220A13">
                                    <w:pPr>
                                      <w:pStyle w:val="nor1"/>
                                      <w:spacing w:line="240" w:lineRule="atLeast"/>
                                    </w:pPr>
                                    <w:r>
                                      <w:rPr>
                                        <w:rFonts w:ascii="Times New Roman" w:hAnsi="Times New Roman" w:cs="Times New Roman"/>
                                      </w:rPr>
                                      <w:t>b. Yükseköğretim kurumlarında, bilimsel araştırmalar ve yayımlar yapmak,</w:t>
                                    </w:r>
                                  </w:p>
                                  <w:p w:rsidR="006E7325" w:rsidRDefault="006E7325" w:rsidP="00220A13">
                                    <w:pPr>
                                      <w:pStyle w:val="nor1"/>
                                      <w:spacing w:line="240" w:lineRule="atLeast"/>
                                    </w:pPr>
                                    <w:r>
                                      <w:rPr>
                                        <w:rFonts w:ascii="Times New Roman" w:hAnsi="Times New Roman" w:cs="Times New Roman"/>
                                      </w:rPr>
                                      <w:t xml:space="preserve">c. İlgili birim başkanlığınca düzenlenecek programa göre, belirli günlerde öğrencileri kabul ederek, onlara gerekli konularda yardım etmek, bu kanundaki amaç ve ana ilkeler doğrultusunda yol göstermek ve rehberlik etmek, </w:t>
                                    </w:r>
                                  </w:p>
                                  <w:p w:rsidR="006E7325" w:rsidRDefault="006E7325" w:rsidP="00220A13">
                                    <w:pPr>
                                      <w:pStyle w:val="maddebasl1"/>
                                      <w:spacing w:before="0" w:line="240" w:lineRule="atLeast"/>
                                    </w:pPr>
                                    <w:r>
                                      <w:rPr>
                                        <w:rFonts w:ascii="Times New Roman" w:hAnsi="Times New Roman" w:cs="Times New Roman"/>
                                        <w:i w:val="0"/>
                                        <w:iCs w:val="0"/>
                                      </w:rPr>
                                      <w:t>d. Yetkili organlarca verilecek görevleri yerine getirmek</w:t>
                                    </w:r>
                                    <w:r>
                                      <w:rPr>
                                        <w:rFonts w:ascii="Times New Roman" w:hAnsi="Times New Roman" w:cs="Times New Roman"/>
                                      </w:rPr>
                                      <w:t>,</w:t>
                                    </w:r>
                                  </w:p>
                                  <w:p w:rsidR="006E7325" w:rsidRDefault="006E7325" w:rsidP="00220A13">
                                    <w:pPr>
                                      <w:pStyle w:val="nor1"/>
                                      <w:spacing w:line="240" w:lineRule="atLeast"/>
                                    </w:pPr>
                                    <w:r>
                                      <w:rPr>
                                        <w:rFonts w:ascii="Times New Roman" w:hAnsi="Times New Roman" w:cs="Times New Roman"/>
                                      </w:rPr>
                                      <w:t>e. Bu kanunla verilen diğer görevleri yapmaktır.</w:t>
                                    </w:r>
                                  </w:p>
                                  <w:p w:rsidR="006E7325" w:rsidRDefault="006E7325" w:rsidP="00220A13">
                                    <w:pPr>
                                      <w:pStyle w:val="nor1"/>
                                      <w:spacing w:line="240" w:lineRule="atLeast"/>
                                    </w:pPr>
                                    <w:r>
                                      <w:rPr>
                                        <w:rFonts w:ascii="Times New Roman" w:hAnsi="Times New Roman" w:cs="Times New Roman"/>
                                        <w:i/>
                                        <w:iCs/>
                                      </w:rPr>
                                      <w:t>Yardımcı Doçentliğe atama:</w:t>
                                    </w:r>
                                  </w:p>
                                  <w:p w:rsidR="006E7325" w:rsidRDefault="006E7325" w:rsidP="00220A13">
                                    <w:pPr>
                                      <w:pStyle w:val="nor1"/>
                                      <w:spacing w:line="240" w:lineRule="atLeast"/>
                                    </w:pPr>
                                    <w:r>
                                      <w:rPr>
                                        <w:rFonts w:ascii="Times New Roman" w:hAnsi="Times New Roman" w:cs="Times New Roman"/>
                                        <w:b/>
                                        <w:bCs/>
                                      </w:rPr>
                                      <w:t xml:space="preserve">Madde 23 – </w:t>
                                    </w:r>
                                  </w:p>
                                  <w:p w:rsidR="006E7325" w:rsidRDefault="006E7325" w:rsidP="00220A13">
                                    <w:pPr>
                                      <w:pStyle w:val="nor1"/>
                                      <w:spacing w:line="240" w:lineRule="atLeast"/>
                                    </w:pPr>
                                    <w:r>
                                      <w:rPr>
                                        <w:rFonts w:ascii="Times New Roman" w:hAnsi="Times New Roman" w:cs="Times New Roman"/>
                                      </w:rPr>
                                      <w:t>a. Bir üniversite biriminde açık bulunan yardımcı doçentlik, isteklilerin başvurması için rektörlükçe ilan edilir. Fakültelerde ve fakültelere bağlı kuruluşlarda dekan, rektörlüğe bağlı enstitü ve yüksekokullarda müdürler; biri o birimin yöneticisi, biri de o üniversite dışından olmak üzere üç profesör veya doçent tespit ederek bunlardan adayların her biri hakkında yazılı mütalaa isterler. Dekan veya ilgili müdür kendi yönetim kurullarının görüşünü de aldıktan sonra önerilerini rektöre sunar. Atama, rektör tarafından yapılır.</w:t>
                                    </w:r>
                                  </w:p>
                                  <w:p w:rsidR="006E7325" w:rsidRDefault="006E7325" w:rsidP="00220A13">
                                    <w:pPr>
                                      <w:pStyle w:val="nor1"/>
                                      <w:spacing w:line="240" w:lineRule="atLeast"/>
                                    </w:pPr>
                                    <w:r>
                                      <w:rPr>
                                        <w:rFonts w:ascii="Times New Roman" w:hAnsi="Times New Roman" w:cs="Times New Roman"/>
                                        <w:b/>
                                        <w:bCs/>
                                      </w:rPr>
                                      <w:t>(Değişik: 12/8/1986 - KHK 260/1 md.)</w:t>
                                    </w:r>
                                    <w:r>
                                      <w:rPr>
                                        <w:rFonts w:ascii="Times New Roman" w:hAnsi="Times New Roman" w:cs="Times New Roman"/>
                                      </w:rPr>
                                      <w:t xml:space="preserve"> Yardımcı doçentler bir üniversitede her seferinde ikişer veya üçer yıllık süreler için en çok 12 yıla kadar atanabilirler. Her atama süresi sonunda görev kendiliğinden sona erer. </w:t>
                                    </w:r>
                                  </w:p>
                                  <w:p w:rsidR="006E7325" w:rsidRDefault="006E7325" w:rsidP="00220A13">
                                    <w:pPr>
                                      <w:pStyle w:val="nor1"/>
                                      <w:spacing w:line="240" w:lineRule="atLeast"/>
                                    </w:pPr>
                                    <w:r>
                                      <w:rPr>
                                        <w:rFonts w:ascii="Times New Roman" w:hAnsi="Times New Roman" w:cs="Times New Roman"/>
                                      </w:rPr>
                                      <w:t xml:space="preserve">b. Yardımcı doçentliğe atanmada aranacak şartlar: </w:t>
                                    </w:r>
                                  </w:p>
                                  <w:p w:rsidR="006E7325" w:rsidRDefault="006E7325" w:rsidP="00220A13">
                                    <w:pPr>
                                      <w:pStyle w:val="nor1"/>
                                      <w:spacing w:line="240" w:lineRule="atLeast"/>
                                    </w:pPr>
                                    <w:r>
                                      <w:rPr>
                                        <w:rFonts w:ascii="Times New Roman" w:hAnsi="Times New Roman" w:cs="Times New Roman"/>
                                      </w:rPr>
                                      <w:t>(1) Doktora veya tıpta uzmanlık unvanını veya Üniversitelerarası Kurulun önerisi üzerine Yükseköğretim Kurulunca tespit edilecek belli sanat dallarının birinde yeterlik kazanmış olmak,</w:t>
                                    </w:r>
                                  </w:p>
                                  <w:p w:rsidR="006E7325" w:rsidRDefault="006E7325" w:rsidP="00220A13">
                                    <w:pPr>
                                      <w:pStyle w:val="nor1"/>
                                      <w:spacing w:line="240" w:lineRule="atLeast"/>
                                    </w:pPr>
                                    <w:r>
                                      <w:rPr>
                                        <w:rFonts w:ascii="Times New Roman" w:hAnsi="Times New Roman" w:cs="Times New Roman"/>
                                      </w:rPr>
                                      <w:t>(2) Fakülte, enstitü veya yüksekokul yönetim kurullarınca, biri o dilin öğretim üyesi olmak üzere seçilecek üç kişilik bir jüri tarafından; sınava girenin kendi bilim alanında Türkçeden yabancı dile, yabancı dilden Türkçeye 150 - 200 kelimelik bir çeviriyi kapsayan yabancı dil sınavını başarmak.</w:t>
                                    </w:r>
                                  </w:p>
                                  <w:p w:rsidR="006E7325" w:rsidRDefault="006E7325" w:rsidP="00220A13">
                                    <w:pPr>
                                      <w:pStyle w:val="nor1"/>
                                      <w:spacing w:line="240" w:lineRule="atLeast"/>
                                    </w:pPr>
                                    <w:r>
                                      <w:rPr>
                                        <w:rFonts w:ascii="Times New Roman" w:hAnsi="Times New Roman" w:cs="Times New Roman"/>
                                      </w:rPr>
                                      <w:t xml:space="preserve">c. </w:t>
                                    </w:r>
                                    <w:r>
                                      <w:rPr>
                                        <w:rFonts w:ascii="Times New Roman" w:hAnsi="Times New Roman" w:cs="Times New Roman"/>
                                        <w:b/>
                                        <w:bCs/>
                                      </w:rPr>
                                      <w:t xml:space="preserve">(Mülga: 12/8/1986 - KHK 260/7 md.; Yeniden düzenleme: 18/6/2008-5772/3 md.) </w:t>
                                    </w:r>
                                    <w:r>
                                      <w:rPr>
                                        <w:rFonts w:ascii="Times New Roman" w:hAnsi="Times New Roman" w:cs="Times New Roman"/>
                                      </w:rPr>
                                      <w:t xml:space="preserve">Üniversiteler, yardımcı doçentlik kadrosuna atama için bu maddede aranan asgari koşulların yanında, Yükseköğretim Kurulunun onayını almak suretiyle, münhasıran bilimsel kaliteyi artırmak amacına yönelik olarak, bilim disiplinleri arasındaki farklılıkları da göz önünde bulundurarak, objektif ve denetlenebilir nitelikte ek koşullar belirleyebilirler. </w:t>
                                    </w:r>
                                  </w:p>
                                  <w:p w:rsidR="006E7325" w:rsidRDefault="006E7325" w:rsidP="00220A13">
                                    <w:pPr>
                                      <w:pStyle w:val="nor1"/>
                                      <w:spacing w:line="240" w:lineRule="atLeast"/>
                                    </w:pPr>
                                    <w:r>
                                      <w:rPr>
                                        <w:rFonts w:ascii="Times New Roman" w:hAnsi="Times New Roman" w:cs="Times New Roman"/>
                                        <w:i/>
                                        <w:iCs/>
                                      </w:rPr>
                                      <w:t xml:space="preserve">Doçentlik sınavı: </w:t>
                                    </w:r>
                                  </w:p>
                                  <w:p w:rsidR="006E7325" w:rsidRDefault="006E7325" w:rsidP="00220A13">
                                    <w:pPr>
                                      <w:pStyle w:val="nor1"/>
                                      <w:spacing w:line="240" w:lineRule="atLeast"/>
                                    </w:pPr>
                                    <w:r>
                                      <w:rPr>
                                        <w:rFonts w:ascii="Times New Roman" w:hAnsi="Times New Roman" w:cs="Times New Roman"/>
                                        <w:b/>
                                        <w:bCs/>
                                      </w:rPr>
                                      <w:t>Madde 24 – (Değişik: 18/6/2008-5772/4 md.)</w:t>
                                    </w:r>
                                  </w:p>
                                  <w:p w:rsidR="006E7325" w:rsidRDefault="006E7325" w:rsidP="00220A13">
                                    <w:pPr>
                                      <w:spacing w:line="240" w:lineRule="atLeast"/>
                                      <w:ind w:firstLine="567"/>
                                      <w:jc w:val="both"/>
                                    </w:pPr>
                                    <w:r>
                                      <w:rPr>
                                        <w:sz w:val="18"/>
                                        <w:szCs w:val="18"/>
                                      </w:rPr>
                                      <w:t>a) Doçentlik sınavı, Üniversitelerarası Kurulca yılda iki kere yapılır.</w:t>
                                    </w:r>
                                  </w:p>
                                  <w:p w:rsidR="006E7325" w:rsidRDefault="006E7325" w:rsidP="00220A13">
                                    <w:pPr>
                                      <w:spacing w:line="240" w:lineRule="atLeast"/>
                                      <w:ind w:firstLine="567"/>
                                      <w:jc w:val="both"/>
                                    </w:pPr>
                                    <w:r>
                                      <w:rPr>
                                        <w:sz w:val="18"/>
                                        <w:szCs w:val="18"/>
                                      </w:rPr>
                                      <w:t>Aşağıdaki şartları haiz adaylar, Üniversitelerarası Kurulun tespit edeceği tarihe kadar, Üniversitelerarası Kurula gerekli belge ve yayınlar ile birlikte başlıca bilim dalı ile uzmanlık ve araştırma konularını da bildirerek başvururlar.</w:t>
                                    </w:r>
                                  </w:p>
                                  <w:p w:rsidR="006E7325" w:rsidRDefault="006E7325" w:rsidP="00220A13">
                                    <w:pPr>
                                      <w:spacing w:line="240" w:lineRule="atLeast"/>
                                      <w:ind w:firstLine="567"/>
                                      <w:jc w:val="both"/>
                                    </w:pPr>
                                    <w:r>
                                      <w:rPr>
                                        <w:sz w:val="18"/>
                                        <w:szCs w:val="18"/>
                                      </w:rPr>
                                      <w:t>b) Doçentlik sınavına başvurabilmek için aşağıdaki şartlar aranır:</w:t>
                                    </w:r>
                                  </w:p>
                                  <w:p w:rsidR="006E7325" w:rsidRDefault="006E7325" w:rsidP="00220A13">
                                    <w:pPr>
                                      <w:spacing w:line="240" w:lineRule="atLeast"/>
                                      <w:ind w:firstLine="567"/>
                                      <w:jc w:val="both"/>
                                    </w:pPr>
                                    <w:r>
                                      <w:rPr>
                                        <w:sz w:val="18"/>
                                        <w:szCs w:val="18"/>
                                      </w:rPr>
                                      <w:t>1) Bir lisans diploması aldıktan sonra, doktora veya tıpta uzmanlık unvanını veya Üniversitelerarası Kurulun önerisi üzerine Yükseköğretim Kurulunca tespit edilen belli sanat dallarının birinde yeterlik kazanmış olmak.</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19</w:t>
                                    </w:r>
                                  </w:p>
                                  <w:p w:rsidR="006E7325" w:rsidRDefault="006E7325" w:rsidP="00220A13">
                                    <w:pPr>
                                      <w:pStyle w:val="nor"/>
                                      <w:spacing w:line="240" w:lineRule="atLeast"/>
                                      <w:jc w:val="center"/>
                                    </w:pPr>
                                    <w:r>
                                      <w:br w:type="page"/>
                                    </w:r>
                                    <w:r>
                                      <w:rPr>
                                        <w:rFonts w:ascii="Times New Roman" w:hAnsi="Times New Roman" w:cs="Times New Roman"/>
                                        <w:sz w:val="22"/>
                                        <w:szCs w:val="22"/>
                                      </w:rPr>
                                      <w:t>5362</w:t>
                                    </w:r>
                                  </w:p>
                                  <w:p w:rsidR="006E7325" w:rsidRDefault="006E7325" w:rsidP="00220A13">
                                    <w:pPr>
                                      <w:spacing w:line="240" w:lineRule="atLeast"/>
                                      <w:ind w:firstLine="567"/>
                                      <w:jc w:val="both"/>
                                    </w:pPr>
                                    <w:r>
                                      <w:rPr>
                                        <w:sz w:val="18"/>
                                        <w:szCs w:val="18"/>
                                      </w:rPr>
                                      <w:t>2) Üniversitelerarası Kurulun her bir bilim disiplininin özelliklerini dikkate alarak belirteceği görüş çerçevesinde Yükseköğretim Kurulu tarafından çıkarılacak yönetmelikte belirtilen şartları taşıyan özgün bilimsel yayın ve çalışmalar yapmak.</w:t>
                                    </w:r>
                                  </w:p>
                                  <w:p w:rsidR="006E7325" w:rsidRDefault="006E7325" w:rsidP="00220A13">
                                    <w:pPr>
                                      <w:spacing w:line="240" w:lineRule="atLeast"/>
                                      <w:jc w:val="both"/>
                                    </w:pPr>
                                    <w:r>
                                      <w:rPr>
                                        <w:sz w:val="18"/>
                                        <w:szCs w:val="18"/>
                                      </w:rPr>
                                      <w:t>3) Yükseköğretim Kurulunun belirlediği kıstaslar çerçevesinde yapılan merkezi yabancı dil sınavında başarılı olmak. Bu sınavın, adayın bilim dalı ile ilgili olması şartı aranmaz. Bilim alanı bir yabancı dille ilgili olanlar bu sınavı başka bir yabancı dilde vermek zorundadırlar.</w:t>
                                    </w:r>
                                  </w:p>
                                  <w:p w:rsidR="006E7325" w:rsidRDefault="006E7325" w:rsidP="00220A13">
                                    <w:pPr>
                                      <w:spacing w:line="240" w:lineRule="atLeast"/>
                                      <w:jc w:val="both"/>
                                    </w:pPr>
                                    <w:r>
                                      <w:rPr>
                                        <w:sz w:val="18"/>
                                        <w:szCs w:val="18"/>
                                      </w:rPr>
                                      <w:t>c) Üniversitelerarası Kurul, adayın başvurduğu bilim veya sanat dalından beş kişilik bir jüri ve bu jüri için iki yedek üye tespit eder. İlgili bilim veya sanat dalında yeterli öğretim üyesinin bulunmaması halinde, jüri üç üye ile teşkil edilebilir.</w:t>
                                    </w:r>
                                  </w:p>
                                  <w:p w:rsidR="006E7325" w:rsidRDefault="006E7325" w:rsidP="00220A13">
                                    <w:pPr>
                                      <w:spacing w:line="240" w:lineRule="atLeast"/>
                                      <w:jc w:val="both"/>
                                    </w:pPr>
                                    <w:r>
                                      <w:rPr>
                                        <w:sz w:val="18"/>
                                        <w:szCs w:val="18"/>
                                      </w:rPr>
                                      <w:t>Doçentlik sınav jürisinde yer alan asıl ve yedek üyeler, adayın akademik çalışmalarının her birini değerlendirerek hazırladıkları ayrıntılı ve gerekçeli kişisel raporlarını Üniversitelerarası Kurula gönderirler. Asıl üyelerin hukuken geçerli bir mazerete dayalı olarak raporunu verememesi halinde, yedek üyelerin raporları, sırasına göre değerlendirmeye esas alınır. Değerlendirmeye esas alınan bu raporların birer örneği, eser incelemesi sonucuna ilişkin bildirim yazısı ile birlikte adaya gönderilir.</w:t>
                                    </w:r>
                                  </w:p>
                                  <w:p w:rsidR="006E7325" w:rsidRDefault="006E7325" w:rsidP="00220A13">
                                    <w:pPr>
                                      <w:spacing w:line="240" w:lineRule="atLeast"/>
                                      <w:jc w:val="both"/>
                                    </w:pPr>
                                    <w:r>
                                      <w:rPr>
                                        <w:sz w:val="18"/>
                                        <w:szCs w:val="18"/>
                                      </w:rPr>
                                      <w:t>Eser incelemesinde başarılı bulunan aday, doçentlik sınav jürisi tarafından, sözlü sınava tabi tutulur. Jüri üyeleri, yapılan sözlü sınavın denetlenebilirliğini sağlamak için gerekli tedbirleri alır.</w:t>
                                    </w:r>
                                  </w:p>
                                  <w:p w:rsidR="006E7325" w:rsidRDefault="006E7325" w:rsidP="00220A13">
                                    <w:pPr>
                                      <w:spacing w:line="240" w:lineRule="atLeast"/>
                                      <w:jc w:val="both"/>
                                    </w:pPr>
                                    <w:r>
                                      <w:rPr>
                                        <w:sz w:val="18"/>
                                        <w:szCs w:val="18"/>
                                      </w:rPr>
                                      <w:t>Sözlü sınavda başarılı olması halinde, adaya ilgili bilim dalında doçentlik unvanı verilir.</w:t>
                                    </w:r>
                                  </w:p>
                                  <w:p w:rsidR="006E7325" w:rsidRDefault="006E7325" w:rsidP="00220A13">
                                    <w:pPr>
                                      <w:spacing w:line="240" w:lineRule="atLeast"/>
                                    </w:pPr>
                                    <w:r>
                                      <w:rPr>
                                        <w:sz w:val="18"/>
                                        <w:szCs w:val="18"/>
                                      </w:rPr>
                                      <w:t>Doçentlik sınavına ilişkin esas ve usuller, Üniversitelerarası Kurulun görüşü alınmak suretiyle Yükseköğretim Kurulu tarafından çıkarılacak yönetmelikle belirlenir.</w:t>
                                    </w:r>
                                  </w:p>
                                  <w:p w:rsidR="006E7325" w:rsidRDefault="006E7325" w:rsidP="00220A13">
                                    <w:pPr>
                                      <w:pStyle w:val="nor1"/>
                                      <w:spacing w:line="240" w:lineRule="atLeast"/>
                                    </w:pPr>
                                    <w:r>
                                      <w:rPr>
                                        <w:rFonts w:ascii="Times New Roman" w:hAnsi="Times New Roman" w:cs="Times New Roman"/>
                                        <w:i/>
                                        <w:iCs/>
                                      </w:rPr>
                                      <w:t xml:space="preserve">Doçentliğe atama: </w:t>
                                    </w:r>
                                  </w:p>
                                  <w:p w:rsidR="006E7325" w:rsidRDefault="006E7325" w:rsidP="00220A13">
                                    <w:pPr>
                                      <w:pStyle w:val="nor1"/>
                                      <w:spacing w:line="240" w:lineRule="atLeast"/>
                                    </w:pPr>
                                    <w:r>
                                      <w:rPr>
                                        <w:rFonts w:ascii="Times New Roman" w:hAnsi="Times New Roman" w:cs="Times New Roman"/>
                                        <w:b/>
                                        <w:bCs/>
                                      </w:rPr>
                                      <w:t xml:space="preserve">Madde 25 – </w:t>
                                    </w:r>
                                  </w:p>
                                  <w:p w:rsidR="006E7325" w:rsidRDefault="006E7325" w:rsidP="00220A13">
                                    <w:pPr>
                                      <w:pStyle w:val="nor1"/>
                                      <w:spacing w:line="240" w:lineRule="atLeast"/>
                                    </w:pPr>
                                    <w:r>
                                      <w:rPr>
                                        <w:rFonts w:ascii="Times New Roman" w:hAnsi="Times New Roman" w:cs="Times New Roman"/>
                                      </w:rPr>
                                      <w:t xml:space="preserve">a) </w:t>
                                    </w:r>
                                    <w:r>
                                      <w:rPr>
                                        <w:rFonts w:ascii="Times New Roman" w:hAnsi="Times New Roman" w:cs="Times New Roman"/>
                                        <w:b/>
                                        <w:bCs/>
                                      </w:rPr>
                                      <w:t xml:space="preserve">(Değişik: 18/6/2008-5772/5 md.) </w:t>
                                    </w:r>
                                    <w:r>
                                      <w:rPr>
                                        <w:rFonts w:ascii="Times New Roman" w:hAnsi="Times New Roman" w:cs="Times New Roman"/>
                                      </w:rPr>
                                      <w:t>Bir üniversite biriminde açık bulunan doçentlik kadrosu, rektörlükçe, isteklilerin başvurması için ilan edilir. Müracaat eden adayların durumlarını incelemek üzere rektör tarafından varsa biri ilgili birim yöneticisi, en az biri de o üniversite dışından olmak üzere üç profesör tespit edilir. Bu profesörler, adaylar hakkında ayrı ayrı mütalaalarını rektöre bildirirler. Rektör, bu mütalaalara dayanarak, üniversite yönetim kurulunun görüşünü de aldıktan sonra atamayı yapar.</w:t>
                                    </w:r>
                                  </w:p>
                                  <w:p w:rsidR="006E7325" w:rsidRDefault="006E7325" w:rsidP="00220A13">
                                    <w:pPr>
                                      <w:pStyle w:val="nor1"/>
                                      <w:spacing w:line="240" w:lineRule="atLeast"/>
                                    </w:pPr>
                                    <w:r>
                                      <w:rPr>
                                        <w:rFonts w:ascii="Times New Roman" w:hAnsi="Times New Roman" w:cs="Times New Roman"/>
                                      </w:rPr>
                                      <w:t xml:space="preserve">b) Doçentliğe atamada aşağıdaki şartlar aranır: </w:t>
                                    </w:r>
                                  </w:p>
                                  <w:p w:rsidR="006E7325" w:rsidRDefault="006E7325" w:rsidP="00220A13">
                                    <w:pPr>
                                      <w:pStyle w:val="nor1"/>
                                      <w:spacing w:line="240" w:lineRule="atLeast"/>
                                    </w:pPr>
                                    <w:r>
                                      <w:rPr>
                                        <w:rFonts w:ascii="Times New Roman" w:hAnsi="Times New Roman" w:cs="Times New Roman"/>
                                      </w:rPr>
                                      <w:t xml:space="preserve">(1) Doçentlik unvanını almış olmak, </w:t>
                                    </w:r>
                                  </w:p>
                                  <w:p w:rsidR="006E7325" w:rsidRDefault="006E7325" w:rsidP="00220A13">
                                    <w:pPr>
                                      <w:pStyle w:val="nor1"/>
                                      <w:spacing w:line="240" w:lineRule="atLeast"/>
                                    </w:pPr>
                                    <w:r>
                                      <w:rPr>
                                        <w:rFonts w:ascii="Times New Roman" w:hAnsi="Times New Roman" w:cs="Times New Roman"/>
                                      </w:rPr>
                                      <w:t xml:space="preserve">(2) </w:t>
                                    </w:r>
                                    <w:r>
                                      <w:rPr>
                                        <w:rFonts w:ascii="Times New Roman" w:hAnsi="Times New Roman" w:cs="Times New Roman"/>
                                        <w:b/>
                                        <w:bCs/>
                                      </w:rPr>
                                      <w:t>(Mülga: 12/8/1986 - KHK 260/7 md.)</w:t>
                                    </w:r>
                                  </w:p>
                                  <w:p w:rsidR="006E7325" w:rsidRDefault="006E7325" w:rsidP="00220A13">
                                    <w:pPr>
                                      <w:spacing w:line="240" w:lineRule="atLeast"/>
                                      <w:ind w:firstLine="567"/>
                                      <w:jc w:val="both"/>
                                    </w:pPr>
                                    <w:r>
                                      <w:rPr>
                                        <w:sz w:val="18"/>
                                        <w:szCs w:val="18"/>
                                      </w:rPr>
                                      <w:t xml:space="preserve">c) </w:t>
                                    </w:r>
                                    <w:r>
                                      <w:rPr>
                                        <w:b/>
                                        <w:bCs/>
                                        <w:sz w:val="18"/>
                                        <w:szCs w:val="18"/>
                                      </w:rPr>
                                      <w:t xml:space="preserve">(Ek: 18/6/2008-5772/5 md.) </w:t>
                                    </w:r>
                                    <w:r>
                                      <w:rPr>
                                        <w:sz w:val="18"/>
                                        <w:szCs w:val="18"/>
                                      </w:rPr>
                                      <w:t>Üniversiteler, doçentlik kadrosuna atama için, Yükseköğretim Kurulunun onayını almak suretiyle, münhasıran bilimsel kaliteyi artırmak amacına yönelik olarak, bilim disiplinleri arasındaki farklılıkları da göz önünde bulundurarak, objektif ve denetlenebilir nitelikte ek koşullar belirleyebilirler.</w:t>
                                    </w:r>
                                  </w:p>
                                  <w:p w:rsidR="006E7325" w:rsidRDefault="006E7325" w:rsidP="00220A13">
                                    <w:pPr>
                                      <w:pStyle w:val="nor1"/>
                                      <w:spacing w:line="240" w:lineRule="atLeast"/>
                                    </w:pPr>
                                    <w:r>
                                      <w:rPr>
                                        <w:rFonts w:ascii="Times New Roman" w:hAnsi="Times New Roman" w:cs="Times New Roman"/>
                                        <w:i/>
                                        <w:iCs/>
                                      </w:rPr>
                                      <w:t xml:space="preserve">Profesörlüğe yükselme ve atama: </w:t>
                                    </w:r>
                                  </w:p>
                                  <w:p w:rsidR="006E7325" w:rsidRDefault="006E7325" w:rsidP="00220A13">
                                    <w:pPr>
                                      <w:pStyle w:val="nor1"/>
                                      <w:spacing w:line="240" w:lineRule="atLeast"/>
                                    </w:pPr>
                                    <w:r>
                                      <w:rPr>
                                        <w:rFonts w:ascii="Times New Roman" w:hAnsi="Times New Roman" w:cs="Times New Roman"/>
                                        <w:b/>
                                        <w:bCs/>
                                      </w:rPr>
                                      <w:t>Madde 26 – (Değişik: 18/6/2008-5772/6 md.)</w:t>
                                    </w:r>
                                  </w:p>
                                  <w:p w:rsidR="006E7325" w:rsidRDefault="006E7325" w:rsidP="00220A13">
                                    <w:pPr>
                                      <w:spacing w:line="240" w:lineRule="atLeast"/>
                                      <w:ind w:firstLine="567"/>
                                      <w:jc w:val="both"/>
                                    </w:pPr>
                                    <w:r>
                                      <w:rPr>
                                        <w:sz w:val="18"/>
                                        <w:szCs w:val="18"/>
                                      </w:rPr>
                                      <w:t>a) Profesörlüğe yükseltilerek atamada;</w:t>
                                    </w:r>
                                  </w:p>
                                  <w:p w:rsidR="006E7325" w:rsidRDefault="006E7325" w:rsidP="00220A13">
                                    <w:pPr>
                                      <w:spacing w:line="240" w:lineRule="atLeast"/>
                                      <w:jc w:val="both"/>
                                    </w:pPr>
                                    <w:r>
                                      <w:rPr>
                                        <w:sz w:val="18"/>
                                        <w:szCs w:val="18"/>
                                      </w:rPr>
                                      <w:t>1) Doçentlik unvanını aldıktan sonra en az beş yıl süreyle, açık bulunan profesörlük kadrosu ile ilgili bilim alanında çalışmış olmak,</w:t>
                                    </w:r>
                                  </w:p>
                                  <w:p w:rsidR="006E7325" w:rsidRDefault="006E7325" w:rsidP="00220A13">
                                    <w:pPr>
                                      <w:spacing w:line="240" w:lineRule="atLeast"/>
                                      <w:jc w:val="both"/>
                                    </w:pPr>
                                    <w:r>
                                      <w:rPr>
                                        <w:sz w:val="18"/>
                                        <w:szCs w:val="18"/>
                                      </w:rPr>
                                      <w:t>2) Doçentlik unvanını aldıktan sonra, ilgili bilim alanında özgün yayınlar veya çalışmalar yapmış olmak,</w:t>
                                    </w:r>
                                  </w:p>
                                  <w:p w:rsidR="006E7325" w:rsidRDefault="006E7325" w:rsidP="00220A13">
                                    <w:pPr>
                                      <w:spacing w:line="240" w:lineRule="atLeast"/>
                                      <w:jc w:val="both"/>
                                    </w:pPr>
                                    <w:r>
                                      <w:rPr>
                                        <w:sz w:val="18"/>
                                        <w:szCs w:val="18"/>
                                      </w:rPr>
                                      <w:t>gerekir.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20</w:t>
                                    </w:r>
                                  </w:p>
                                  <w:p w:rsidR="006E7325" w:rsidRDefault="006E7325" w:rsidP="00220A13">
                                    <w:pPr>
                                      <w:pStyle w:val="nor1"/>
                                      <w:spacing w:line="240" w:lineRule="atLeast"/>
                                      <w:jc w:val="center"/>
                                    </w:pPr>
                                    <w:r>
                                      <w:br w:type="page"/>
                                    </w:r>
                                    <w:r>
                                      <w:rPr>
                                        <w:rFonts w:ascii="Times New Roman" w:hAnsi="Times New Roman" w:cs="Times New Roman"/>
                                        <w:sz w:val="22"/>
                                        <w:szCs w:val="22"/>
                                      </w:rPr>
                                      <w:t>5362-1</w:t>
                                    </w:r>
                                  </w:p>
                                  <w:p w:rsidR="006E7325" w:rsidRDefault="006E7325" w:rsidP="00220A13">
                                    <w:pPr>
                                      <w:spacing w:line="240" w:lineRule="atLeast"/>
                                      <w:ind w:firstLine="567"/>
                                      <w:jc w:val="both"/>
                                    </w:pPr>
                                    <w:r>
                                      <w:rPr>
                                        <w:sz w:val="18"/>
                                        <w:szCs w:val="18"/>
                                      </w:rPr>
                                      <w:t>Yukarıdaki (2) numaralı bentteki yayınlardan biri, başvuru dosyasında başlıca araştırma eseri olarak belirtilir.</w:t>
                                    </w:r>
                                  </w:p>
                                  <w:p w:rsidR="006E7325" w:rsidRDefault="006E7325" w:rsidP="00220A13">
                                    <w:pPr>
                                      <w:spacing w:line="240" w:lineRule="atLeast"/>
                                      <w:ind w:firstLine="567"/>
                                      <w:jc w:val="both"/>
                                    </w:pPr>
                                    <w:r>
                                      <w:rPr>
                                        <w:sz w:val="18"/>
                                        <w:szCs w:val="18"/>
                                      </w:rPr>
                                      <w:t>Üniversiteler, profesörlüğe yükseltilerek atama için aranan bu asgari koşulların yanında, Yükseköğretim Kurulunun onayını almak suretiyle, münhasıran bilimsel kaliteyi artırmak amacına yönelik olarak, bilim disiplinleri arasındaki farklılıkları da göz önünde bulundurarak, objektif ve denetlenebilir nitelikte ek koşullar belirleyebilirler.</w:t>
                                    </w:r>
                                  </w:p>
                                  <w:p w:rsidR="006E7325" w:rsidRDefault="006E7325" w:rsidP="00220A13">
                                    <w:pPr>
                                      <w:spacing w:line="240" w:lineRule="atLeast"/>
                                      <w:jc w:val="both"/>
                                    </w:pPr>
                                    <w:r>
                                      <w:rPr>
                                        <w:sz w:val="18"/>
                                        <w:szCs w:val="18"/>
                                      </w:rPr>
                                      <w:t>b) Profesörlüğe yükseltilerek atama yapılabilmesi için:</w:t>
                                    </w:r>
                                  </w:p>
                                  <w:p w:rsidR="006E7325" w:rsidRDefault="006E7325" w:rsidP="00220A13">
                                    <w:pPr>
                                      <w:spacing w:line="240" w:lineRule="atLeast"/>
                                      <w:jc w:val="both"/>
                                    </w:pPr>
                                    <w:r>
                                      <w:rPr>
                                        <w:sz w:val="18"/>
                                        <w:szCs w:val="18"/>
                                      </w:rPr>
                                      <w:t>1) Üniversitelerde veya yüksek teknoloji enstitülerinde atama yapılacak olan profesörlük kadroları, rektörlük tarafından ilan edilir.</w:t>
                                    </w:r>
                                  </w:p>
                                  <w:p w:rsidR="006E7325" w:rsidRDefault="006E7325" w:rsidP="00220A13">
                                    <w:pPr>
                                      <w:spacing w:line="240" w:lineRule="atLeast"/>
                                      <w:jc w:val="both"/>
                                    </w:pPr>
                                    <w:r>
                                      <w:rPr>
                                        <w:sz w:val="18"/>
                                        <w:szCs w:val="18"/>
                                      </w:rPr>
                                      <w:t>2) Profesörlük kadrosuna başvuran adayların durumlarını ve bilimsel niteliklerini tespit etmek için üniversite veya yüksek teknoloji enstitüsü yönetim kurulunca en az üçü başka üniversitelerden veya yüksek teknoloji enstitülerinden olmak üzere ilan edilen kadronun bilim alanıyla ilgili beş profesör seçilir. Bu profesörler her aday için ayrı ayrı olmak üzere birer rapor yazarlar ve kadroya atanacak birden fazla aday varsa tercihlerini bildirirler. Üniversite veya yüksek teknoloji enstitüsü yönetim kurulunun bu raporları göz önünde tutarak alacağı karar üzerine, rektör atamayı yapar.</w:t>
                                    </w:r>
                                  </w:p>
                                  <w:p w:rsidR="006E7325" w:rsidRDefault="006E7325" w:rsidP="00220A13">
                                    <w:pPr>
                                      <w:spacing w:line="240" w:lineRule="atLeast"/>
                                      <w:jc w:val="both"/>
                                    </w:pPr>
                                    <w:r>
                                      <w:rPr>
                                        <w:sz w:val="18"/>
                                        <w:szCs w:val="18"/>
                                      </w:rPr>
                                      <w:t>c) Profesörlüğe yükseltilerek atanan kişi, bir başka yükseköğretim kurumunda veya bir başka bilim dalında boş bulunan profesörlük kadrosuna, ancak (a) ve (b) fıkralarında belirtilen esas ve usullere uygun olarak atanabilir.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21</w:t>
                                    </w:r>
                                  </w:p>
                                  <w:p w:rsidR="006E7325" w:rsidRDefault="006E7325" w:rsidP="00220A13">
                                    <w:pPr>
                                      <w:pStyle w:val="nor"/>
                                      <w:spacing w:line="240" w:lineRule="atLeast"/>
                                      <w:jc w:val="center"/>
                                    </w:pPr>
                                    <w:r>
                                      <w:br w:type="page"/>
                                    </w:r>
                                    <w:r>
                                      <w:rPr>
                                        <w:rFonts w:ascii="Times New Roman" w:hAnsi="Times New Roman" w:cs="Times New Roman"/>
                                        <w:sz w:val="22"/>
                                        <w:szCs w:val="22"/>
                                      </w:rPr>
                                      <w:t>5362-2</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22</w:t>
                                    </w:r>
                                  </w:p>
                                  <w:p w:rsidR="006E7325" w:rsidRDefault="006E7325" w:rsidP="00220A13">
                                    <w:pPr>
                                      <w:pStyle w:val="nor"/>
                                      <w:spacing w:line="240" w:lineRule="atLeast"/>
                                      <w:jc w:val="center"/>
                                    </w:pPr>
                                    <w:r>
                                      <w:br w:type="page"/>
                                    </w:r>
                                    <w:r>
                                      <w:rPr>
                                        <w:rFonts w:ascii="Times New Roman" w:hAnsi="Times New Roman" w:cs="Times New Roman"/>
                                        <w:sz w:val="22"/>
                                        <w:szCs w:val="22"/>
                                      </w:rPr>
                                      <w:t>5363</w:t>
                                    </w:r>
                                  </w:p>
                                  <w:p w:rsidR="006E7325" w:rsidRDefault="006E7325" w:rsidP="00220A13">
                                    <w:pPr>
                                      <w:pStyle w:val="nor"/>
                                      <w:spacing w:line="240" w:lineRule="atLeast"/>
                                    </w:pPr>
                                    <w:r>
                                      <w:rPr>
                                        <w:rFonts w:ascii="Times New Roman" w:hAnsi="Times New Roman" w:cs="Times New Roman"/>
                                        <w:i/>
                                        <w:iCs/>
                                      </w:rPr>
                                      <w:t>Yabancı ülkelerde alınan doçentlik ünvanı:</w:t>
                                    </w:r>
                                  </w:p>
                                  <w:p w:rsidR="006E7325" w:rsidRDefault="006E7325" w:rsidP="00220A13">
                                    <w:pPr>
                                      <w:pStyle w:val="nor"/>
                                      <w:spacing w:line="240" w:lineRule="atLeast"/>
                                    </w:pPr>
                                    <w:r>
                                      <w:rPr>
                                        <w:rFonts w:ascii="Times New Roman" w:hAnsi="Times New Roman" w:cs="Times New Roman"/>
                                        <w:b/>
                                        <w:bCs/>
                                      </w:rPr>
                                      <w:t xml:space="preserve">Madde 27 – (Değişik: 17/8/1983 - 2880/12 md.) </w:t>
                                    </w:r>
                                  </w:p>
                                  <w:p w:rsidR="006E7325" w:rsidRDefault="006E7325" w:rsidP="00220A13">
                                    <w:pPr>
                                      <w:pStyle w:val="nor"/>
                                      <w:spacing w:line="240" w:lineRule="atLeast"/>
                                    </w:pPr>
                                    <w:r>
                                      <w:rPr>
                                        <w:rFonts w:ascii="Times New Roman" w:hAnsi="Times New Roman" w:cs="Times New Roman"/>
                                      </w:rPr>
                                      <w:t xml:space="preserve">Doktora veya tıpta uzmanlık unvanını kazandıktan veya sanat dallarında belirli süre çalıştıktan sonra yabancı ülkelerde doçentlik unvanını veya yetkisini almış olanlardan, en az iki yıl bu unvan ve yetki ile yabancı ülkelerdeki öğretim ve araştırma kurumlarında çalışmış olanların bu unvanlarının Türkiye'de geçerli sayılması Üniversitelerarası Kurul kararıyla olur. Bunun için başvuran adayın çalıştığı yabancı ülkelerdeki yükseköğretim kurumunun,Türk yükseköğretim kurumu düzeyinde olduğunun Üniversitelerarası Kurulca belirlenmesi gerekir. </w:t>
                                    </w:r>
                                  </w:p>
                                  <w:p w:rsidR="006E7325" w:rsidRDefault="006E7325" w:rsidP="00220A13">
                                    <w:pPr>
                                      <w:pStyle w:val="nor"/>
                                      <w:spacing w:line="240" w:lineRule="atLeast"/>
                                    </w:pPr>
                                    <w:r>
                                      <w:rPr>
                                        <w:rFonts w:ascii="Times New Roman" w:hAnsi="Times New Roman" w:cs="Times New Roman"/>
                                        <w:i/>
                                        <w:iCs/>
                                      </w:rPr>
                                      <w:t>Yabancı ülkelerde alınan profesörlük ünvanı:</w:t>
                                    </w:r>
                                  </w:p>
                                  <w:p w:rsidR="006E7325" w:rsidRDefault="006E7325" w:rsidP="00220A13">
                                    <w:pPr>
                                      <w:pStyle w:val="nor"/>
                                      <w:spacing w:line="240" w:lineRule="atLeast"/>
                                    </w:pPr>
                                    <w:r>
                                      <w:rPr>
                                        <w:rFonts w:ascii="Times New Roman" w:hAnsi="Times New Roman" w:cs="Times New Roman"/>
                                        <w:b/>
                                        <w:bCs/>
                                      </w:rPr>
                                      <w:t xml:space="preserve">Madde 28 – (Değişik: 17/8/1983 - 2880/13 md.) </w:t>
                                    </w:r>
                                  </w:p>
                                  <w:p w:rsidR="006E7325" w:rsidRDefault="006E7325" w:rsidP="00220A13">
                                    <w:pPr>
                                      <w:pStyle w:val="nor"/>
                                      <w:spacing w:line="240" w:lineRule="atLeast"/>
                                    </w:pPr>
                                    <w:r>
                                      <w:rPr>
                                        <w:rFonts w:ascii="Times New Roman" w:hAnsi="Times New Roman" w:cs="Times New Roman"/>
                                      </w:rPr>
                                      <w:t xml:space="preserve">Doktora veya tıpta uzmanlık unvanını kazandıktan veya sanat dallarında belirli süre çalıştıktan sonra yabancı ülkelerde profesörlük unvanını veya yetkisini almış olanlardan en az iki yıl bu unvan ve yetki ile yabancı ülkelerde öğretim ve araştırma kurumlarında çalışmış olanların bu unvanlarının Türkiye'de geçerli sayılması Üniversitelerarası Kurul kararıyla olur. Bunun için başvuran adayın çalıştığı yabancı ülkelerdeki yükseköğretim kurumunun, Türk yükseköğretim kurumu düzeyinde olduğunun Üniversitelerarası Kurulca belirlenmesi gerekir. </w:t>
                                    </w:r>
                                  </w:p>
                                  <w:p w:rsidR="006E7325" w:rsidRDefault="006E7325" w:rsidP="00220A13">
                                    <w:pPr>
                                      <w:pStyle w:val="nor"/>
                                      <w:spacing w:line="240" w:lineRule="atLeast"/>
                                    </w:pPr>
                                    <w:r>
                                      <w:rPr>
                                        <w:rFonts w:ascii="Times New Roman" w:hAnsi="Times New Roman" w:cs="Times New Roman"/>
                                        <w:i/>
                                        <w:iCs/>
                                      </w:rPr>
                                      <w:t xml:space="preserve">Unvanların korunması: </w:t>
                                    </w:r>
                                  </w:p>
                                  <w:p w:rsidR="006E7325" w:rsidRDefault="006E7325" w:rsidP="00220A13">
                                    <w:pPr>
                                      <w:pStyle w:val="nor"/>
                                      <w:spacing w:line="240" w:lineRule="atLeast"/>
                                    </w:pPr>
                                    <w:r>
                                      <w:rPr>
                                        <w:rFonts w:ascii="Times New Roman" w:hAnsi="Times New Roman" w:cs="Times New Roman"/>
                                        <w:b/>
                                        <w:bCs/>
                                      </w:rPr>
                                      <w:t xml:space="preserve">Madde 29 – </w:t>
                                    </w:r>
                                    <w:r>
                                      <w:rPr>
                                        <w:rFonts w:ascii="Times New Roman" w:hAnsi="Times New Roman" w:cs="Times New Roman"/>
                                      </w:rPr>
                                      <w:t xml:space="preserve">Öğretim üyeleri, bu kanunda yazılı hükümler dışında kazanmış oldukları akademik unvanlardan yoksun bırakılamazlar. </w:t>
                                    </w:r>
                                  </w:p>
                                  <w:p w:rsidR="006E7325" w:rsidRDefault="006E7325" w:rsidP="00220A13">
                                    <w:pPr>
                                      <w:pStyle w:val="nor"/>
                                      <w:spacing w:line="240" w:lineRule="atLeast"/>
                                    </w:pPr>
                                    <w:r>
                                      <w:rPr>
                                        <w:rFonts w:ascii="Times New Roman" w:hAnsi="Times New Roman" w:cs="Times New Roman"/>
                                      </w:rPr>
                                      <w:t xml:space="preserve">Başka bir işe geçmek,emekli olmak veya çekilmek ya da işten çekilmiş sayılmak yoluyla öğretim görevinden ayrılanlar, akademik unvanlarını taşıyabilirler. Ancak profesörlük, doçentlik veya yardımcı doçentlik unvanlarını kazananlar her unvan dönemi içinde yükseköğretim kurumlarında fiilen iki yıl görev yapmadıkları takdirde yükseköğretim kurumları dışındaki çalışmalarında bu unvanı kullanamazlar. </w:t>
                                    </w:r>
                                  </w:p>
                                  <w:p w:rsidR="006E7325" w:rsidRDefault="006E7325" w:rsidP="00220A13">
                                    <w:pPr>
                                      <w:pStyle w:val="nor"/>
                                      <w:spacing w:line="240" w:lineRule="atLeast"/>
                                    </w:pPr>
                                    <w:r>
                                      <w:rPr>
                                        <w:rFonts w:ascii="Times New Roman" w:hAnsi="Times New Roman" w:cs="Times New Roman"/>
                                        <w:i/>
                                        <w:iCs/>
                                      </w:rPr>
                                      <w:t>Emeklilik yaş haddi:</w:t>
                                    </w:r>
                                  </w:p>
                                  <w:p w:rsidR="006E7325" w:rsidRDefault="006E7325" w:rsidP="00220A13">
                                    <w:pPr>
                                      <w:pStyle w:val="nor"/>
                                      <w:spacing w:line="240" w:lineRule="atLeast"/>
                                    </w:pPr>
                                    <w:r>
                                      <w:rPr>
                                        <w:rFonts w:ascii="Times New Roman" w:hAnsi="Times New Roman" w:cs="Times New Roman"/>
                                        <w:b/>
                                        <w:bCs/>
                                      </w:rPr>
                                      <w:t xml:space="preserve">Madde 30 – </w:t>
                                    </w:r>
                                    <w:r>
                                      <w:rPr>
                                        <w:rFonts w:ascii="Times New Roman" w:hAnsi="Times New Roman" w:cs="Times New Roman"/>
                                      </w:rPr>
                                      <w:t xml:space="preserve">Öğretim üyelerinin görevleri ile ilişkilerinin kesilmesini gerektiren yaş haddi 67 yaşını doldurdukları tarihtir. </w:t>
                                    </w:r>
                                  </w:p>
                                  <w:p w:rsidR="006E7325" w:rsidRDefault="006E7325" w:rsidP="00220A13">
                                    <w:pPr>
                                      <w:pStyle w:val="nor"/>
                                      <w:spacing w:line="240" w:lineRule="atLeast"/>
                                    </w:pPr>
                                    <w:r>
                                      <w:rPr>
                                        <w:rFonts w:ascii="Times New Roman" w:hAnsi="Times New Roman" w:cs="Times New Roman"/>
                                        <w:i/>
                                        <w:iCs/>
                                      </w:rPr>
                                      <w:t>Öğretim görevlileri:</w:t>
                                    </w:r>
                                  </w:p>
                                  <w:p w:rsidR="006E7325" w:rsidRDefault="006E7325" w:rsidP="00220A13">
                                    <w:pPr>
                                      <w:pStyle w:val="nor"/>
                                      <w:spacing w:line="240" w:lineRule="atLeast"/>
                                    </w:pPr>
                                    <w:r>
                                      <w:rPr>
                                        <w:rFonts w:ascii="Times New Roman" w:hAnsi="Times New Roman" w:cs="Times New Roman"/>
                                        <w:b/>
                                        <w:bCs/>
                                      </w:rPr>
                                      <w:t xml:space="preserve">Madde 31 – (Değişik: 17/8/1983 - 2880/14 md.) </w:t>
                                    </w:r>
                                  </w:p>
                                  <w:p w:rsidR="006E7325" w:rsidRDefault="006E7325" w:rsidP="00220A13">
                                    <w:pPr>
                                      <w:pStyle w:val="nor"/>
                                      <w:spacing w:line="240" w:lineRule="atLeast"/>
                                    </w:pPr>
                                    <w:r>
                                      <w:rPr>
                                        <w:rFonts w:ascii="Times New Roman" w:hAnsi="Times New Roman" w:cs="Times New Roman"/>
                                      </w:rPr>
                                      <w:t>Öğretim görevlileri; üniversitelerde ve bağlı birimlerinde bu Kanun uyarınca atanmış öğretim üyesi bulunmayan dersler veya herhangi bir dersin özel bilgi ve uzmanlık isteyen konularının eğitim - öğretim ve uygulamaları için, kendi uzmanlık alanlarındaki çalışma ve eserleri ile tananmış kişiler, süreli veya ders saati ücreti ile görevlendirilebilirler. Öğretim görevlileri, ilgili yönetim kurullarının görüşleri alınarak fakültelerde dekanların, rektörlüğe bağlı bölümlerde bölüm başkanlarının önerileri üzerine ve rektörün onayı ile öğretim üyesi, öğretim üye yardımcısı ve öğretim görevlisi kadrolarına atanabilirler veya kadro şartı aranmaksızın ders saati ücreti veya sözleşmeli olarak istihdam edilebilirler. Öğretim üyesi kadrolarına öğretim görevlileri en çok iki yıl süre ile atanabilirler; bu süre sonunda işgal ettikleri kadroya başvuran öğretim üyesi bulunmadığı ve görevlerine devamda yarar görüldüğü takdirde aynı usulle yeniden atanabilirler. Atanma süresi sonunda görevleri kendiliğinden sona erer. Bunların yeniden atanmaları mümkündür. Bu takdirde ilk atama usulü uygulanır. Konservatuvarlar ile meslek yüksekokullarına gerektiğinde sürekli olarak öğretim görevlisi atanabilir.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23</w:t>
                                    </w:r>
                                  </w:p>
                                  <w:p w:rsidR="006E7325" w:rsidRDefault="006E7325" w:rsidP="00220A13">
                                    <w:pPr>
                                      <w:pStyle w:val="nor"/>
                                      <w:spacing w:line="240" w:lineRule="atLeast"/>
                                      <w:jc w:val="center"/>
                                    </w:pPr>
                                    <w:r>
                                      <w:br w:type="page"/>
                                    </w:r>
                                    <w:r>
                                      <w:rPr>
                                        <w:rFonts w:ascii="Times New Roman" w:hAnsi="Times New Roman" w:cs="Times New Roman"/>
                                        <w:sz w:val="22"/>
                                        <w:szCs w:val="22"/>
                                      </w:rPr>
                                      <w:t>5364</w:t>
                                    </w:r>
                                  </w:p>
                                  <w:p w:rsidR="006E7325" w:rsidRDefault="006E7325" w:rsidP="00220A13">
                                    <w:pPr>
                                      <w:pStyle w:val="nor"/>
                                      <w:spacing w:line="240" w:lineRule="atLeast"/>
                                    </w:pPr>
                                    <w:r>
                                      <w:rPr>
                                        <w:rFonts w:ascii="Times New Roman" w:hAnsi="Times New Roman" w:cs="Times New Roman"/>
                                        <w:i/>
                                        <w:iCs/>
                                      </w:rPr>
                                      <w:t xml:space="preserve">Okutmanlar: </w:t>
                                    </w:r>
                                  </w:p>
                                  <w:p w:rsidR="006E7325" w:rsidRDefault="006E7325" w:rsidP="00220A13">
                                    <w:pPr>
                                      <w:pStyle w:val="nor"/>
                                      <w:spacing w:line="240" w:lineRule="atLeast"/>
                                    </w:pPr>
                                    <w:r>
                                      <w:rPr>
                                        <w:rFonts w:ascii="Times New Roman" w:hAnsi="Times New Roman" w:cs="Times New Roman"/>
                                        <w:b/>
                                        <w:bCs/>
                                      </w:rPr>
                                      <w:t xml:space="preserve">Madde 32 – (Değişik: 17/8/1983 - 2880/15 md.) </w:t>
                                    </w:r>
                                  </w:p>
                                  <w:p w:rsidR="006E7325" w:rsidRDefault="006E7325" w:rsidP="00220A13">
                                    <w:pPr>
                                      <w:pStyle w:val="nor"/>
                                      <w:spacing w:line="240" w:lineRule="atLeast"/>
                                    </w:pPr>
                                    <w:r>
                                      <w:rPr>
                                        <w:rFonts w:ascii="Times New Roman" w:hAnsi="Times New Roman" w:cs="Times New Roman"/>
                                      </w:rPr>
                                      <w:t>Okutmanlar, ilgili kurumların görüşü alınarak fakültelerde ve fakülteye bağlı birimlerde dekanların, rektörlüğe bağlı enstitü veya yüksekokullarda müdürün önerisi ve rektörün onayı ile süreli veya sürekli olarak atanırlar; atanma süresi sonunda görevleri kendiliğinden sona erer. Bunların yeniden atanmaları mümkündür. Bu takdirde ilk atama usulü uygulanır.</w:t>
                                    </w:r>
                                  </w:p>
                                  <w:p w:rsidR="006E7325" w:rsidRDefault="006E7325" w:rsidP="00220A13">
                                    <w:pPr>
                                      <w:pStyle w:val="ksmblmalt"/>
                                      <w:spacing w:line="240" w:lineRule="atLeast"/>
                                    </w:pPr>
                                    <w:r>
                                      <w:rPr>
                                        <w:rFonts w:ascii="Times New Roman" w:hAnsi="Times New Roman" w:cs="Times New Roman"/>
                                      </w:rPr>
                                      <w:t xml:space="preserve">Öğretim Yardımcıları </w:t>
                                    </w:r>
                                    <w:r>
                                      <w:rPr>
                                        <w:rFonts w:ascii="Times New Roman" w:hAnsi="Times New Roman" w:cs="Times New Roman"/>
                                        <w:vertAlign w:val="superscript"/>
                                      </w:rPr>
                                      <w:t>(1)</w:t>
                                    </w:r>
                                  </w:p>
                                  <w:p w:rsidR="006E7325" w:rsidRDefault="006E7325" w:rsidP="00220A13">
                                    <w:pPr>
                                      <w:pStyle w:val="nor"/>
                                      <w:spacing w:line="240" w:lineRule="atLeast"/>
                                    </w:pPr>
                                    <w:r>
                                      <w:rPr>
                                        <w:rFonts w:ascii="Times New Roman" w:hAnsi="Times New Roman" w:cs="Times New Roman"/>
                                        <w:i/>
                                        <w:iCs/>
                                      </w:rPr>
                                      <w:t>Araştırma görevlileri, uzman, çevirici ve eğitim - öğretim planlamacıları:</w:t>
                                    </w:r>
                                  </w:p>
                                  <w:p w:rsidR="006E7325" w:rsidRDefault="006E7325" w:rsidP="00220A13">
                                    <w:pPr>
                                      <w:pStyle w:val="nor"/>
                                      <w:spacing w:line="240" w:lineRule="atLeast"/>
                                    </w:pPr>
                                    <w:r>
                                      <w:rPr>
                                        <w:rFonts w:ascii="Times New Roman" w:hAnsi="Times New Roman" w:cs="Times New Roman"/>
                                        <w:b/>
                                        <w:bCs/>
                                      </w:rPr>
                                      <w:t xml:space="preserve">Madde 33 – (Değişik: 17/8/1983 - 2880/16 md.) </w:t>
                                    </w:r>
                                  </w:p>
                                  <w:p w:rsidR="006E7325" w:rsidRDefault="006E7325" w:rsidP="00220A13">
                                    <w:pPr>
                                      <w:pStyle w:val="nor"/>
                                      <w:spacing w:line="240" w:lineRule="atLeast"/>
                                    </w:pPr>
                                    <w:r>
                                      <w:rPr>
                                        <w:rFonts w:ascii="Times New Roman" w:hAnsi="Times New Roman" w:cs="Times New Roman"/>
                                      </w:rPr>
                                      <w:t xml:space="preserve">a) </w:t>
                                    </w:r>
                                    <w:r>
                                      <w:rPr>
                                        <w:rFonts w:ascii="Times New Roman" w:hAnsi="Times New Roman" w:cs="Times New Roman"/>
                                        <w:b/>
                                        <w:bCs/>
                                      </w:rPr>
                                      <w:t>(Değişik: 12/8/1986 - KHK 260/3 md.)</w:t>
                                    </w:r>
                                    <w:r>
                                      <w:rPr>
                                        <w:rFonts w:ascii="Times New Roman" w:hAnsi="Times New Roman" w:cs="Times New Roman"/>
                                      </w:rPr>
                                      <w:t xml:space="preserve"> Araştırma görevlileri, yükseköğretim kurumlarında yapılan araştırma, inceleme ve deneylerde yardımcı olan ve yetkili organlarca verilen ilgili diğer görevleri yapan öğretim yardımcılarıdır. Bunlar ilgili anabilim veya anasanat dalı başkanlarının önerisi, Bölüm Başkanı, Dekan, enstitü, yüksekokul veya konservatuvar müdürünün olumlu görüşü üzerine rektörün onayı ile araştırma görevlisi kadrolarına en çok üç yıl süre ile atanırlar; atanma süresi sonunda görevleri kendiliğinden sona erer.</w:t>
                                    </w:r>
                                    <w:r>
                                      <w:rPr>
                                        <w:rFonts w:ascii="Times New Roman" w:hAnsi="Times New Roman" w:cs="Times New Roman"/>
                                        <w:b/>
                                        <w:bCs/>
                                      </w:rPr>
                                      <w:t>(Ek cümle: 21/4/2005 – 5335/10 md.)</w:t>
                                    </w:r>
                                    <w:r>
                                      <w:rPr>
                                        <w:rFonts w:ascii="Times New Roman" w:hAnsi="Times New Roman" w:cs="Times New Roman"/>
                                      </w:rPr>
                                      <w:t xml:space="preserve">Bunlar aynı usulle yeniden atanabilirler. </w:t>
                                    </w:r>
                                  </w:p>
                                  <w:p w:rsidR="006E7325" w:rsidRDefault="006E7325" w:rsidP="00220A13">
                                    <w:pPr>
                                      <w:pStyle w:val="nor"/>
                                      <w:spacing w:line="240" w:lineRule="atLeast"/>
                                    </w:pPr>
                                    <w:r>
                                      <w:rPr>
                                        <w:rFonts w:ascii="Times New Roman" w:hAnsi="Times New Roman" w:cs="Times New Roman"/>
                                      </w:rPr>
                                      <w:t xml:space="preserve">Lisans üstü eğitim - öğretim için yurt dışına gönderilecek araştırma görevlileri ile ilk defa bu amaçla bu göreve atanacaklarda aranacak nitelikler ve diğer hususlar Yükseköğretim Kurulunca tespit edilir. </w:t>
                                    </w:r>
                                  </w:p>
                                  <w:p w:rsidR="006E7325" w:rsidRDefault="006E7325" w:rsidP="00220A13">
                                    <w:pPr>
                                      <w:pStyle w:val="nor"/>
                                      <w:tabs>
                                        <w:tab w:val="left" w:pos="10445"/>
                                      </w:tabs>
                                      <w:spacing w:line="240" w:lineRule="atLeast"/>
                                      <w:ind w:left="-329"/>
                                    </w:pPr>
                                    <w:r>
                                      <w:rPr>
                                        <w:rFonts w:ascii="Times New Roman" w:hAnsi="Times New Roman" w:cs="Times New Roman"/>
                                        <w:b/>
                                        <w:bCs/>
                                      </w:rPr>
                                      <w:t>(Değişik: 9/4/1990 - KHK - 418/23 md.; İptal: Ana. Mah'nin 5/2/1992 tarih ve E. 1990/22, K. 1992/6 sayılı Kararı ile; Yeniden düzenleme: 18/5/1994-KHK-527/16 md.)</w:t>
                                    </w:r>
                                    <w:r>
                                      <w:rPr>
                                        <w:rFonts w:ascii="Times New Roman" w:hAnsi="Times New Roman" w:cs="Times New Roman"/>
                                      </w:rPr>
                                      <w:t xml:space="preserve"> Lisansüstü eğitim - öğretim için yurtdışına gönderilecek araştırma görevlileri hakkında yukarıdaki atama süresi ile ilgili hüküm uygulanmaz. Bu gibilerin öğrenim ücretleri ve yollukları dahil her çeşit sosyal ve diğer giderleri bağlı bulundukları üniversitelerin personel giderleri içerisinde açılacak özel tertipden ödenir. Lisansüstü eğitim - öğretim için yurt dışına gönderilen araştırma görevlileri kadrolarında bırakılırlar ve (Burslu gidenlerin biryılı aşan süreleri ile şahsen özel burs sağlayan ve bu burstan istifade etmesi için kurumlarınca kendilerine aylıksız izin verilmesi uygun görülenler hariç) aylık ve diğer her türlü ödemelerin kanuni kesintilerin sonra kalan net tutarının % 6O'ını kurumlarından alırlar. Bunlardan kurumlarınca gönderilenlere, 1416 sayılı Ecnebi Memleketlere Gönderilecek Talebe Hakkında Kanun hükümlerine göre aynı ülkede bulunan öğrencilere verilen tahsisat tutarında ayrıca ödeme yapılır. Burslu gidenlerin aldıkları burs miktarları bu miktarın altında ise aradaki fark kurumlarınca kendilerine ayrıca ödenir. Bunların okul ücretleri ile eğitim ve öğretime başlayabilmeleri için zorunlu olan kurs ücretleri karşılanır. Kitap ve kırtasiye bedelleri ile diğer eğitim ve öğretim giderlerini karşılamak için her yıl Mart ve Eylül aylarında iki eşit taksitte ödenmek üzere birer aylıkları tutarında ek ödenek verilir.</w:t>
                                    </w:r>
                                  </w:p>
                                  <w:p w:rsidR="006E7325" w:rsidRDefault="006E7325" w:rsidP="00220A13">
                                    <w:pPr>
                                      <w:pStyle w:val="nor"/>
                                      <w:spacing w:line="240" w:lineRule="atLeast"/>
                                    </w:pPr>
                                    <w:r>
                                      <w:rPr>
                                        <w:rFonts w:ascii="Times New Roman" w:hAnsi="Times New Roman" w:cs="Times New Roman"/>
                                      </w:rPr>
                                      <w:t xml:space="preserve">b) Uzmanlar, öğretimle doğrudan doğruya veya dolaylı olarak ilgili olan, özel bilgi veya uzmanlığa ihtiyaç gösteren bir işle laboratuvarlarda, kitaplıklarda, atölyelerde ve diğer uygulama alanlarında görevlendirilen öğretim yardımcılarıdır. </w:t>
                                    </w:r>
                                  </w:p>
                                  <w:p w:rsidR="006E7325" w:rsidRDefault="006E7325" w:rsidP="00220A13">
                                    <w:pPr>
                                      <w:pStyle w:val="nor"/>
                                      <w:spacing w:line="240" w:lineRule="atLeast"/>
                                    </w:pPr>
                                    <w:r>
                                      <w:rPr>
                                        <w:rFonts w:ascii="Times New Roman" w:hAnsi="Times New Roman" w:cs="Times New Roman"/>
                                      </w:rPr>
                                      <w:t>c) Çeviriciler, sözlü veya yazılı çeviri işlerinde çalıştırılan öğretim yardımcılarıdır.</w:t>
                                    </w:r>
                                  </w:p>
                                  <w:p w:rsidR="006E7325" w:rsidRDefault="006E7325" w:rsidP="00220A13">
                                    <w:pPr>
                                      <w:pStyle w:val="nor"/>
                                      <w:spacing w:line="240" w:lineRule="atLeast"/>
                                    </w:pPr>
                                    <w:r>
                                      <w:rPr>
                                        <w:rFonts w:ascii="Times New Roman" w:hAnsi="Times New Roman" w:cs="Times New Roman"/>
                                      </w:rPr>
                                      <w:t xml:space="preserve">d) Eğitim - öğretim planlamacıları, yükseköğretim kurumlarında eğitim - öğretimin planlanmasıyla görevli öğretim yardımcılarıdır. </w:t>
                                    </w:r>
                                  </w:p>
                                  <w:p w:rsidR="006E7325" w:rsidRDefault="006E7325" w:rsidP="00220A13">
                                    <w:pPr>
                                      <w:pStyle w:val="nor"/>
                                      <w:spacing w:line="240" w:lineRule="atLeast"/>
                                    </w:pPr>
                                    <w:r>
                                      <w:rPr>
                                        <w:rFonts w:ascii="Times New Roman" w:hAnsi="Times New Roman" w:cs="Times New Roman"/>
                                      </w:rPr>
                                      <w:t>e) Uzman, çevirici ve eğitim - öğretim planlamacılarının atanmaları veya sözleşme ile görevlendirilmeleri; ilgili yönetim kurullarının görüşleri alınarak fakültelerde ve fakülteye bağlı birimlerde dekanın, rektörlüğe bağlı enstitü veya yüksekokullarda müdürlerin, rektörlüğe bağlı bölümlerde bölüm başkanlarının önerisi ve rektörün onayı ile en çok iki yıl için yapılır. Atama süresi sonunda görevleri kendiliğinden sona erer. Bunların yeniden atanmaları mümkündür. Bu takdirde ilk atama usulü uygulanır. Üçüncü defa atanmadan sonra sürekli olarak atanabilirler.</w:t>
                                    </w:r>
                                  </w:p>
                                  <w:p w:rsidR="006E7325" w:rsidRDefault="006E7325" w:rsidP="00220A13">
                                    <w:pPr>
                                      <w:pStyle w:val="nor"/>
                                      <w:spacing w:line="240" w:lineRule="atLeast"/>
                                    </w:pPr>
                                    <w:r>
                                      <w:rPr>
                                        <w:rFonts w:ascii="Times New Roman" w:hAnsi="Times New Roman" w:cs="Times New Roman"/>
                                        <w:sz w:val="16"/>
                                        <w:szCs w:val="16"/>
                                      </w:rPr>
                                      <w:t>——————————</w:t>
                                    </w:r>
                                  </w:p>
                                  <w:p w:rsidR="006E7325" w:rsidRDefault="006E7325" w:rsidP="00220A13">
                                    <w:pPr>
                                      <w:pStyle w:val="dipnot"/>
                                      <w:spacing w:before="0" w:beforeAutospacing="0" w:after="0" w:afterAutospacing="0" w:line="240" w:lineRule="atLeast"/>
                                    </w:pPr>
                                    <w:r>
                                      <w:rPr>
                                        <w:rFonts w:ascii="Times New Roman" w:hAnsi="Times New Roman" w:cs="Times New Roman"/>
                                        <w:i/>
                                        <w:iCs/>
                                        <w:sz w:val="16"/>
                                        <w:szCs w:val="16"/>
                                      </w:rPr>
                                      <w:t>(1) Bu başlık 17/8/1983 tarihli ve 2880 sayılı Kanunun 16 ncı maddesi ile eklenmiştir.</w:t>
                                    </w:r>
                                  </w:p>
                                  <w:p w:rsidR="006E7325" w:rsidRDefault="006E7325" w:rsidP="00220A13">
                                    <w:pPr>
                                      <w:jc w:val="right"/>
                                      <w:rPr>
                                        <w:rFonts w:ascii="Arial Unicode MS" w:hAnsi="Arial Unicode MS" w:cs="Arial Unicode MS"/>
                                        <w:b/>
                                        <w:bCs/>
                                        <w:color w:val="808080"/>
                                        <w:sz w:val="16"/>
                                        <w:szCs w:val="16"/>
                                      </w:rPr>
                                    </w:pPr>
                                    <w:r>
                                      <w:rPr>
                                        <w:rFonts w:ascii="Arial Unicode MS" w:hAnsi="Arial Unicode MS" w:cs="Arial Unicode MS"/>
                                        <w:b/>
                                        <w:bCs/>
                                        <w:color w:val="808080"/>
                                        <w:sz w:val="16"/>
                                        <w:szCs w:val="16"/>
                                      </w:rPr>
                                      <w:t>Sayfa 24</w:t>
                                    </w:r>
                                  </w:p>
                                  <w:p w:rsidR="006E7325" w:rsidRDefault="006E7325" w:rsidP="00220A13">
                                    <w:pPr>
                                      <w:pStyle w:val="dipnot"/>
                                      <w:spacing w:line="240" w:lineRule="atLeast"/>
                                      <w:jc w:val="center"/>
                                    </w:pPr>
                                    <w:r>
                                      <w:rPr>
                                        <w:sz w:val="16"/>
                                        <w:szCs w:val="16"/>
                                      </w:rPr>
                                      <w:br w:type="page"/>
                                    </w:r>
                                    <w:r>
                                      <w:rPr>
                                        <w:rFonts w:ascii="Times New Roman" w:hAnsi="Times New Roman" w:cs="Times New Roman"/>
                                        <w:sz w:val="22"/>
                                        <w:szCs w:val="22"/>
                                      </w:rPr>
                                      <w:t>5365</w:t>
                                    </w:r>
                                  </w:p>
                                  <w:p w:rsidR="006E7325" w:rsidRDefault="006E7325" w:rsidP="00220A13">
                                    <w:pPr>
                                      <w:pStyle w:val="nora"/>
                                      <w:spacing w:line="240" w:lineRule="atLeast"/>
                                    </w:pPr>
                                    <w:r>
                                      <w:rPr>
                                        <w:rFonts w:ascii="Times New Roman" w:hAnsi="Times New Roman" w:cs="Times New Roman"/>
                                        <w:i/>
                                        <w:iCs/>
                                      </w:rPr>
                                      <w:t xml:space="preserve">Yabancı uyruklu öğretim elemanları: </w:t>
                                    </w:r>
                                  </w:p>
                                  <w:p w:rsidR="006E7325" w:rsidRDefault="006E7325" w:rsidP="00220A13">
                                    <w:pPr>
                                      <w:pStyle w:val="maddebasl5"/>
                                      <w:spacing w:before="0" w:line="240" w:lineRule="atLeast"/>
                                      <w:jc w:val="both"/>
                                    </w:pPr>
                                    <w:r>
                                      <w:rPr>
                                        <w:rFonts w:ascii="Times New Roman" w:hAnsi="Times New Roman" w:cs="Times New Roman"/>
                                        <w:b/>
                                        <w:bCs/>
                                        <w:i w:val="0"/>
                                        <w:iCs w:val="0"/>
                                      </w:rPr>
                                      <w:t xml:space="preserve">Madde 34 - </w:t>
                                    </w:r>
                                    <w:r>
                                      <w:rPr>
                                        <w:rFonts w:ascii="Times New Roman" w:hAnsi="Times New Roman" w:cs="Times New Roman"/>
                                        <w:i w:val="0"/>
                                        <w:iCs w:val="0"/>
                                      </w:rPr>
                                      <w:t xml:space="preserve">Yükseköğretim kurumlarında,sözleşme ile görevlendirilecek yabancı uyruklu öğretim elemanları, ilgili fakülte, enstitü veya yüksekokul yönetim kurulunun önerisi ve üniversite yönetim kurulunun uygun görüşü üzerine rektör tarafından atanırlar. Bunlar, öğretim görevleri bakımından, bu kanunda aylıklı öğretim elemanları için konulmuş olan hükümlere tabidirler. </w:t>
                                    </w:r>
                                  </w:p>
                                  <w:p w:rsidR="006E7325" w:rsidRDefault="006E7325" w:rsidP="00220A13">
                                    <w:pPr>
                                      <w:pStyle w:val="nora"/>
                                      <w:spacing w:line="240" w:lineRule="atLeast"/>
                                    </w:pPr>
                                    <w:r>
                                      <w:rPr>
                                        <w:rFonts w:ascii="Times New Roman" w:hAnsi="Times New Roman" w:cs="Times New Roman"/>
                                        <w:b/>
                                        <w:bCs/>
                                      </w:rPr>
                                      <w:t>(Değişik: 17/8/1983 - 2880/17 md.)</w:t>
                                    </w:r>
                                    <w:r>
                                      <w:rPr>
                                        <w:rFonts w:ascii="Times New Roman" w:hAnsi="Times New Roman" w:cs="Times New Roman"/>
                                      </w:rPr>
                                      <w:t xml:space="preserve"> Yabancı uyruklu öğretim elemanlarının bu şekilde atanmaları veya görevlendirilmeleri, 657 sayılı Devlet Memurları Kanununun Bakanlar Kurulu kararını gerektiren hükümlerine tabi olmadan, Yükseköğretim Kurulunca İçişleri Bakanlığına bildirilir ve iki ay içinde alınacak olumlu görüş neticesinde ilgili üniversitesi ile sözleşmesi yapılır. </w:t>
                                    </w:r>
                                  </w:p>
                                  <w:p w:rsidR="006E7325" w:rsidRDefault="006E7325" w:rsidP="00220A13">
                                    <w:pPr>
                                      <w:pStyle w:val="nora"/>
                                      <w:spacing w:line="240" w:lineRule="atLeast"/>
                                    </w:pPr>
                                    <w:r>
                                      <w:rPr>
                                        <w:rFonts w:ascii="Times New Roman" w:hAnsi="Times New Roman" w:cs="Times New Roman"/>
                                        <w:i/>
                                        <w:iCs/>
                                      </w:rPr>
                                      <w:t xml:space="preserve">Öğretim elemanı yetiştirme: </w:t>
                                    </w:r>
                                  </w:p>
                                  <w:p w:rsidR="006E7325" w:rsidRDefault="006E7325" w:rsidP="00220A13">
                                    <w:pPr>
                                      <w:pStyle w:val="nora"/>
                                      <w:spacing w:line="240" w:lineRule="atLeast"/>
                                    </w:pPr>
                                    <w:r>
                                      <w:rPr>
                                        <w:rFonts w:ascii="Times New Roman" w:hAnsi="Times New Roman" w:cs="Times New Roman"/>
                                        <w:b/>
                                        <w:bCs/>
                                      </w:rPr>
                                      <w:t xml:space="preserve">Madde 35 – </w:t>
                                    </w:r>
                                    <w:r>
                                      <w:rPr>
                                        <w:rFonts w:ascii="Times New Roman" w:hAnsi="Times New Roman" w:cs="Times New Roman"/>
                                      </w:rPr>
                                      <w:t>Yükseköğretim kurumları; kendilerinin ve yeni kurulmuş ve kurulacak diğer yükseköğretim kurumlarının ihtiyacı için yurt içinde ve dışında, kalkınma planı ilke ve hedeflerine ve Yükseköğretim Kurulunun belirteceği ihtiyaca ve esaslara göre öğretim elemanı yetiştirirler.</w:t>
                                    </w:r>
                                  </w:p>
                                  <w:p w:rsidR="006E7325" w:rsidRDefault="006E7325" w:rsidP="00220A13">
                                    <w:pPr>
                                      <w:pStyle w:val="nora"/>
                                      <w:spacing w:line="240" w:lineRule="atLeast"/>
                                    </w:pPr>
                                    <w:r>
                                      <w:rPr>
                                        <w:rFonts w:ascii="Times New Roman" w:hAnsi="Times New Roman" w:cs="Times New Roman"/>
                                        <w:b/>
                                        <w:bCs/>
                                      </w:rPr>
                                      <w:t>(Ek fıkralar: 17/8/1983 - 2880/18 md.)</w:t>
                                    </w:r>
                                    <w:r>
                                      <w:rPr>
                                        <w:rFonts w:ascii="Times New Roman" w:hAnsi="Times New Roman" w:cs="Times New Roman"/>
                                      </w:rPr>
                                      <w:t xml:space="preserve"> Öğretim elemanı yetiştirilmesi amacıyla üniversitelerin araştırma görevlisi kadroları, araştırma veya doktora çalışmaları yaptırmak üzere başka bir üniversiteye, Yükseköğretim Kurulunca geçici olarak tahsis edilebilir. Bu şekilde doktora veya tıpta uzmanlık veya sanatta yeterlik payesi alanlar, bu eğitimin sonunda kadrolarıyla birlikte kendi üniversitelerine dönerler. </w:t>
                                    </w:r>
                                  </w:p>
                                  <w:p w:rsidR="006E7325" w:rsidRDefault="006E7325" w:rsidP="00220A13">
                                    <w:pPr>
                                      <w:pStyle w:val="nora"/>
                                      <w:spacing w:line="240" w:lineRule="atLeast"/>
                                    </w:pPr>
                                    <w:r>
                                      <w:rPr>
                                        <w:rFonts w:ascii="Times New Roman" w:hAnsi="Times New Roman" w:cs="Times New Roman"/>
                                      </w:rPr>
                                      <w:t>Yurt içi veya yurt dışında yetiştirilen öğretim elemanları, genel hükümlere göre bağlı oldukları yükseköğretim kurumlarında mecburi hizmetlerini yerine getirmek zorundadırlar. Bu yükümlülüğü yerine getirmeyenlere, yükseköğretim kurumlarında görev verilmez. Özel kanunlarla getirilen mecburi hizmet çalışmaları bu hüküm dışındadır.</w:t>
                                    </w:r>
                                  </w:p>
                                  <w:p w:rsidR="006E7325" w:rsidRDefault="006E7325" w:rsidP="00220A13">
                                    <w:pPr>
                                      <w:pStyle w:val="ksmblm7"/>
                                      <w:spacing w:before="0" w:line="240" w:lineRule="atLeast"/>
                                      <w:jc w:val="center"/>
                                    </w:pPr>
                                    <w:r>
                                      <w:rPr>
                                        <w:rFonts w:ascii="Times New Roman" w:hAnsi="Times New Roman" w:cs="Times New Roman"/>
                                      </w:rPr>
                                      <w:t>ALTINCI BÖLÜM</w:t>
                                    </w:r>
                                  </w:p>
                                  <w:p w:rsidR="006E7325" w:rsidRDefault="006E7325" w:rsidP="00220A13">
                                    <w:pPr>
                                      <w:pStyle w:val="ksmblmalt4"/>
                                      <w:spacing w:line="240" w:lineRule="atLeast"/>
                                      <w:jc w:val="center"/>
                                    </w:pPr>
                                    <w:r>
                                      <w:rPr>
                                        <w:rFonts w:ascii="Times New Roman" w:hAnsi="Times New Roman" w:cs="Times New Roman"/>
                                      </w:rPr>
                                      <w:t>Çalışma ve Denetim</w:t>
                                    </w:r>
                                  </w:p>
                                  <w:p w:rsidR="006E7325" w:rsidRDefault="006E7325" w:rsidP="00220A13">
                                    <w:pPr>
                                      <w:pStyle w:val="nora"/>
                                      <w:spacing w:line="240" w:lineRule="atLeast"/>
                                    </w:pPr>
                                    <w:r>
                                      <w:rPr>
                                        <w:rFonts w:ascii="Times New Roman" w:hAnsi="Times New Roman" w:cs="Times New Roman"/>
                                        <w:i/>
                                        <w:iCs/>
                                      </w:rPr>
                                      <w:t xml:space="preserve">Çalışma esasları: </w:t>
                                    </w:r>
                                  </w:p>
                                  <w:p w:rsidR="006E7325" w:rsidRDefault="006E7325" w:rsidP="00220A13">
                                    <w:pPr>
                                      <w:pStyle w:val="nora"/>
                                      <w:spacing w:line="240" w:lineRule="atLeast"/>
                                    </w:pPr>
                                    <w:r>
                                      <w:rPr>
                                        <w:rFonts w:ascii="Times New Roman" w:hAnsi="Times New Roman" w:cs="Times New Roman"/>
                                        <w:b/>
                                        <w:bCs/>
                                      </w:rPr>
                                      <w:t>Madde 36 – (Değişik: 21/1/2010-5947/3 md.)</w:t>
                                    </w:r>
                                  </w:p>
                                  <w:p w:rsidR="006E7325" w:rsidRDefault="006E7325" w:rsidP="00220A13">
                                    <w:pPr>
                                      <w:spacing w:line="240" w:lineRule="atLeast"/>
                                      <w:ind w:firstLine="567"/>
                                      <w:jc w:val="both"/>
                                    </w:pPr>
                                    <w:r>
                                      <w:rPr>
                                        <w:sz w:val="18"/>
                                        <w:szCs w:val="18"/>
                                      </w:rPr>
                                      <w:t xml:space="preserve">Öğretim elemanları, üniversitede devamlı statüde görev yapar. </w:t>
                                    </w:r>
                                  </w:p>
                                  <w:p w:rsidR="006E7325" w:rsidRDefault="006E7325" w:rsidP="00220A13">
                                    <w:pPr>
                                      <w:spacing w:line="240" w:lineRule="atLeast"/>
                                      <w:jc w:val="both"/>
                                    </w:pPr>
                                    <w:r>
                                      <w:rPr>
                                        <w:b/>
                                        <w:bCs/>
                                        <w:sz w:val="18"/>
                                        <w:szCs w:val="18"/>
                                      </w:rPr>
                                      <w:t xml:space="preserve">(İptal birinci cümle: Anayasa Mahkemesi’nin 16/7/2010 tarihli ve E.: 2010/29, K.: 2010/90 sayılı Kararı ile.) </w:t>
                                    </w:r>
                                    <w:r>
                                      <w:rPr>
                                        <w:sz w:val="18"/>
                                        <w:szCs w:val="18"/>
                                      </w:rPr>
                                      <w:t xml:space="preserve">Öğretim elemanının görevi ile bağlantılı olarak verdiği hizmetin karşılığında telif ücreti adıyla bir bedel tahsil etmesi halinde 58 inci madde hükümleri uygulanır. </w:t>
                                    </w:r>
                                  </w:p>
                                  <w:p w:rsidR="006E7325" w:rsidRDefault="006E7325" w:rsidP="00220A13">
                                    <w:pPr>
                                      <w:spacing w:line="240" w:lineRule="atLeast"/>
                                      <w:jc w:val="both"/>
                                    </w:pPr>
                                    <w:r>
                                      <w:rPr>
                                        <w:sz w:val="18"/>
                                        <w:szCs w:val="18"/>
                                      </w:rPr>
                                      <w:t xml:space="preserve">Öğretim üyesi, kadrosunun bulunduğu yükseköğretim birimi ile sınırlı olmaksızın ve ihtiyaç bulunması halinde görevli olduğu üniversitede haftada asgari on saat ders vermekle yükümlüdür. Öğretim görevlisi ve okutmanlar ise, haftada asgari on iki saat ders vermekle yükümlüdür. </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25</w:t>
                                    </w:r>
                                  </w:p>
                                  <w:p w:rsidR="006E7325" w:rsidRDefault="006E7325" w:rsidP="00220A13">
                                    <w:pPr>
                                      <w:pStyle w:val="nor"/>
                                      <w:spacing w:line="240" w:lineRule="atLeast"/>
                                      <w:jc w:val="center"/>
                                    </w:pPr>
                                    <w:r>
                                      <w:br w:type="page"/>
                                    </w:r>
                                    <w:r>
                                      <w:rPr>
                                        <w:rFonts w:ascii="Times New Roman" w:hAnsi="Times New Roman" w:cs="Times New Roman"/>
                                        <w:sz w:val="22"/>
                                        <w:szCs w:val="22"/>
                                      </w:rPr>
                                      <w:t>5366</w:t>
                                    </w:r>
                                  </w:p>
                                  <w:p w:rsidR="006E7325" w:rsidRDefault="006E7325" w:rsidP="00220A13">
                                    <w:pPr>
                                      <w:spacing w:line="240" w:lineRule="atLeast"/>
                                      <w:ind w:firstLine="567"/>
                                      <w:jc w:val="both"/>
                                    </w:pPr>
                                    <w:r>
                                      <w:rPr>
                                        <w:sz w:val="18"/>
                                        <w:szCs w:val="18"/>
                                      </w:rPr>
                                      <w:t xml:space="preserve">Öğretim elemanlarının, ders dışındaki uygulama, seminer, proje, bitirme ödevi ve tez danışmanlıklarının kaç ders saatine karşılık geldiği; kendi üniversitesi dışındaki devlet veya vakıf üniversitelerine bağlı yükseköğretim kurumlarında haftada verebileceği azami ders saatleri ve uzaktan öğretim programlarında verdikleri derslerin örgün öğretim programlarında verilen kaç ders saatine tekabül ettiği Yükseköğretim Kurulu tarafından belirlenir. </w:t>
                                    </w:r>
                                  </w:p>
                                  <w:p w:rsidR="006E7325" w:rsidRDefault="006E7325" w:rsidP="00220A13">
                                    <w:pPr>
                                      <w:spacing w:line="240" w:lineRule="atLeast"/>
                                      <w:jc w:val="both"/>
                                    </w:pPr>
                                    <w:r>
                                      <w:rPr>
                                        <w:sz w:val="18"/>
                                        <w:szCs w:val="18"/>
                                      </w:rPr>
                                      <w:t>Rektör, rektör yardımcısı, dekan, enstitü ve yüksekokul müdürlerinin ders verme yükümlülüğü yoktur. Başhekimler, dekan yardımcıları, enstitü ve yüksekokul müdür yardımcıları ve bölüm başkanları, bu madde hükümlerine göre haftada asgari beş saat ders vermekle yükümlüdür.</w:t>
                                    </w:r>
                                  </w:p>
                                  <w:p w:rsidR="006E7325" w:rsidRDefault="006E7325" w:rsidP="00220A13">
                                    <w:pPr>
                                      <w:spacing w:line="240" w:lineRule="atLeast"/>
                                      <w:ind w:firstLine="566"/>
                                      <w:jc w:val="both"/>
                                    </w:pPr>
                                    <w:r>
                                      <w:rPr>
                                        <w:b/>
                                        <w:bCs/>
                                        <w:sz w:val="18"/>
                                        <w:szCs w:val="18"/>
                                      </w:rPr>
                                      <w:t>(Ek fıkra</w:t>
                                    </w:r>
                                    <w:r>
                                      <w:rPr>
                                        <w:rStyle w:val="fontstyle29"/>
                                        <w:sz w:val="18"/>
                                        <w:szCs w:val="18"/>
                                      </w:rPr>
                                      <w:t>: 8/8/2011-KHK-650/40 md.)</w:t>
                                    </w:r>
                                    <w:r>
                                      <w:rPr>
                                        <w:sz w:val="18"/>
                                        <w:szCs w:val="18"/>
                                      </w:rPr>
                                      <w:t>Yükseköğretim kurumlarının kadrolarında bulunan öğretim elemanları, kanunlarda belirtilen hâller dışında 657 sayılı Devlet Memurları Kanununun 28 inci maddesi hükmüne tâbidir. Ancak öğretim üyeleri, yükseköğretim kurumlarında yalnızca eğitim ve araştırma faaliyetlerinde bulunmak ve döner sermaye faaliyetleri kapsamında gelir elde edilen hizmetlerde çalışmamak kaydıyla mesai saatleri dışında yükseköğretim kurumlarından başka yerlerde meslekî faaliyette bulunabilir ve meslek veya sanatlarını serbest olarak icra edebilir. Yükseköğretim kurumlarından başka yerlerde çalışan öğretim üyelerine 58 inci madde ile 27/6/1989 tarihli ve 375 sayılı Kanun Hükmünde Kararnamenin ek 3 üncü maddesi uyarınca ek ödeme yapılmaz; bunlar rektör, dekan, enstitü, yüksekokul ve konservatuar müdürü, bölüm başkanı, anabilim ve bilim dalı başkanı, başhekim ve bunların yardımcısı olamaz.</w:t>
                                    </w:r>
                                  </w:p>
                                  <w:p w:rsidR="006E7325" w:rsidRDefault="006E7325" w:rsidP="00220A13">
                                    <w:pPr>
                                      <w:pStyle w:val="nora"/>
                                      <w:spacing w:line="240" w:lineRule="atLeast"/>
                                    </w:pPr>
                                    <w:r>
                                      <w:rPr>
                                        <w:rFonts w:ascii="Times New Roman" w:hAnsi="Times New Roman" w:cs="Times New Roman"/>
                                        <w:i/>
                                        <w:iCs/>
                                      </w:rPr>
                                      <w:t xml:space="preserve">Üniversitelerin uygulama alanına yardımı: </w:t>
                                    </w:r>
                                  </w:p>
                                  <w:p w:rsidR="006E7325" w:rsidRDefault="006E7325" w:rsidP="00220A13">
                                    <w:pPr>
                                      <w:pStyle w:val="nora"/>
                                      <w:spacing w:line="240" w:lineRule="atLeast"/>
                                    </w:pPr>
                                    <w:r>
                                      <w:rPr>
                                        <w:rFonts w:ascii="Times New Roman" w:hAnsi="Times New Roman" w:cs="Times New Roman"/>
                                        <w:b/>
                                        <w:bCs/>
                                      </w:rPr>
                                      <w:t xml:space="preserve">Madde 37 – </w:t>
                                    </w:r>
                                    <w:r>
                                      <w:rPr>
                                        <w:rFonts w:ascii="Times New Roman" w:hAnsi="Times New Roman" w:cs="Times New Roman"/>
                                      </w:rPr>
                                      <w:t>Yükseköğretim kurumları dışındaki kuruluş veya kişilerce, üniversite içinde veya hizmetin gerektirdiği yerde, üniversiteler ve bağlı birimlerden istenecek, bilimsel görüş proje, araştırma ve benzeri hizmetler ile üniversitede ve üniversiteye bağlı kurumlarda, hasta muayene ve tedavisi ve bunlarla ilgili tahliller ve araştırmalar üniversite yönetim kurulunca kabul edilecek esaslara bağlı olmak üzere yapılabilir. Bu hususta alınacak ücretler ilgili yükseköğretim kurumunun veya buna bağlı birimin döner sermayesine gelir kaydedilir.</w:t>
                                    </w:r>
                                  </w:p>
                                  <w:p w:rsidR="006E7325" w:rsidRDefault="006E7325" w:rsidP="00220A13">
                                    <w:pPr>
                                      <w:pStyle w:val="nora"/>
                                      <w:spacing w:line="240" w:lineRule="atLeast"/>
                                    </w:pPr>
                                    <w:r>
                                      <w:rPr>
                                        <w:rFonts w:ascii="Times New Roman" w:hAnsi="Times New Roman" w:cs="Times New Roman"/>
                                        <w:i/>
                                        <w:iCs/>
                                      </w:rPr>
                                      <w:t xml:space="preserve">Kamu kuruluşları ve vakıflarda görevlendirme: </w:t>
                                    </w:r>
                                    <w:r>
                                      <w:rPr>
                                        <w:rFonts w:ascii="Times New Roman" w:hAnsi="Times New Roman" w:cs="Times New Roman"/>
                                        <w:i/>
                                        <w:iCs/>
                                        <w:vertAlign w:val="superscript"/>
                                      </w:rPr>
                                      <w:t xml:space="preserve">(1) </w:t>
                                    </w:r>
                                  </w:p>
                                  <w:p w:rsidR="006E7325" w:rsidRDefault="006E7325" w:rsidP="00220A13">
                                    <w:pPr>
                                      <w:pStyle w:val="nora"/>
                                      <w:spacing w:line="240" w:lineRule="atLeast"/>
                                    </w:pPr>
                                    <w:r>
                                      <w:rPr>
                                        <w:rFonts w:ascii="Times New Roman" w:hAnsi="Times New Roman" w:cs="Times New Roman"/>
                                        <w:b/>
                                        <w:bCs/>
                                      </w:rPr>
                                      <w:t xml:space="preserve">Madde 38 – (Değişik: 29/11/1983 - KHK - 243/46 md.) </w:t>
                                    </w:r>
                                  </w:p>
                                  <w:p w:rsidR="006E7325" w:rsidRDefault="006E7325" w:rsidP="00220A13">
                                    <w:pPr>
                                      <w:spacing w:line="240" w:lineRule="atLeast"/>
                                      <w:jc w:val="both"/>
                                    </w:pPr>
                                    <w:r>
                                      <w:rPr>
                                        <w:b/>
                                        <w:bCs/>
                                        <w:sz w:val="18"/>
                                        <w:szCs w:val="18"/>
                                      </w:rPr>
                                      <w:t>(Değişik birinci fıkra: 21/1/2010-5947/4 md.)</w:t>
                                    </w:r>
                                    <w:r>
                                      <w:rPr>
                                        <w:sz w:val="18"/>
                                        <w:szCs w:val="18"/>
                                      </w:rPr>
                                      <w:t xml:space="preserve"> Öğretim elemanları; ilgili kurumların talebi ve kendisinin muvafakati, üniversite yönetim kurulunun uygun görmesi ve rektörün onayı ile ihtiyaç duyulan konularda, özlük işlemleri kendi kurumlarınca yürütülmek kaydıyla, diğer kamu kurum ve kuruluşları ile kamu kurumu niteliğindeki meslek kuruluşlarında geçici olarak görevlendirilebilir. Bu şekilde görevlendirilenlerin, kadrosunun bulunduğu yükseköğretim kurumlarındaki aylık ve diğer ödemeler ile öteki hakları devam eder. Yükseköğretim Kurulu, bağlı birimleri ve Üniversitelerarası Kurul ile Adli Tıp Kurumunda görevlendirilenler hariç olmak üzere bu fıkra uyarınca görevlendirilenler döner sermayeden yararlanamaz. </w:t>
                                    </w:r>
                                  </w:p>
                                  <w:p w:rsidR="006E7325" w:rsidRDefault="006E7325" w:rsidP="00220A13">
                                    <w:pPr>
                                      <w:pStyle w:val="nora"/>
                                      <w:spacing w:line="240" w:lineRule="atLeast"/>
                                    </w:pPr>
                                    <w:r>
                                      <w:rPr>
                                        <w:rFonts w:ascii="Times New Roman" w:hAnsi="Times New Roman" w:cs="Times New Roman"/>
                                      </w:rPr>
                                      <w:t>——————————</w:t>
                                    </w:r>
                                  </w:p>
                                  <w:p w:rsidR="006E7325" w:rsidRDefault="006E7325" w:rsidP="00220A13">
                                    <w:pPr>
                                      <w:pStyle w:val="dipnota"/>
                                      <w:spacing w:line="240" w:lineRule="atLeast"/>
                                      <w:ind w:left="284" w:hanging="284"/>
                                      <w:jc w:val="both"/>
                                    </w:pPr>
                                    <w:r>
                                      <w:rPr>
                                        <w:rFonts w:ascii="Times New Roman" w:hAnsi="Times New Roman" w:cs="Times New Roman"/>
                                      </w:rPr>
                                      <w:t>(1) Bu madde başlığı 17/8/1983 tarihli ve 2880 sayılı Kanunun 20 nci maddesiyle değiştirilmiş ve metne işlenmiştir.</w:t>
                                    </w:r>
                                  </w:p>
                                  <w:p w:rsidR="006E7325" w:rsidRDefault="006E7325" w:rsidP="00220A13">
                                    <w:pPr>
                                      <w:jc w:val="right"/>
                                      <w:rPr>
                                        <w:rFonts w:ascii="Arial Unicode MS" w:hAnsi="Arial Unicode MS" w:cs="Arial Unicode MS"/>
                                        <w:b/>
                                        <w:bCs/>
                                        <w:color w:val="808080"/>
                                        <w:sz w:val="16"/>
                                        <w:szCs w:val="16"/>
                                      </w:rPr>
                                    </w:pPr>
                                    <w:r>
                                      <w:rPr>
                                        <w:rFonts w:ascii="Arial Unicode MS" w:hAnsi="Arial Unicode MS" w:cs="Arial Unicode MS"/>
                                        <w:b/>
                                        <w:bCs/>
                                        <w:color w:val="808080"/>
                                        <w:sz w:val="16"/>
                                        <w:szCs w:val="16"/>
                                      </w:rPr>
                                      <w:t>Sayfa 26</w:t>
                                    </w:r>
                                  </w:p>
                                  <w:p w:rsidR="006E7325" w:rsidRDefault="006E7325" w:rsidP="00220A13">
                                    <w:pPr>
                                      <w:pStyle w:val="dipnot"/>
                                      <w:spacing w:before="0" w:beforeAutospacing="0" w:after="0" w:afterAutospacing="0" w:line="240" w:lineRule="atLeast"/>
                                      <w:jc w:val="center"/>
                                    </w:pPr>
                                    <w:r>
                                      <w:rPr>
                                        <w:sz w:val="16"/>
                                        <w:szCs w:val="16"/>
                                      </w:rPr>
                                      <w:br w:type="page"/>
                                    </w:r>
                                    <w:r>
                                      <w:rPr>
                                        <w:rFonts w:ascii="Times New Roman" w:hAnsi="Times New Roman" w:cs="Times New Roman"/>
                                        <w:sz w:val="22"/>
                                        <w:szCs w:val="22"/>
                                      </w:rPr>
                                      <w:t>5367</w:t>
                                    </w:r>
                                  </w:p>
                                  <w:p w:rsidR="006E7325" w:rsidRDefault="006E7325" w:rsidP="00220A13">
                                    <w:pPr>
                                      <w:spacing w:line="240" w:lineRule="atLeast"/>
                                      <w:ind w:firstLine="567"/>
                                      <w:jc w:val="both"/>
                                    </w:pPr>
                                    <w:r>
                                      <w:rPr>
                                        <w:b/>
                                        <w:bCs/>
                                        <w:sz w:val="18"/>
                                        <w:szCs w:val="18"/>
                                      </w:rPr>
                                      <w:t>(Ek fıkra: 21/1/2010-5947/4 md.)</w:t>
                                    </w:r>
                                    <w:r>
                                      <w:rPr>
                                        <w:sz w:val="18"/>
                                        <w:szCs w:val="18"/>
                                      </w:rPr>
                                      <w:t>Kamu kurumu niteliğindeki meslek kuruluşları ile dernek ve vakıfların yönetim ve denetim organlarında görev yapanlar bakımından ayrıca bir görevlendirme kararı aranmaz. Ancak bu görevler, öğretim elemanının bu Kanundan kaynaklanan mesaisini aksatmayacak şekilde yürütülür.</w:t>
                                    </w:r>
                                  </w:p>
                                  <w:p w:rsidR="006E7325" w:rsidRDefault="006E7325" w:rsidP="00220A13">
                                    <w:pPr>
                                      <w:pStyle w:val="norf0"/>
                                      <w:spacing w:line="240" w:lineRule="atLeast"/>
                                    </w:pPr>
                                    <w:r>
                                      <w:rPr>
                                        <w:rFonts w:ascii="Times New Roman" w:hAnsi="Times New Roman" w:cs="Times New Roman"/>
                                      </w:rPr>
                                      <w:t>Yükseköğretim Kurulunun isteği ve ilgili kamu kuruluşunun onayı ile yükseköğretim kurumları veya birimleri, ilgili adli mercilerin talebi ile adli tıp mevzuatı çerçevesinde adli tıp olaylarında ve diğer adli konularda resmi bilirkişi olarak görevlendirilebilirler.</w:t>
                                    </w:r>
                                  </w:p>
                                  <w:p w:rsidR="006E7325" w:rsidRDefault="006E7325" w:rsidP="00220A13">
                                    <w:pPr>
                                      <w:pStyle w:val="norf0"/>
                                      <w:spacing w:line="240" w:lineRule="atLeast"/>
                                    </w:pPr>
                                    <w:r>
                                      <w:rPr>
                                        <w:rFonts w:ascii="Times New Roman" w:hAnsi="Times New Roman" w:cs="Times New Roman"/>
                                        <w:b/>
                                        <w:bCs/>
                                      </w:rPr>
                                      <w:t>(Değişik: 19/4/1990 - KHK - 422/2 md.; Değiştirilerek kabul: 25/10/1990 - 3670/11 md.)</w:t>
                                    </w:r>
                                    <w:r>
                                      <w:rPr>
                                        <w:rFonts w:ascii="Times New Roman" w:hAnsi="Times New Roman" w:cs="Times New Roman"/>
                                      </w:rPr>
                                      <w:t xml:space="preserve"> Bu madde uyarınca görevlendirilen öğretim elemanları kendi kurumlarından alacakları aylık ve ödeneklerin yanısıra, görevlendirildikleri kurumda yürüttükleri görev için birinci derecenin dördüncü kademesinde bulunan bir genel müdürün aylık ve ek gösterge rakamlarının memur aylık katsayısı ile çarpımı sonucu bulunan tutarı geçmemek üzere ilgili bakan tarafından tespit edilecek miktarı net olarak ikinci görev aylığı şeklinde ayrıca alırlar. Bunlar görevlendirildikleri kurumlarca kendilerine bu suretle yapılan ödemeleri döner sermayelere yatırmak zorunda değildirler. Bunlara görev yapacakları kurumca bu ödeme dışında başkaca bir ödeme yapılmaz. </w:t>
                                    </w:r>
                                  </w:p>
                                  <w:p w:rsidR="006E7325" w:rsidRDefault="006E7325" w:rsidP="00220A13">
                                    <w:pPr>
                                      <w:pStyle w:val="norf0"/>
                                      <w:spacing w:line="240" w:lineRule="atLeast"/>
                                    </w:pPr>
                                    <w:r>
                                      <w:rPr>
                                        <w:rFonts w:ascii="Times New Roman" w:hAnsi="Times New Roman" w:cs="Times New Roman"/>
                                      </w:rPr>
                                      <w:t>Yurt içinde ve yurt dışında görevlendirme:</w:t>
                                    </w:r>
                                  </w:p>
                                  <w:p w:rsidR="006E7325" w:rsidRDefault="006E7325" w:rsidP="00220A13">
                                    <w:pPr>
                                      <w:pStyle w:val="norf0"/>
                                      <w:spacing w:line="240" w:lineRule="atLeast"/>
                                    </w:pPr>
                                    <w:r>
                                      <w:rPr>
                                        <w:rFonts w:ascii="Times New Roman" w:hAnsi="Times New Roman" w:cs="Times New Roman"/>
                                        <w:b/>
                                        <w:bCs/>
                                        <w:spacing w:val="-2"/>
                                      </w:rPr>
                                      <w:t>Madde 39 – (Değişik: 9/4/1990 - KHK - 418/25 md.; İptal: Ana.Mah'nin 5/2/1992 tarih ve E.1990/22, K.1992/6 sayılı Kararı ile; Yeniden düzenleme: 18/5/1994 - KHK - 527/17 md.)</w:t>
                                    </w:r>
                                  </w:p>
                                  <w:p w:rsidR="006E7325" w:rsidRDefault="006E7325" w:rsidP="00220A13">
                                    <w:pPr>
                                      <w:pStyle w:val="norf0"/>
                                      <w:spacing w:line="240" w:lineRule="atLeast"/>
                                    </w:pPr>
                                    <w:r>
                                      <w:rPr>
                                        <w:rFonts w:ascii="Times New Roman" w:hAnsi="Times New Roman" w:cs="Times New Roman"/>
                                      </w:rPr>
                                      <w:t xml:space="preserve">Öğretim elemanlarının kurumlarından yolluk almaksızın yurt içinde ve dışında kongre, konferans, seminer ve benzeri bilimsel toplantılarla, bilim ve meslekleri ile ilgili diğer toplantılara katılmalarına,araştırma ve inceleme gezileri yapmalarına, araştırma ve incelemenin gerektirdiği yerde bulunmalarına, bir haftaya kadar dekan, enstitü ve yüksek okul müdürleri, onbeş güne kadar rektörler izin verebilirler. Bu şekilde onbeş günü aşan veya yolluk verilmesini gerektiren veya araştırma ve incelemenin gerektirdiği masrafların üniversite ile buna bağlı birimlerin bütçesinden veya döner sermaye gelirlerinden ödenmesi icabeden durumlarda, ilgili yönetim kurulunun kararı ve rektörün onayı gereklidir. </w:t>
                                    </w:r>
                                  </w:p>
                                  <w:p w:rsidR="006E7325" w:rsidRDefault="006E7325" w:rsidP="00220A13">
                                    <w:pPr>
                                      <w:pStyle w:val="norf0"/>
                                      <w:spacing w:line="240" w:lineRule="atLeast"/>
                                    </w:pPr>
                                    <w:r>
                                      <w:rPr>
                                        <w:rFonts w:ascii="Times New Roman" w:hAnsi="Times New Roman" w:cs="Times New Roman"/>
                                      </w:rPr>
                                      <w:t xml:space="preserve">Öğretim elemanları birinci fıkrada ve bu Kanunun 33 üncü maddesinde sayılan yurt dışına gönderilme halleri dışında mesleklerine ait hizmetlerde yetiştirilmek, eğitilmek, bilgilerini artırmak veya staj yapmak için Yükseköğretim Kurulunun teklifi üzerine Bakanlar Kurulunca üniversiteler itibariyle bir yılı geçmeyecek şekilde her yıl belirlenecek kontenjan ve süreler dahilinde yurt dışına gönderilebilecekleri gibi aynı amaçlarla dış burslara dayanılarak da gönderilebilirler. Belirlenen kontenjanların üniversiteye bağlı birimler arasında dağıtımı üniversite yönetim kurulunun kararı ve rektörün onayı,gönderilme ise ilgili yönetim kurulunun kararı ve rektörün onayı ile olur. Zorunlu hallerde yurt dışında kalma süresi ilgili yönetim kurulunun kararı ve rektörün onayı ile yarısına kadar uzatılabilir. Bunlar hak ve yükümlülükleri bakımından 657 sayılı Devlet Memurları Kanununa göre aynı amaçla yurt dışına gönderilenlerin tabi oldukları hükümlere tabi olurlar. Ancak, bunlara yapılacak ödemenin miktarı Devlet memurlarına yapılacak ödemeyi geçmemek üzere üniversite yönetim kurulunca daha düşük olarak tespit edilebilir. Öğretim elemanlarından kendilerine yurt dışı kuruluşlarınca burs veya ücret sağlananlar,görev yapacakları sürece Yükseköğretim Kurulunun belirleyeceği esaslara göre üniversite yönetim kurulunun kararı ile aylıklı veya aylıksız izinli de sayılabilirler. </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27</w:t>
                                    </w:r>
                                  </w:p>
                                  <w:p w:rsidR="006E7325" w:rsidRDefault="006E7325" w:rsidP="00220A13">
                                    <w:pPr>
                                      <w:pStyle w:val="norf0"/>
                                      <w:spacing w:line="240" w:lineRule="atLeast"/>
                                      <w:jc w:val="center"/>
                                    </w:pPr>
                                    <w:r>
                                      <w:br w:type="page"/>
                                    </w:r>
                                    <w:r>
                                      <w:rPr>
                                        <w:rFonts w:ascii="Times New Roman" w:hAnsi="Times New Roman" w:cs="Times New Roman"/>
                                        <w:sz w:val="22"/>
                                        <w:szCs w:val="22"/>
                                      </w:rPr>
                                      <w:t>5368</w:t>
                                    </w:r>
                                  </w:p>
                                  <w:p w:rsidR="006E7325" w:rsidRDefault="006E7325" w:rsidP="00220A13">
                                    <w:pPr>
                                      <w:pStyle w:val="norf0"/>
                                      <w:spacing w:line="240" w:lineRule="atLeast"/>
                                    </w:pPr>
                                    <w:r>
                                      <w:rPr>
                                        <w:rFonts w:ascii="Times New Roman" w:hAnsi="Times New Roman" w:cs="Times New Roman"/>
                                      </w:rPr>
                                      <w:t>Gerek birinci fıkraya göre geçici görev yolluğu verilmek suretiyle yurt içinde ve yurt dışında bir yere gönderilenler olsun,gerekse ikinci fıkraya göre gidiş-dönüş yol yevmiyesi ile gideri ödenmek suretiyle yurt dışına gönderilenler olsun, bunlara verilecek yolluk, emsali Devlet memuruna verilen yolluğun aynı olmak üzere genel hükümler çerçevesinde tespit edilir. Geçici görev yolluğu Yükseköğretim Kurumu hesabına gönderilenlere kurum bütçesinden üniversite dışındaki kurum hesabına gönderilenlere ise ilgili kurumun bütçesinden ödenir.</w:t>
                                    </w:r>
                                  </w:p>
                                  <w:p w:rsidR="006E7325" w:rsidRDefault="006E7325" w:rsidP="00220A13">
                                    <w:pPr>
                                      <w:pStyle w:val="norf0"/>
                                      <w:spacing w:line="240" w:lineRule="atLeast"/>
                                    </w:pPr>
                                    <w:r>
                                      <w:rPr>
                                        <w:rFonts w:ascii="Times New Roman" w:hAnsi="Times New Roman" w:cs="Times New Roman"/>
                                        <w:b/>
                                        <w:bCs/>
                                        <w:spacing w:val="6"/>
                                      </w:rPr>
                                      <w:t>(Ek: 14/5/1997- 4249/2 md.)</w:t>
                                    </w:r>
                                    <w:r>
                                      <w:rPr>
                                        <w:rFonts w:ascii="Times New Roman" w:hAnsi="Times New Roman" w:cs="Times New Roman"/>
                                        <w:spacing w:val="6"/>
                                      </w:rPr>
                                      <w:t xml:space="preserve"> Türk Cumhuriyetleri ve Akraba Topluluklarındaki Yüksek Öğretim Kurumlarından resmi davet alan öğretim elemanlarına 3 yılı aşmamak ve </w:t>
                                    </w:r>
                                    <w:r>
                                      <w:rPr>
                                        <w:rFonts w:ascii="Times New Roman" w:hAnsi="Times New Roman" w:cs="Times New Roman"/>
                                      </w:rPr>
                                      <w:t>bütün özlük hakları saklı kalmak üzere üniversite yönetim kurulunun kararı ve Milli Eğitim Bakanlığının onayı ile aylıklı izin verilebilir.</w:t>
                                    </w:r>
                                  </w:p>
                                  <w:p w:rsidR="006E7325" w:rsidRDefault="006E7325" w:rsidP="00220A13">
                                    <w:pPr>
                                      <w:pStyle w:val="norf0"/>
                                      <w:spacing w:line="240" w:lineRule="atLeast"/>
                                    </w:pPr>
                                    <w:r>
                                      <w:rPr>
                                        <w:rFonts w:ascii="Times New Roman" w:hAnsi="Times New Roman" w:cs="Times New Roman"/>
                                        <w:i/>
                                        <w:iCs/>
                                      </w:rPr>
                                      <w:t>Kurumlararası yardımlaşma:</w:t>
                                    </w:r>
                                  </w:p>
                                  <w:p w:rsidR="006E7325" w:rsidRDefault="006E7325" w:rsidP="00220A13">
                                    <w:pPr>
                                      <w:pStyle w:val="norf0"/>
                                      <w:spacing w:line="240" w:lineRule="atLeast"/>
                                    </w:pPr>
                                    <w:r>
                                      <w:rPr>
                                        <w:rFonts w:ascii="Times New Roman" w:hAnsi="Times New Roman" w:cs="Times New Roman"/>
                                        <w:b/>
                                        <w:bCs/>
                                      </w:rPr>
                                      <w:t xml:space="preserve">Madde 40 – </w:t>
                                    </w:r>
                                  </w:p>
                                  <w:p w:rsidR="006E7325" w:rsidRDefault="006E7325" w:rsidP="00220A13">
                                    <w:pPr>
                                      <w:pStyle w:val="norf0"/>
                                      <w:spacing w:line="240" w:lineRule="atLeast"/>
                                    </w:pPr>
                                    <w:r>
                                      <w:rPr>
                                        <w:rFonts w:ascii="Times New Roman" w:hAnsi="Times New Roman" w:cs="Times New Roman"/>
                                      </w:rPr>
                                      <w:t>a. Yükseköğretim kurumlarında görevli öğretim üyeleri ile ders vermekle görevli öğretim yardımcıları bağlı bulundukları fakülte veya yüksekokulda haftalık ders yükünü dolduramadıkları takdirde, kendi üniversitelerinin diğer birimlerinde veya o şehirdeki yükseköğretim kurumlarında ders yükünü doldurmak üzere rektör tarafından görevlendirilebilirler. Ders yükü içindeki çalışmalar karşılığında ek ders ücreti ödenmez. Haftalık ders yükünün üstünde başka bir yükseköğretim kurumunda görevlendirilen öğretim elemanlarına görev aldıkları kurum bütçesinden ek ders ücreti ödenir.</w:t>
                                    </w:r>
                                  </w:p>
                                  <w:p w:rsidR="006E7325" w:rsidRDefault="006E7325" w:rsidP="00220A13">
                                    <w:pPr>
                                      <w:pStyle w:val="norf0"/>
                                      <w:spacing w:line="240" w:lineRule="atLeast"/>
                                    </w:pPr>
                                    <w:r>
                                      <w:rPr>
                                        <w:rFonts w:ascii="Times New Roman" w:hAnsi="Times New Roman" w:cs="Times New Roman"/>
                                      </w:rPr>
                                      <w:t xml:space="preserve">b. </w:t>
                                    </w:r>
                                    <w:r>
                                      <w:rPr>
                                        <w:rFonts w:ascii="Times New Roman" w:hAnsi="Times New Roman" w:cs="Times New Roman"/>
                                        <w:b/>
                                        <w:bCs/>
                                      </w:rPr>
                                      <w:t>(Değişik: 9/4/1990 - KHK - 418/26 md.; İptal: Ana. Mah'nin 5/2/1992 tarih ve E. 1990/22, K. 1992/6 sayılı Kararı ile; Yeniden düzenleme: 18/5/1994 - KHK - 527/18 md.)</w:t>
                                    </w:r>
                                    <w:r>
                                      <w:rPr>
                                        <w:rFonts w:ascii="Times New Roman" w:hAnsi="Times New Roman" w:cs="Times New Roman"/>
                                      </w:rPr>
                                      <w:t xml:space="preserve"> Öğretim üyeleri, ihtiyacı olan üniversitenin isteği ve kendi arzusu üzerine ve ilgili yönetim kurullarının görüşü, rektörün önerisi ile Yükseköğretim Kurulu tarafından,istekte bulunan üniversitenin birimlerinde en az bir eğitim-öğretim yılı için görevlendirilebilirler. Bu şekilde görevlendirilenlerin kadroları beş yıl süre ile saklı tutulur. Açık bulunan bir öğretim üyeliği kadrosuna yapılacak atamada adayların niteliklerinde eşitlik olduğu durumlarda gelişmekte olan bölgelerdeki yükseköğretim kurumlarında toplam en az beş yıl bu şekilde veya kadrolu olarak hizmet yapan öğretim üyelerine öncelik verilir. </w:t>
                                    </w:r>
                                  </w:p>
                                  <w:p w:rsidR="006E7325" w:rsidRDefault="006E7325" w:rsidP="00220A13">
                                    <w:pPr>
                                      <w:pStyle w:val="norf0"/>
                                      <w:spacing w:line="240" w:lineRule="atLeast"/>
                                    </w:pPr>
                                    <w:r>
                                      <w:rPr>
                                        <w:rFonts w:ascii="Times New Roman" w:hAnsi="Times New Roman" w:cs="Times New Roman"/>
                                      </w:rPr>
                                      <w:t xml:space="preserve">c. Bu kanun kapsamına girmeyen Türk Silahlı Kuvvetleri ve Emniyet Teşkilatına bağlı yükseköğretim kurumlarının öğretim elemanı ihtiyacı; bu kurumların tercihan bulundukları şehirlerdeki diğer yükseköğretim kurumlarından koordine sonucu ismen yapacakları istek üzerine, ilgili rektörlüklerce (a) fıkrasındaki esaslara göre karşılanır. </w:t>
                                    </w:r>
                                  </w:p>
                                  <w:p w:rsidR="006E7325" w:rsidRDefault="006E7325" w:rsidP="00220A13">
                                    <w:pPr>
                                      <w:pStyle w:val="ksmblma"/>
                                      <w:spacing w:before="0" w:line="240" w:lineRule="atLeast"/>
                                    </w:pPr>
                                    <w:r>
                                      <w:rPr>
                                        <w:rFonts w:ascii="Times New Roman" w:hAnsi="Times New Roman" w:cs="Times New Roman"/>
                                      </w:rPr>
                                      <w:t xml:space="preserve">d. </w:t>
                                    </w:r>
                                    <w:r>
                                      <w:rPr>
                                        <w:rFonts w:ascii="Times New Roman" w:hAnsi="Times New Roman" w:cs="Times New Roman"/>
                                        <w:b/>
                                        <w:bCs/>
                                      </w:rPr>
                                      <w:t>(Ek:17/9/2004-5234/2 md.)</w:t>
                                    </w:r>
                                    <w:r>
                                      <w:rPr>
                                        <w:rFonts w:ascii="Times New Roman" w:hAnsi="Times New Roman" w:cs="Times New Roman"/>
                                      </w:rPr>
                                      <w:t xml:space="preserve">(a) fıkrası uyarınca, kendi üniversitelerinin aynı şehirdeki diğer birimlerinden veya aynı şehirdeki diğer yüksek öğretim kurumlarından görevlendirilebilecek öğretim elemanı bulunmaması halinde, başka şehirlerdeki yüksek öğretim kurumlarından ders vermek üzere görevlendirilen öğretim elemanlarına 6245 sayılı Harcırah Kanununa göre geçici görev yolluğu ve anılan fıkradaki esaslara göre iki katı ek ders ücreti ödenir. </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28</w:t>
                                    </w:r>
                                  </w:p>
                                  <w:p w:rsidR="006E7325" w:rsidRDefault="006E7325" w:rsidP="00220A13">
                                    <w:pPr>
                                      <w:pStyle w:val="norf0"/>
                                      <w:spacing w:line="240" w:lineRule="atLeast"/>
                                      <w:jc w:val="center"/>
                                    </w:pPr>
                                    <w:r>
                                      <w:br w:type="page"/>
                                    </w:r>
                                    <w:r>
                                      <w:rPr>
                                        <w:rFonts w:ascii="Times New Roman" w:hAnsi="Times New Roman" w:cs="Times New Roman"/>
                                        <w:sz w:val="22"/>
                                        <w:szCs w:val="22"/>
                                      </w:rPr>
                                      <w:t>5368-1</w:t>
                                    </w:r>
                                  </w:p>
                                  <w:p w:rsidR="006E7325" w:rsidRDefault="006E7325" w:rsidP="00220A13">
                                    <w:pPr>
                                      <w:pStyle w:val="norf0"/>
                                      <w:spacing w:line="240" w:lineRule="atLeast"/>
                                    </w:pPr>
                                    <w:r>
                                      <w:rPr>
                                        <w:rFonts w:ascii="Times New Roman" w:hAnsi="Times New Roman" w:cs="Times New Roman"/>
                                        <w:i/>
                                        <w:iCs/>
                                      </w:rPr>
                                      <w:t xml:space="preserve">Öğretim üyesi ihtiyacının karşılanması: </w:t>
                                    </w:r>
                                  </w:p>
                                  <w:p w:rsidR="006E7325" w:rsidRDefault="006E7325" w:rsidP="00220A13">
                                    <w:pPr>
                                      <w:pStyle w:val="norf0"/>
                                      <w:spacing w:line="240" w:lineRule="atLeast"/>
                                    </w:pPr>
                                    <w:r>
                                      <w:rPr>
                                        <w:rFonts w:ascii="Times New Roman" w:hAnsi="Times New Roman" w:cs="Times New Roman"/>
                                        <w:b/>
                                        <w:bCs/>
                                      </w:rPr>
                                      <w:t xml:space="preserve">Madde 41 – (Değişik: 17/8/1983 - 2880/22 md.) </w:t>
                                    </w:r>
                                    <w:r>
                                      <w:rPr>
                                        <w:rFonts w:ascii="Times New Roman" w:hAnsi="Times New Roman" w:cs="Times New Roman"/>
                                        <w:b/>
                                        <w:bCs/>
                                        <w:vertAlign w:val="superscript"/>
                                      </w:rPr>
                                      <w:t>(1)</w:t>
                                    </w:r>
                                  </w:p>
                                  <w:p w:rsidR="006E7325" w:rsidRDefault="006E7325" w:rsidP="00220A13">
                                    <w:pPr>
                                      <w:pStyle w:val="norf0"/>
                                      <w:spacing w:line="240" w:lineRule="atLeast"/>
                                    </w:pPr>
                                    <w:r>
                                      <w:rPr>
                                        <w:rFonts w:ascii="Times New Roman" w:hAnsi="Times New Roman" w:cs="Times New Roman"/>
                                      </w:rPr>
                                      <w:t xml:space="preserve">Yükseköğretim Kurulunca; bu kanun kapsamındaki Devlet yükseköğretim kurumlarının, çeşitli bilim ve sanat dallarındaki öğretim üyesi ihtiyaçları ve bu öğretim üyesi ihtiyaçlarının hangi yükseköğretim kurumlarından karşılanacağı, öğretim üyesi mevcutları dikkate alınarak tespit edilir ve ihtiyaçlar karşılanmak üzere ilgili üniversitelere bildirilir. Bu üniversitelerin rektörleri Yükseköğretim Kurulunca ihtiyaç listelerinin kendilerine intikal ettirilmesi tarihinden itibaren en çok iki hafta içinde ihtiyaçları karşılamak üzere hangi öğretim üyelerini görevlendirdiklerini Yükseköğretim Kuruluna bildirirler. Bu görevlendirmeler bir yarı yıldan az, dört yarı yıldan fazla olmamak üzere kadroları kendi üniversitelerinde kalmak kaydıyla yapılır. </w:t>
                                    </w:r>
                                  </w:p>
                                  <w:p w:rsidR="006E7325" w:rsidRDefault="006E7325" w:rsidP="00220A13">
                                    <w:pPr>
                                      <w:pStyle w:val="norf0"/>
                                      <w:spacing w:line="240" w:lineRule="atLeast"/>
                                    </w:pPr>
                                    <w:r>
                                      <w:rPr>
                                        <w:rFonts w:ascii="Times New Roman" w:hAnsi="Times New Roman" w:cs="Times New Roman"/>
                                      </w:rPr>
                                      <w:t>Bu madde hükümlerine göre veya 40 ıncı maddenin (b) fıkrası hükmüne göre yapılan görevlendirmelerde tebligat,işten ayrılma,mehil müddeti ve işe başlama konularında Devlet memurlarına ilişkin hükümler uygulanır.</w:t>
                                    </w:r>
                                  </w:p>
                                  <w:p w:rsidR="006E7325" w:rsidRDefault="006E7325" w:rsidP="00220A13">
                                    <w:pPr>
                                      <w:pStyle w:val="norf0"/>
                                      <w:spacing w:line="240" w:lineRule="atLeast"/>
                                    </w:pPr>
                                    <w:r>
                                      <w:rPr>
                                        <w:rFonts w:ascii="Times New Roman" w:hAnsi="Times New Roman" w:cs="Times New Roman"/>
                                      </w:rPr>
                                      <w:t>Bu madde veya bu Kanunun 40 ıncı maddesinin (b) fıkrası hükümlerine göre yapılan görevlendirmelerde, görevlendirme kararında görev süreleri belirtilir. Bunlara özlük hakları kurumlarında devam etmek kaydıyla görev yapacağı kurumun bulunduğu yer ve özelliklerine göre o kurum kadrolarında çalışanların yararlandıkları ödenek ve diğer haklar ve 6245 sayılı Harcırah Kanununa göre geçici görev yolluğu, görev yapacağı üniversite bütçesinden ödenir.</w:t>
                                    </w:r>
                                  </w:p>
                                  <w:p w:rsidR="006E7325" w:rsidRDefault="006E7325" w:rsidP="00220A13">
                                    <w:pPr>
                                      <w:pStyle w:val="norf0"/>
                                      <w:spacing w:line="240" w:lineRule="atLeast"/>
                                    </w:pPr>
                                    <w:r>
                                      <w:rPr>
                                        <w:rFonts w:ascii="Times New Roman" w:hAnsi="Times New Roman" w:cs="Times New Roman"/>
                                      </w:rPr>
                                      <w:t>Bu maddede veya bu Kanunun 40 ıncı maddesinin (b) fıkrasında belirtildiği şekilde görevlendirildikleri kendilerine tebliğ edilenlerden kanuni süresi içinde göreve başlamayanlar istifa etmiş sayılır. Bu şekilde istifa etmiş sayılanlar, bu hizmeti yerine getirmedikçe herhangi bir yükseköğretim kurumunda yeniden görevlendirilemezler ve diğer kamu kuruluşlarında çalıştırılamazlar.</w:t>
                                    </w:r>
                                  </w:p>
                                  <w:p w:rsidR="006E7325" w:rsidRDefault="006E7325" w:rsidP="00220A13">
                                    <w:pPr>
                                      <w:pStyle w:val="norf0"/>
                                      <w:spacing w:line="240" w:lineRule="atLeast"/>
                                    </w:pPr>
                                    <w:r>
                                      <w:rPr>
                                        <w:rFonts w:ascii="Times New Roman" w:hAnsi="Times New Roman" w:cs="Times New Roman"/>
                                      </w:rPr>
                                      <w:t xml:space="preserve">Bilimsel denetim: </w:t>
                                    </w:r>
                                  </w:p>
                                  <w:p w:rsidR="006E7325" w:rsidRDefault="006E7325" w:rsidP="00220A13">
                                    <w:pPr>
                                      <w:pStyle w:val="norf0"/>
                                      <w:spacing w:line="240" w:lineRule="atLeast"/>
                                    </w:pPr>
                                    <w:r>
                                      <w:rPr>
                                        <w:rFonts w:ascii="Times New Roman" w:hAnsi="Times New Roman" w:cs="Times New Roman"/>
                                        <w:b/>
                                        <w:bCs/>
                                      </w:rPr>
                                      <w:t xml:space="preserve">Madde 42 – </w:t>
                                    </w:r>
                                    <w:r>
                                      <w:rPr>
                                        <w:rFonts w:ascii="Times New Roman" w:hAnsi="Times New Roman" w:cs="Times New Roman"/>
                                      </w:rPr>
                                      <w:t>Kurumlariçi Bilimsel Denetim:</w:t>
                                    </w:r>
                                  </w:p>
                                  <w:p w:rsidR="006E7325" w:rsidRDefault="006E7325" w:rsidP="00220A13">
                                    <w:pPr>
                                      <w:pStyle w:val="norf0"/>
                                      <w:spacing w:line="240" w:lineRule="atLeast"/>
                                    </w:pPr>
                                    <w:r>
                                      <w:rPr>
                                        <w:rFonts w:ascii="Times New Roman" w:hAnsi="Times New Roman" w:cs="Times New Roman"/>
                                      </w:rPr>
                                      <w:t>a. Öğretim elemanlarının bilimsel yönden denetlenmeleri, onların eğitim - öğretim, bilimsel araştırma, yayım, seminer, klinik ve uygulama faaliyetleri üzerinde olur.</w:t>
                                    </w:r>
                                  </w:p>
                                  <w:p w:rsidR="006E7325" w:rsidRDefault="006E7325" w:rsidP="00220A13">
                                    <w:pPr>
                                      <w:pStyle w:val="norf0"/>
                                      <w:spacing w:line="240" w:lineRule="atLeast"/>
                                    </w:pPr>
                                    <w:r>
                                      <w:rPr>
                                        <w:rFonts w:ascii="Times New Roman" w:hAnsi="Times New Roman" w:cs="Times New Roman"/>
                                      </w:rPr>
                                      <w:t>–––––––––––––––––––</w:t>
                                    </w:r>
                                  </w:p>
                                  <w:p w:rsidR="006E7325" w:rsidRDefault="006E7325" w:rsidP="00220A13">
                                    <w:pPr>
                                      <w:pStyle w:val="norf0"/>
                                      <w:spacing w:line="240" w:lineRule="atLeast"/>
                                      <w:ind w:left="284" w:hanging="284"/>
                                    </w:pPr>
                                    <w:r>
                                      <w:rPr>
                                        <w:rFonts w:ascii="Times New Roman" w:hAnsi="Times New Roman" w:cs="Times New Roman"/>
                                        <w:i/>
                                        <w:iCs/>
                                        <w:sz w:val="16"/>
                                        <w:szCs w:val="16"/>
                                      </w:rPr>
                                      <w:t>(1) Bu maddenin birinci fıkrasının ikinci cümlesi Anayasa Mahkemesi’nin 28/4/2011 tarihli ve E.: 2009/56, K.: 2011/71 sayılı Kararı ile iptal edilmiş olup, Kararın Resmi Gazete’de yayımlandığı 6/7/2011 tarihinden başlayarak bir yıl sonra yürürlüğe girmesi hüküm altına alınmıştır.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29</w:t>
                                    </w:r>
                                  </w:p>
                                  <w:p w:rsidR="006E7325" w:rsidRDefault="006E7325" w:rsidP="00220A13">
                                    <w:pPr>
                                      <w:pStyle w:val="nor"/>
                                      <w:spacing w:line="240" w:lineRule="atLeast"/>
                                      <w:jc w:val="center"/>
                                    </w:pPr>
                                    <w:r>
                                      <w:br w:type="page"/>
                                    </w:r>
                                    <w:r>
                                      <w:rPr>
                                        <w:rFonts w:ascii="Times New Roman" w:hAnsi="Times New Roman" w:cs="Times New Roman"/>
                                        <w:sz w:val="22"/>
                                        <w:szCs w:val="22"/>
                                      </w:rPr>
                                      <w:t>5369</w:t>
                                    </w:r>
                                  </w:p>
                                  <w:p w:rsidR="006E7325" w:rsidRDefault="006E7325" w:rsidP="00220A13">
                                    <w:pPr>
                                      <w:pStyle w:val="norb"/>
                                      <w:spacing w:line="240" w:lineRule="atLeast"/>
                                    </w:pPr>
                                    <w:r>
                                      <w:rPr>
                                        <w:rFonts w:ascii="Times New Roman" w:hAnsi="Times New Roman" w:cs="Times New Roman"/>
                                      </w:rPr>
                                      <w:t xml:space="preserve">b. Her öğretim yılı sonunda, bölüm başkanı bölümün geçmiş yıldaki eğitim - öğretim ve araştırma faaliyeti ile,gelecek yıldaki çalışma planını belirten bir raporu bağlı bulunduğu dekana sunar. Dekan bu rapora kendi kanaatini de ekleyerek, rektöre gönderir. Rektör rapor ve görüşleri değerlendirerek, gerekli tedbirleri alır ve yetersizlik ile ilgili kararlarını Yükseköğretim Kuruluna bildirir. Enstitü ve yüksekokul müdürü raporunu bağlı olduğu rektör veya dekana gönderir. </w:t>
                                    </w:r>
                                  </w:p>
                                  <w:p w:rsidR="006E7325" w:rsidRDefault="006E7325" w:rsidP="00220A13">
                                    <w:pPr>
                                      <w:pStyle w:val="norb"/>
                                      <w:spacing w:line="240" w:lineRule="atLeast"/>
                                    </w:pPr>
                                    <w:r>
                                      <w:rPr>
                                        <w:rFonts w:ascii="Times New Roman" w:hAnsi="Times New Roman" w:cs="Times New Roman"/>
                                      </w:rPr>
                                      <w:t>c. Her öğretim elemanı, bilimsel araştırmalarının, yayınlarının ve verdiği dersleriyle yönettiği seminerlerin ve uygulamaların listesini, yurt içinde ve dışında yapılan bilimsel kongrelerdeki tebliğlerin birer örneğini, bağlı bulunduğu birim yöneticisinin aracılığıyla rektörlüğe sunmak zorundadır. Yayımlanmayan eserlerin daktilo ile yazılmış birer kopyası verilir. 5846 sayılı Fikir ve Sanat Eserleri Kanununun eser sahibine tanıdığı haklar saklıdır.</w:t>
                                    </w:r>
                                  </w:p>
                                  <w:p w:rsidR="006E7325" w:rsidRDefault="006E7325" w:rsidP="00220A13">
                                    <w:pPr>
                                      <w:pStyle w:val="norb"/>
                                      <w:spacing w:line="240" w:lineRule="atLeast"/>
                                    </w:pPr>
                                    <w:r>
                                      <w:rPr>
                                        <w:rFonts w:ascii="Times New Roman" w:hAnsi="Times New Roman" w:cs="Times New Roman"/>
                                      </w:rPr>
                                      <w:t xml:space="preserve">d. </w:t>
                                    </w:r>
                                    <w:r>
                                      <w:rPr>
                                        <w:rFonts w:ascii="Times New Roman" w:hAnsi="Times New Roman" w:cs="Times New Roman"/>
                                        <w:b/>
                                        <w:bCs/>
                                      </w:rPr>
                                      <w:t>(Değişik: 17/8/1983 - 2880/23 md.)</w:t>
                                    </w:r>
                                    <w:r>
                                      <w:rPr>
                                        <w:rFonts w:ascii="Times New Roman" w:hAnsi="Times New Roman" w:cs="Times New Roman"/>
                                      </w:rPr>
                                      <w:t xml:space="preserve"> Öğretim elemanlarının bilimsel yayınları için üniversitelerde ve Yükseköğretim Kurulunda özel arşiv tutulur.</w:t>
                                    </w:r>
                                  </w:p>
                                  <w:p w:rsidR="006E7325" w:rsidRDefault="006E7325" w:rsidP="00220A13">
                                    <w:pPr>
                                      <w:pStyle w:val="ksmblm8"/>
                                      <w:spacing w:before="0" w:line="240" w:lineRule="atLeast"/>
                                    </w:pPr>
                                    <w:r>
                                      <w:rPr>
                                        <w:rFonts w:ascii="Times New Roman" w:hAnsi="Times New Roman" w:cs="Times New Roman"/>
                                      </w:rPr>
                                      <w:t>YEDİNCİ BÖLÜM</w:t>
                                    </w:r>
                                  </w:p>
                                  <w:p w:rsidR="006E7325" w:rsidRDefault="006E7325" w:rsidP="00220A13">
                                    <w:pPr>
                                      <w:pStyle w:val="ksmblm8"/>
                                      <w:spacing w:before="0" w:line="240" w:lineRule="atLeast"/>
                                    </w:pPr>
                                    <w:r>
                                      <w:rPr>
                                        <w:rFonts w:ascii="Times New Roman" w:hAnsi="Times New Roman" w:cs="Times New Roman"/>
                                        <w:i/>
                                        <w:iCs/>
                                      </w:rPr>
                                      <w:t xml:space="preserve">Öğretim ve Öğrenciler </w:t>
                                    </w:r>
                                  </w:p>
                                  <w:p w:rsidR="006E7325" w:rsidRDefault="006E7325" w:rsidP="00220A13">
                                    <w:pPr>
                                      <w:pStyle w:val="norb"/>
                                      <w:spacing w:line="240" w:lineRule="atLeast"/>
                                    </w:pPr>
                                    <w:r>
                                      <w:rPr>
                                        <w:rFonts w:ascii="Times New Roman" w:hAnsi="Times New Roman" w:cs="Times New Roman"/>
                                        <w:i/>
                                        <w:iCs/>
                                      </w:rPr>
                                      <w:t xml:space="preserve">Lisans düzeyinde öğretim: </w:t>
                                    </w:r>
                                  </w:p>
                                  <w:p w:rsidR="006E7325" w:rsidRDefault="006E7325" w:rsidP="00220A13">
                                    <w:pPr>
                                      <w:pStyle w:val="norb"/>
                                      <w:spacing w:line="240" w:lineRule="atLeast"/>
                                    </w:pPr>
                                    <w:r>
                                      <w:rPr>
                                        <w:rFonts w:ascii="Times New Roman" w:hAnsi="Times New Roman" w:cs="Times New Roman"/>
                                        <w:b/>
                                        <w:bCs/>
                                      </w:rPr>
                                      <w:t xml:space="preserve">Madde 43 – </w:t>
                                    </w:r>
                                    <w:r>
                                      <w:rPr>
                                        <w:rFonts w:ascii="Times New Roman" w:hAnsi="Times New Roman" w:cs="Times New Roman"/>
                                      </w:rPr>
                                      <w:t>Yükseköğretim, harca tabi olup bu kanunda belirlenen amaç ve ana ilkelere göre aşağıdaki şekilde düzenlenir.</w:t>
                                    </w:r>
                                  </w:p>
                                  <w:p w:rsidR="006E7325" w:rsidRDefault="006E7325" w:rsidP="00220A13">
                                    <w:pPr>
                                      <w:pStyle w:val="norb"/>
                                      <w:spacing w:line="240" w:lineRule="atLeast"/>
                                    </w:pPr>
                                    <w:r>
                                      <w:rPr>
                                        <w:rFonts w:ascii="Times New Roman" w:hAnsi="Times New Roman" w:cs="Times New Roman"/>
                                      </w:rPr>
                                      <w:t>a. Yükseköğretim kurumlarında, kuruluş özelliklerine ve ihtiyaçlarına göre yapılan eğitim - öğretim ve buna dayalı olarak verilen diplomalarla ilgili esaslar her üniversitece hazırlanacak öğretim ve sınav yönetmeliğinde belirtilir.</w:t>
                                    </w:r>
                                  </w:p>
                                  <w:p w:rsidR="006E7325" w:rsidRDefault="006E7325" w:rsidP="00220A13">
                                    <w:pPr>
                                      <w:pStyle w:val="norb"/>
                                      <w:spacing w:line="240" w:lineRule="atLeast"/>
                                    </w:pPr>
                                    <w:r>
                                      <w:rPr>
                                        <w:rFonts w:ascii="Times New Roman" w:hAnsi="Times New Roman" w:cs="Times New Roman"/>
                                      </w:rPr>
                                      <w:t xml:space="preserve">b. </w:t>
                                    </w:r>
                                    <w:r>
                                      <w:rPr>
                                        <w:rFonts w:ascii="Times New Roman" w:hAnsi="Times New Roman" w:cs="Times New Roman"/>
                                        <w:b/>
                                        <w:bCs/>
                                      </w:rPr>
                                      <w:t>(Değişik: 17/8/1983 - 2880/24 md.)</w:t>
                                    </w:r>
                                    <w:r>
                                      <w:rPr>
                                        <w:rFonts w:ascii="Times New Roman" w:hAnsi="Times New Roman" w:cs="Times New Roman"/>
                                      </w:rPr>
                                      <w:t xml:space="preserve"> Aynı meslek ve bilim dallarında, eğitim - öğretim yapan üniversitelerde, eğitim - öğretim, metod, kapsam, öğretim süresi ve yıl içindeki değerlendirme esasları bakımından eşdeğer olması ve öğrenimden sonra kazanılan unvanların aynı ve elde edilen hakların eşdeğer sayılması hususu Üniversitelerarası Kurulun önerisi üzerine; öğretmen yetiştiren birimler için belirtilen esasların tespiti Milli Eğitim Bakanlığı ile de işbirliği yapılarak, Yükseköğretim Kurulunca düzenlenir. </w:t>
                                    </w:r>
                                  </w:p>
                                  <w:p w:rsidR="006E7325" w:rsidRDefault="006E7325" w:rsidP="00220A13">
                                    <w:pPr>
                                      <w:pStyle w:val="norb"/>
                                      <w:spacing w:line="240" w:lineRule="atLeast"/>
                                    </w:pPr>
                                    <w:r>
                                      <w:rPr>
                                        <w:rFonts w:ascii="Times New Roman" w:hAnsi="Times New Roman" w:cs="Times New Roman"/>
                                      </w:rPr>
                                      <w:t>c. Yükseköğretim kurumları, örgün, yaygın ve açık öğretim yöntemleri ile her türlü eğitim - öğretim yapabilirler.</w:t>
                                    </w:r>
                                  </w:p>
                                  <w:p w:rsidR="006E7325" w:rsidRDefault="006E7325" w:rsidP="00220A13">
                                    <w:pPr>
                                      <w:spacing w:line="240" w:lineRule="atLeast"/>
                                      <w:jc w:val="both"/>
                                    </w:pPr>
                                    <w:r>
                                      <w:rPr>
                                        <w:sz w:val="18"/>
                                        <w:szCs w:val="18"/>
                                      </w:rPr>
                                      <w:t xml:space="preserve">d) </w:t>
                                    </w:r>
                                    <w:r>
                                      <w:rPr>
                                        <w:b/>
                                        <w:bCs/>
                                        <w:sz w:val="18"/>
                                        <w:szCs w:val="18"/>
                                      </w:rPr>
                                      <w:t>(Ek: 21/4/2005 – 5335/10 md.)</w:t>
                                    </w:r>
                                    <w:r>
                                      <w:rPr>
                                        <w:sz w:val="18"/>
                                        <w:szCs w:val="18"/>
                                      </w:rPr>
                                      <w:t>Yükseköğretim kurumları, yurt dışındaki yükseköğretim kurumları ve diğer kuruluşlarla işbirliği tesis ederek ön lisans ve lisans programları da dahil olmak üzere uluslararası ortak eğitim ve öğretim programları yürütebilirler. Bu tür eğitim ve öğretim programlarının öğrenci girişi, müfredat, sınav ve değerlendirme esasları ve mezuniyet şartları dahil, işleyişine ilişkin usûl ve esaslar Yükseköğretim Kurulunun çıkaracağı yönetmelikle düzenlenir.</w:t>
                                    </w:r>
                                  </w:p>
                                  <w:p w:rsidR="006E7325" w:rsidRDefault="006E7325" w:rsidP="00220A13">
                                    <w:pPr>
                                      <w:spacing w:line="240" w:lineRule="atLeast"/>
                                      <w:jc w:val="both"/>
                                    </w:pPr>
                                    <w:r>
                                      <w:rPr>
                                        <w:sz w:val="18"/>
                                        <w:szCs w:val="18"/>
                                      </w:rPr>
                                      <w:t xml:space="preserve">Bu eğitim ve öğretim programlarına kayıtlı öğrencilerden alınacak öğrenim ücretleri, gelir ve giderleri ile harcama usûl ve esasları Maliye Bakanlığının olumlu görüşü üzerine Yükseköğretim Kurulu tarafından çıkarılacak yönetmelikle düzenlenir. </w:t>
                                    </w:r>
                                    <w:r>
                                      <w:rPr>
                                        <w:sz w:val="18"/>
                                        <w:szCs w:val="18"/>
                                        <w:vertAlign w:val="superscript"/>
                                      </w:rPr>
                                      <w:t>(1)</w:t>
                                    </w:r>
                                  </w:p>
                                  <w:p w:rsidR="006E7325" w:rsidRDefault="006E7325" w:rsidP="00220A13">
                                    <w:pPr>
                                      <w:spacing w:line="240" w:lineRule="atLeast"/>
                                    </w:pPr>
                                    <w:r>
                                      <w:t>––––––––––––––––</w:t>
                                    </w:r>
                                  </w:p>
                                  <w:p w:rsidR="006E7325" w:rsidRDefault="006E7325" w:rsidP="00220A13">
                                    <w:pPr>
                                      <w:spacing w:line="240" w:lineRule="atLeast"/>
                                      <w:jc w:val="both"/>
                                    </w:pPr>
                                    <w:r>
                                      <w:rPr>
                                        <w:i/>
                                        <w:iCs/>
                                        <w:sz w:val="16"/>
                                        <w:szCs w:val="16"/>
                                      </w:rPr>
                                      <w:t xml:space="preserve">(1) Bu paragraf, 21/4/2005 tarihli ve 5335 sayılı Kanunun 10 uncu maddesiyle eklenen (d) bendinin hükmüdür. </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30</w:t>
                                    </w:r>
                                  </w:p>
                                  <w:p w:rsidR="006E7325" w:rsidRDefault="006E7325" w:rsidP="00220A13">
                                    <w:pPr>
                                      <w:pStyle w:val="norb"/>
                                      <w:spacing w:line="240" w:lineRule="atLeast"/>
                                      <w:jc w:val="center"/>
                                    </w:pPr>
                                    <w:r>
                                      <w:br w:type="page"/>
                                    </w:r>
                                    <w:r>
                                      <w:rPr>
                                        <w:rFonts w:ascii="Times New Roman" w:hAnsi="Times New Roman" w:cs="Times New Roman"/>
                                        <w:spacing w:val="-2"/>
                                        <w:sz w:val="22"/>
                                        <w:szCs w:val="22"/>
                                      </w:rPr>
                                      <w:t>5370</w:t>
                                    </w:r>
                                  </w:p>
                                  <w:p w:rsidR="006E7325" w:rsidRDefault="006E7325" w:rsidP="00220A13">
                                    <w:pPr>
                                      <w:pStyle w:val="norb"/>
                                      <w:spacing w:line="240" w:lineRule="atLeast"/>
                                      <w:ind w:firstLine="567"/>
                                    </w:pPr>
                                    <w:r>
                                      <w:rPr>
                                        <w:rFonts w:ascii="Times New Roman" w:hAnsi="Times New Roman" w:cs="Times New Roman"/>
                                        <w:i/>
                                        <w:iCs/>
                                      </w:rPr>
                                      <w:t xml:space="preserve">Diploma alma, ders kredilerinin hesaplanması, öğrencilik haklarından yararlanma ve sınavlar: </w:t>
                                    </w:r>
                                    <w:r>
                                      <w:rPr>
                                        <w:rFonts w:ascii="Times New Roman" w:hAnsi="Times New Roman" w:cs="Times New Roman"/>
                                        <w:i/>
                                        <w:iCs/>
                                        <w:vertAlign w:val="superscript"/>
                                      </w:rPr>
                                      <w:t>(1)</w:t>
                                    </w:r>
                                  </w:p>
                                  <w:p w:rsidR="006E7325" w:rsidRDefault="006E7325" w:rsidP="00220A13">
                                    <w:pPr>
                                      <w:pStyle w:val="norb"/>
                                      <w:spacing w:line="240" w:lineRule="atLeast"/>
                                    </w:pPr>
                                    <w:r>
                                      <w:rPr>
                                        <w:rFonts w:ascii="Times New Roman" w:hAnsi="Times New Roman" w:cs="Times New Roman"/>
                                        <w:b/>
                                        <w:bCs/>
                                      </w:rPr>
                                      <w:t>Madde 44 – (Değişik: 13/2/2011-6111/171 md.)</w:t>
                                    </w:r>
                                  </w:p>
                                  <w:p w:rsidR="006E7325" w:rsidRDefault="006E7325" w:rsidP="00220A13">
                                    <w:pPr>
                                      <w:spacing w:line="240" w:lineRule="atLeast"/>
                                      <w:ind w:firstLine="540"/>
                                      <w:jc w:val="both"/>
                                    </w:pPr>
                                    <w:r>
                                      <w:rPr>
                                        <w:sz w:val="18"/>
                                        <w:szCs w:val="18"/>
                                      </w:rPr>
                                      <w:t xml:space="preserve">a. Yükseköğretim kurumlarının önlisans, lisans ve lisansüstü düzeyindeki diploma programlarına kayıtlı öğrenciler, bu madde hükümlerine göre belirlenen ders kredileri ve diğer yükümlülükleri başarı ile tamamlamaları halinde; önlisans, lisans, yüksek lisans veya doktora diploması alır. Ders kredileri, Yükseköğretim Kurulunca ilgili programın yer aldığı diploma düzeyi ve alan için yükseköğretim yeterlilikler çerçevesine göre belirlenen kredi aralığı ve öğrencilerin çalışma saati göz önünde tutularak yükseköğretim kurumlarının senatoları tarafından belirlenir. İlgili diploma programını bitiren öğrencinin kazanacağı bilgi, beceri ve yetkinliklere o dersin katkısını ifade eden öğrenim kazanımları ile açıkça belirlenmiş teorik veya uygulamalı ders saatleri ve öğrenciler için öngörülen diğer faaliyetler için gerekli çalışma saatleri de göz önünde bulundurularak yükseköğretim kurumlarının senatoları tarafından belirlenen ilkeler çerçevesinde ders kredileri hesaplanır. </w:t>
                                    </w:r>
                                  </w:p>
                                  <w:p w:rsidR="006E7325" w:rsidRDefault="006E7325" w:rsidP="00220A13">
                                    <w:pPr>
                                      <w:spacing w:line="240" w:lineRule="atLeast"/>
                                      <w:ind w:firstLine="540"/>
                                      <w:jc w:val="both"/>
                                    </w:pPr>
                                    <w:r>
                                      <w:rPr>
                                        <w:sz w:val="18"/>
                                        <w:szCs w:val="18"/>
                                      </w:rPr>
                                      <w:t xml:space="preserve">b. Yükseköğretim kurumlarında, öğretim faaliyetlerinin üç dönemi aşmamak üzere yıl içinde kaç döneme ayrılarak sürdürüleceği; her bir dönemde alınması gereken asgari ve azami kredi miktarları; her bir diploma programının diplomayı almayı hak eden kişiye kazandıracağı bilgi, beceri ve yetkinliklerin neler olacağı ve bunların ölçme ve değerlendirmelerinin nasıl yapılacağı; hazırlık sınıfı veya başka yollarla yabancı dil yeterliliğinin nasıl kazandırılacağı ve yabancı dil bilgi düzeyinin nasıl ölçüleceği; kayıt, devam, uygulama, tez ve teorik ders içerikleri, ön şartlı dersler, sınav çeşitleri ve bunların ders başarı notuna katkısı; öğrencilerin mezuniyet sonrası istihdamına ilişkin olarak bilgi, görüş ve tecrübelerine ihtiyaç duyulan kişileri ifade eden dış paydaşların diploma programlarına ilişkin değerlendirmelerinin alınması; diğer yurt içi ve yurt dışı yükseköğretim kurumlarından alınan derslerin kredilerinin intibakının sağlanması; ilgili programın tamamlanmasına yönelik önceden kazanılmış yeterliliklerin tanınması; farklı diploma programlarından bazı derslerin alınmasıyla yandal veya çift anadal yapılması; diploma alınabilmesi için, uygulama, teorik, uzaktan veya açıköğretim özellikleri ile bu maddenin (c) fıkrasında belirlenen sürelerde diploma alamayan öğrenciler bakımından, müfredat değişikliği veya isimleri değişmemekle birlikte ders içeriğinin değişmesi ya da ders içeriği değişmemekle birlikte aradan uzun bir sürenin geçmesi nedeniyle, daha önce başarılı olunan derslerden hangilerini yeniden almaları gerektiği; eğitim-öğretim süreçlerinin sürekli iyileştirilmesine yönelik iç ve dış kalite güvencesi uygulamaları ve eğitim-öğretimin devamına ilişkin diğer hususlar, Yükseköğretim Kurulunun bu konularda belirlediği temel ilkelere uygun olarak yükseköğretim kurumları senatoları tarafından belirlenir. </w:t>
                                    </w:r>
                                  </w:p>
                                  <w:p w:rsidR="006E7325" w:rsidRDefault="006E7325" w:rsidP="00220A13">
                                    <w:pPr>
                                      <w:spacing w:line="240" w:lineRule="atLeast"/>
                                      <w:ind w:firstLine="540"/>
                                      <w:jc w:val="both"/>
                                    </w:pPr>
                                    <w:r>
                                      <w:rPr>
                                        <w:sz w:val="18"/>
                                        <w:szCs w:val="18"/>
                                      </w:rPr>
                                      <w:t xml:space="preserve">c. Bir yıl süreli yabancı dil hazırlık sınıfı hariç, kayıt olduğu programa ilişkin derslerin verildiği dönemden başlamak üzere, her dönem için kayıt yaptırıp yaptırmadığına bakılmaksızın önlisans programlarını azami dört yıl, lisans programlarını azami yedi yıl, lisans ve yüksek lisans derecesini birlikte veren programları azami dokuz yıl, yüksek lisans programını azami üç yıl, doktora programını ise azami altı yıl içinde başarı ile tamamlayarak mezun olamayanlar, bu Kanunun 46 ncı maddesinde belirtilen koşullara göre ilgili döneme ait öğrenci katkı payı veya öğrenim ücretlerini ödemek koşulu ile öğrenimlerine devam etmek için kayıt yaptırabilir. Bu durumda, ders ve sınavlara katılma ile tez hazırlama hariç, öğrencilere tanınan diğer haklardan yararlandırılmaksızın öğrencilik statüleri devam eder. </w:t>
                                    </w:r>
                                  </w:p>
                                  <w:p w:rsidR="006E7325" w:rsidRDefault="006E7325" w:rsidP="00220A13">
                                    <w:pPr>
                                      <w:spacing w:line="240" w:lineRule="atLeast"/>
                                      <w:jc w:val="both"/>
                                    </w:pPr>
                                    <w:r>
                                      <w:rPr>
                                        <w:sz w:val="18"/>
                                        <w:szCs w:val="18"/>
                                      </w:rPr>
                                      <w:t>–––––––––––––––––</w:t>
                                    </w:r>
                                  </w:p>
                                  <w:p w:rsidR="006E7325" w:rsidRDefault="006E7325" w:rsidP="00220A13">
                                    <w:pPr>
                                      <w:pStyle w:val="norb"/>
                                      <w:spacing w:line="240" w:lineRule="atLeast"/>
                                      <w:ind w:left="284" w:hanging="284"/>
                                    </w:pPr>
                                    <w:r>
                                      <w:rPr>
                                        <w:rFonts w:ascii="Times New Roman" w:hAnsi="Times New Roman" w:cs="Times New Roman"/>
                                        <w:i/>
                                        <w:iCs/>
                                        <w:sz w:val="16"/>
                                        <w:szCs w:val="16"/>
                                      </w:rPr>
                                      <w:t>(1) Bu madde başlığı “Öğretim süresi:”iken, 13/2/2011 tarihli ve 6111 sayılı Kanunun 171 inci maddesiyle metne işlendiği şekilde değiştirilmiştir.</w:t>
                                    </w:r>
                                  </w:p>
                                  <w:p w:rsidR="006E7325" w:rsidRDefault="006E7325" w:rsidP="00220A13">
                                    <w:pPr>
                                      <w:jc w:val="right"/>
                                      <w:rPr>
                                        <w:b/>
                                        <w:bCs/>
                                        <w:color w:val="808080"/>
                                        <w:sz w:val="18"/>
                                        <w:szCs w:val="18"/>
                                      </w:rPr>
                                    </w:pPr>
                                    <w:r>
                                      <w:rPr>
                                        <w:b/>
                                        <w:bCs/>
                                        <w:color w:val="808080"/>
                                        <w:sz w:val="18"/>
                                        <w:szCs w:val="18"/>
                                      </w:rPr>
                                      <w:t>Sayfa 31</w:t>
                                    </w:r>
                                  </w:p>
                                  <w:p w:rsidR="006E7325" w:rsidRDefault="006E7325" w:rsidP="00220A13">
                                    <w:pPr>
                                      <w:spacing w:line="240" w:lineRule="atLeast"/>
                                      <w:jc w:val="center"/>
                                    </w:pPr>
                                    <w:r>
                                      <w:rPr>
                                        <w:sz w:val="18"/>
                                        <w:szCs w:val="18"/>
                                      </w:rPr>
                                      <w:br w:type="page"/>
                                    </w:r>
                                    <w:r>
                                      <w:rPr>
                                        <w:spacing w:val="-2"/>
                                        <w:sz w:val="22"/>
                                        <w:szCs w:val="22"/>
                                      </w:rPr>
                                      <w:t>5370-1</w:t>
                                    </w:r>
                                  </w:p>
                                  <w:p w:rsidR="006E7325" w:rsidRDefault="006E7325" w:rsidP="00220A13">
                                    <w:pPr>
                                      <w:spacing w:line="240" w:lineRule="atLeast"/>
                                      <w:ind w:firstLine="567"/>
                                      <w:jc w:val="both"/>
                                    </w:pPr>
                                    <w:r>
                                      <w:rPr>
                                        <w:sz w:val="18"/>
                                        <w:szCs w:val="18"/>
                                      </w:rPr>
                                      <w:t xml:space="preserve">ç. Bir yılda üç dönem öğretim veren yükseköğretim kurumlarında öğretim elemanlarının bu Kanunun 36 ncı maddesinde belirlenen haftalık zorunlu ders yükleri, sadece iki dönem için aranır. Tez danışmanlıkları hariç, üçüncü dönemde de ders vermeleri halinde, bu derslerle ilgili olarak kendilerine ek ders ücreti ödenir. </w:t>
                                    </w:r>
                                  </w:p>
                                  <w:p w:rsidR="006E7325" w:rsidRDefault="006E7325" w:rsidP="00220A13">
                                    <w:pPr>
                                      <w:spacing w:line="240" w:lineRule="atLeast"/>
                                      <w:ind w:firstLine="567"/>
                                      <w:jc w:val="both"/>
                                    </w:pPr>
                                    <w:r>
                                      <w:rPr>
                                        <w:sz w:val="18"/>
                                        <w:szCs w:val="18"/>
                                      </w:rPr>
                                      <w:t xml:space="preserve">d. Yeterlilik, seviye tespit veya ders başarılarını ölçen tüm sınavlar, kağıt ortamında ve eş zamanlı olarak yapılabileceği gibi, alan ve zorluk düzeyine göre tasnif edilerek güvenli biçimde saklanan bir soru bankasından, her bir adaya farklı zamanlarda farklı soru sorulmasına izin verecek şekilde elektronik ortamda da yapılabilir. Sınavlarda sorulacak soruların hazırlanması, soru bankasının oluşturulması ve şifrelenmesi, sınav sorularının kağıt ortamında veya elektronik ortamda saklanması ile sınav güvenliğinin sağlanmasına ilişkin ilkeler Yükseköğretim Kurulu tarafından belirlenir. </w:t>
                                    </w:r>
                                  </w:p>
                                  <w:p w:rsidR="006E7325" w:rsidRDefault="006E7325" w:rsidP="00220A13">
                                    <w:pPr>
                                      <w:spacing w:line="240" w:lineRule="atLeast"/>
                                      <w:ind w:firstLine="567"/>
                                      <w:jc w:val="both"/>
                                    </w:pPr>
                                    <w:r>
                                      <w:rPr>
                                        <w:sz w:val="18"/>
                                        <w:szCs w:val="18"/>
                                      </w:rPr>
                                      <w:t xml:space="preserve">e. Yükseköğretim Kurulu kararı üzerine yükseköğretim kurumlarında; öğretim elemanı ve öğrencilerin aynı mekânda bulunma zorunluluğu olmaksızın, bilgi ve iletişim teknolojilerine dayalı olarak öğretim faaliyetlerinin planlandığı ve yürütüldüğü önlisans, lisans ve lisansüstü uzaktan öğretim programları açılabilir. Uzaktan öğretim programlarının açılabileceği alanlar, uzaktan öğretim yoluyla verilecek dersler ve kredi miktarları, ders materyallerinin hazırlanması, sınavlarının yapılma şekli, yükseköğretim kurumları arasında bu amaçla yapılacak protokoller ile uzaktan öğretime ilişkin diğer hususlar, Yükseköğretim Kurulu tarafından belirlenir. </w:t>
                                    </w:r>
                                  </w:p>
                                  <w:p w:rsidR="006E7325" w:rsidRDefault="006E7325" w:rsidP="00220A13">
                                    <w:pPr>
                                      <w:spacing w:line="240" w:lineRule="atLeast"/>
                                      <w:ind w:firstLine="567"/>
                                      <w:jc w:val="both"/>
                                    </w:pPr>
                                    <w:r>
                                      <w:rPr>
                                        <w:sz w:val="18"/>
                                        <w:szCs w:val="18"/>
                                      </w:rPr>
                                      <w:t>Uzaktan öğretim programı kapsamında yükseköğretim kurumlarında ders veren öğretim elemanlarına, haftalık 10 saati geçmemek üzere verdikleri ders başına, 2914 sayılı Kanunun 11 inci maddesindeki unvanlar itibarıyla belirlenen ek ders ücretinin beş katını geçmemek üzere yükseköğretim kurumları yönetim kurulunca belirlenecek tutarda ek ders ücreti ödenir. Ders malzemelerinin hazırlanması, derse kaydolan öğrenci sayısı, dersin canlı veya kayıttan verilmesi, öğrencilerin sorularına verilen cevaplar, ödev veya uygulamaların değerlendirilmesi için harcanan süreler ile uzaktan öğretimle verilen derslere katılan öğrenci sayısı esas alınarak öğretim elemanlarına yapılacak ek ders ücreti ile ders malzemelerinin hazırlanmasında veya dersin yürütülmesinde fiilen katkıda bulunanlara yapılacak ödemelere ilişkin usul ve esaslar Maliye Bakanlığının uygun görüşü üzerine Yükseköğretim Kurulu tarafından belirlenir. Ancak, yukarıda belirtilen her türlü ödemelerin toplamı uzaktan öğretim için yatırılan toplam öğrenim ücretinin yüzde yetmişini geçemez. Uzaktan öğretim için yatırılan öğrenim ücretinin bu fıkraya göre yapılan ödemeler sonrası kalan kısmı ile elektronik ortamda veya internet ortamında sunulan uzaktan öğretim materyalinden elde edilen gelirler, ilgili birimin veya yükseköğretim kurumunun mal ve hizmet alımlarında kullanılır.</w:t>
                                    </w:r>
                                  </w:p>
                                  <w:p w:rsidR="006E7325" w:rsidRDefault="006E7325" w:rsidP="00220A13">
                                    <w:pPr>
                                      <w:spacing w:line="240" w:lineRule="atLeast"/>
                                      <w:ind w:firstLine="567"/>
                                      <w:jc w:val="both"/>
                                    </w:pPr>
                                    <w:r>
                                      <w:rPr>
                                        <w:sz w:val="18"/>
                                        <w:szCs w:val="18"/>
                                      </w:rPr>
                                      <w:t xml:space="preserve">Senato tarafından uygun görülmesi halinde, birinci ve ikinci öğretim programlarındaki bazı dersler, sadece uzaktan öğretim yoluyla verilebilir. Ancak bu şekilde verilen dersler için öğrencilerden ilave bir ödeme talep edilemez. </w:t>
                                    </w:r>
                                  </w:p>
                                  <w:p w:rsidR="006E7325" w:rsidRDefault="006E7325" w:rsidP="00220A13">
                                    <w:pPr>
                                      <w:spacing w:line="240" w:lineRule="atLeast"/>
                                      <w:ind w:firstLine="567"/>
                                      <w:jc w:val="both"/>
                                    </w:pPr>
                                    <w:r>
                                      <w:rPr>
                                        <w:sz w:val="18"/>
                                        <w:szCs w:val="18"/>
                                      </w:rPr>
                                      <w:t>Birinci ve ikinci öğretim programlarındaki bir dersin hem örgün öğretim yoluyla hem de uzaktan öğretim yoluyla verilmesinin senato tarafından uygun görülmesi halinde; dersi uzaktan öğretim yoluyla almayı tercih eden öğrencilerden, bu Kanunun 46 ncı maddesinin (c) fıkrasına göre belirlenen kredi başına öğrenci katkı payı veya öğrenim ücreti alınır. Dersin uzaktan öğretim yoluyla verilmesinde görev alan öğretim elemanı ve diğer personele, dersi uzaktan öğretim yoluyla almayı tercih eden öğrencilerden alınan öğrenci katkı payı veya öğrenim ücreti toplamının yüzde yetmişini geçmeyecek şekilde bu fıkranın ikinci paragrafına göre ödeme yapılır.</w:t>
                                    </w:r>
                                  </w:p>
                                  <w:p w:rsidR="006E7325" w:rsidRDefault="006E7325" w:rsidP="00220A13">
                                    <w:pPr>
                                      <w:jc w:val="right"/>
                                      <w:rPr>
                                        <w:b/>
                                        <w:bCs/>
                                        <w:color w:val="808080"/>
                                        <w:sz w:val="18"/>
                                        <w:szCs w:val="18"/>
                                      </w:rPr>
                                    </w:pPr>
                                    <w:r>
                                      <w:rPr>
                                        <w:b/>
                                        <w:bCs/>
                                        <w:color w:val="808080"/>
                                        <w:sz w:val="18"/>
                                        <w:szCs w:val="18"/>
                                      </w:rPr>
                                      <w:t>Sayfa 32</w:t>
                                    </w:r>
                                  </w:p>
                                  <w:p w:rsidR="006E7325" w:rsidRDefault="006E7325" w:rsidP="00220A13">
                                    <w:pPr>
                                      <w:spacing w:line="240" w:lineRule="atLeast"/>
                                      <w:jc w:val="center"/>
                                    </w:pPr>
                                    <w:r>
                                      <w:rPr>
                                        <w:sz w:val="18"/>
                                        <w:szCs w:val="18"/>
                                      </w:rPr>
                                      <w:br w:type="page"/>
                                    </w:r>
                                    <w:r>
                                      <w:rPr>
                                        <w:spacing w:val="-2"/>
                                        <w:sz w:val="22"/>
                                        <w:szCs w:val="22"/>
                                      </w:rPr>
                                      <w:t>5370-2</w:t>
                                    </w:r>
                                  </w:p>
                                  <w:p w:rsidR="006E7325" w:rsidRDefault="006E7325" w:rsidP="00220A13">
                                    <w:pPr>
                                      <w:spacing w:line="240" w:lineRule="atLeast"/>
                                      <w:ind w:firstLine="540"/>
                                      <w:jc w:val="both"/>
                                    </w:pPr>
                                    <w:r>
                                      <w:rPr>
                                        <w:sz w:val="18"/>
                                        <w:szCs w:val="18"/>
                                      </w:rPr>
                                      <w:t>Dersleri verecek yeterli öğretim elemanı bulunmayan yükseköğretim kurumlarında uzaktan öğretim yoluyla ders vermek üzere Yükseköğretim Kurulu tarafından görevlendirilen öğretim elemanlarına, ders yükü dikkate alınmaksızın haftalık 10 saati geçmeyecek şekilde 2914 sayılı Kanunun 11 inci maddesindeki unvanlar itibarıyla belirlenen ek ders ücretinin dört katını geçmemek üzere ek ders ücreti ödenir.</w:t>
                                    </w:r>
                                  </w:p>
                                  <w:p w:rsidR="006E7325" w:rsidRDefault="006E7325" w:rsidP="00220A13">
                                    <w:pPr>
                                      <w:spacing w:line="240" w:lineRule="atLeast"/>
                                      <w:ind w:firstLine="540"/>
                                      <w:jc w:val="both"/>
                                    </w:pPr>
                                    <w:r>
                                      <w:rPr>
                                        <w:sz w:val="18"/>
                                        <w:szCs w:val="18"/>
                                      </w:rPr>
                                      <w:t>f. Yükseköğretim kurumları ile iş dünyası ve diğer paydaşlar arasındaki ilişkileri geliştirmek amacıyla danışma kurulları oluşturulabilir. Danışma kurullarının oluşumu ve görevleri Yükseköğretim Kurulu tarafından çıkarılacak bir yönetmelikle düzenlenir.</w:t>
                                    </w:r>
                                  </w:p>
                                  <w:p w:rsidR="006E7325" w:rsidRDefault="006E7325" w:rsidP="00220A13">
                                    <w:pPr>
                                      <w:pStyle w:val="nore"/>
                                      <w:spacing w:line="240" w:lineRule="atLeast"/>
                                    </w:pPr>
                                    <w:r>
                                      <w:rPr>
                                        <w:rFonts w:ascii="Times New Roman" w:hAnsi="Times New Roman" w:cs="Times New Roman"/>
                                        <w:i/>
                                        <w:iCs/>
                                      </w:rPr>
                                      <w:t xml:space="preserve">Yükseköğretime giriş: </w:t>
                                    </w:r>
                                    <w:r>
                                      <w:rPr>
                                        <w:rFonts w:ascii="Times New Roman" w:hAnsi="Times New Roman" w:cs="Times New Roman"/>
                                        <w:i/>
                                        <w:iCs/>
                                        <w:vertAlign w:val="superscript"/>
                                      </w:rPr>
                                      <w:t>(1)</w:t>
                                    </w:r>
                                  </w:p>
                                  <w:p w:rsidR="006E7325" w:rsidRDefault="006E7325" w:rsidP="00220A13">
                                    <w:pPr>
                                      <w:pStyle w:val="nore"/>
                                      <w:spacing w:line="240" w:lineRule="atLeast"/>
                                    </w:pPr>
                                    <w:r>
                                      <w:rPr>
                                        <w:rFonts w:ascii="Times New Roman" w:hAnsi="Times New Roman" w:cs="Times New Roman"/>
                                        <w:b/>
                                        <w:bCs/>
                                      </w:rPr>
                                      <w:t xml:space="preserve">Madde 45 – (Değişik: 17/8/1983 - 2880/26 md.) </w:t>
                                    </w:r>
                                  </w:p>
                                  <w:p w:rsidR="006E7325" w:rsidRDefault="006E7325" w:rsidP="00220A13">
                                    <w:pPr>
                                      <w:pStyle w:val="nore"/>
                                      <w:spacing w:line="240" w:lineRule="atLeast"/>
                                    </w:pPr>
                                    <w:r>
                                      <w:rPr>
                                        <w:rFonts w:ascii="Times New Roman" w:hAnsi="Times New Roman" w:cs="Times New Roman"/>
                                      </w:rPr>
                                      <w:t>a. Öğrenciler Devlet Yükseköğretim Kurumlarına,esasları Yükseköğretim Kurulu tarafından tespit edilen sınavla girerler. Sonuçların değerlendirilmesinde adayların ortaöğretimdeki başarıları dikkate alınır. Ortaöğretim kurumlarını birincilikle bitiren adaylar kendileri için yükseköğretim kurumlarında ayrılacak kontenjanlara, tercih ve puanları gözönünde tutularak yerleştirilir.</w:t>
                                    </w:r>
                                  </w:p>
                                  <w:p w:rsidR="006E7325" w:rsidRDefault="006E7325" w:rsidP="00220A13">
                                    <w:pPr>
                                      <w:pStyle w:val="nore"/>
                                      <w:spacing w:line="240" w:lineRule="atLeast"/>
                                    </w:pPr>
                                    <w:r>
                                      <w:rPr>
                                        <w:rFonts w:ascii="Times New Roman" w:hAnsi="Times New Roman" w:cs="Times New Roman"/>
                                      </w:rPr>
                                      <w:t>Yükseköğretim kurumlarına öğrenci seçiminde, adayların ortaöğretim süresindeki başarıları Yükseköğretim Kurulunun uygun göreceği şekilde Ölçme, Seçme ve Yerleştirme Merkezi Başkanlığı tarafından geliştirilecek bir yöntemle ek bir puan olarak tespit edilir ve yükseköğretim kurumlarına giriş sınav puanlarına eklenir.</w:t>
                                    </w:r>
                                  </w:p>
                                  <w:p w:rsidR="006E7325" w:rsidRDefault="006E7325" w:rsidP="00220A13">
                                    <w:pPr>
                                      <w:pStyle w:val="nore"/>
                                      <w:spacing w:line="240" w:lineRule="atLeast"/>
                                    </w:pPr>
                                    <w:r>
                                      <w:rPr>
                                        <w:rFonts w:ascii="Times New Roman" w:hAnsi="Times New Roman" w:cs="Times New Roman"/>
                                      </w:rPr>
                                      <w:t>Bir mesleğe yönelik programlar uygulayan liselerin mezunları, Yükseköğretim Kurulu tarafından belirlenecek aynı alanda bir yükseköğretim kurumuna girerken, başarı notları ayrıca tespit edilecek bir katsayı ile çarpılmak suretiyle değerlendirilerek giriş sınavı puanlarına eklenir.</w:t>
                                    </w:r>
                                  </w:p>
                                  <w:p w:rsidR="006E7325" w:rsidRDefault="006E7325" w:rsidP="00220A13">
                                    <w:pPr>
                                      <w:pStyle w:val="nore"/>
                                      <w:spacing w:line="240" w:lineRule="atLeast"/>
                                    </w:pPr>
                                    <w:r>
                                      <w:rPr>
                                        <w:rFonts w:ascii="Times New Roman" w:hAnsi="Times New Roman" w:cs="Times New Roman"/>
                                      </w:rPr>
                                      <w:t>b. Yükseköğretim Kurulunca düzenlenen esaslara göre belli sanat dallarında üstün kabiliyetli olduğu tespit edilen öğrenciler, ilgili dalda eğitim yapmak kaydıyla yine bu esaslar içerisinde belirlenecek özel yöntemlerle yükseköğretim kurumlarına alınabilirler.</w:t>
                                    </w:r>
                                  </w:p>
                                  <w:p w:rsidR="006E7325" w:rsidRDefault="006E7325" w:rsidP="00220A13">
                                    <w:pPr>
                                      <w:pStyle w:val="nore"/>
                                      <w:spacing w:line="240" w:lineRule="atLeast"/>
                                    </w:pPr>
                                    <w:r>
                                      <w:rPr>
                                        <w:rFonts w:ascii="Times New Roman" w:hAnsi="Times New Roman" w:cs="Times New Roman"/>
                                      </w:rPr>
                                      <w:t xml:space="preserve">c. </w:t>
                                    </w:r>
                                    <w:r>
                                      <w:rPr>
                                        <w:rFonts w:ascii="Times New Roman" w:hAnsi="Times New Roman" w:cs="Times New Roman"/>
                                        <w:b/>
                                        <w:bCs/>
                                      </w:rPr>
                                      <w:t>(Mülga : 29/5/1991 - 3747/5 md.)</w:t>
                                    </w:r>
                                  </w:p>
                                  <w:p w:rsidR="006E7325" w:rsidRDefault="006E7325" w:rsidP="00220A13">
                                    <w:pPr>
                                      <w:pStyle w:val="nore"/>
                                      <w:spacing w:line="240" w:lineRule="atLeast"/>
                                    </w:pPr>
                                    <w:r>
                                      <w:rPr>
                                        <w:rFonts w:ascii="Times New Roman" w:hAnsi="Times New Roman" w:cs="Times New Roman"/>
                                      </w:rPr>
                                      <w:t xml:space="preserve">d. </w:t>
                                    </w:r>
                                    <w:r>
                                      <w:rPr>
                                        <w:rFonts w:ascii="Times New Roman" w:hAnsi="Times New Roman" w:cs="Times New Roman"/>
                                        <w:b/>
                                        <w:bCs/>
                                      </w:rPr>
                                      <w:t xml:space="preserve">(Ek : 29/6/2001 - 4702/2 md.) </w:t>
                                    </w:r>
                                    <w:r>
                                      <w:rPr>
                                        <w:rFonts w:ascii="Times New Roman" w:hAnsi="Times New Roman" w:cs="Times New Roman"/>
                                      </w:rPr>
                                      <w:t>Türkiye Bilimsel ve Teknik Araştırma Kurumunca tespit edilen uluslararası bilimsel yarışmalarda ödül kazanan öğrenciler, ödül kazandıkları alanlarda Ölçme, Seçme ve Yerleştirme Merkezi Başkanlığı ile Türkiye Bilimsel ve Teknik Araştırma Kurumunca müştereken belirlenecek yükseköğretim kurumlarından seçtiklerine sınavsız girerler.</w:t>
                                    </w:r>
                                  </w:p>
                                  <w:p w:rsidR="006E7325" w:rsidRDefault="006E7325" w:rsidP="00220A13">
                                    <w:pPr>
                                      <w:pStyle w:val="nore"/>
                                      <w:spacing w:line="240" w:lineRule="atLeast"/>
                                    </w:pPr>
                                    <w:r>
                                      <w:rPr>
                                        <w:rFonts w:ascii="Times New Roman" w:hAnsi="Times New Roman" w:cs="Times New Roman"/>
                                      </w:rPr>
                                      <w:t xml:space="preserve">e. </w:t>
                                    </w:r>
                                    <w:r>
                                      <w:rPr>
                                        <w:rFonts w:ascii="Times New Roman" w:hAnsi="Times New Roman" w:cs="Times New Roman"/>
                                        <w:b/>
                                        <w:bCs/>
                                      </w:rPr>
                                      <w:t xml:space="preserve">(Ek : 29/6/2001 - 4702/2 md.) </w:t>
                                    </w:r>
                                    <w:r>
                                      <w:rPr>
                                        <w:rFonts w:ascii="Times New Roman" w:hAnsi="Times New Roman" w:cs="Times New Roman"/>
                                      </w:rPr>
                                      <w:t>Mesleki ve teknik orta öğretim kurumlarından mezun olan öğrenciler istedikleri takdirde bitirdikleri programın devamı niteliğinde veya buna en yakın programların uygulandığı, öncelikle kendi mesleki ve teknik eğitim bölgesi içinde yer alan veya bölgesi dışındaki meslek yüksekokullarına sınavsız olarak yerleştirilebilirler. Sınavsız olarak meslek yüksekokullarına devam ederek mezun olan öğrencilerin yüzde onundan az olmamak üzere ayrılacak kontenjanlara göre alanlarındaki lisans programlarına dikey geçiş yapmaları sağlanır. Bununla ilgili esas ve usuller, Milli Eğitim Bakanlığı ile Yükseköğretim Kurulu işbirliği ile çıkartılacak yönetmelikte belirlenir.</w:t>
                                    </w:r>
                                  </w:p>
                                  <w:p w:rsidR="006E7325" w:rsidRDefault="006E7325" w:rsidP="00220A13">
                                    <w:pPr>
                                      <w:pStyle w:val="nore"/>
                                      <w:spacing w:line="240" w:lineRule="atLeast"/>
                                    </w:pPr>
                                    <w:r>
                                      <w:rPr>
                                        <w:rFonts w:ascii="Times New Roman" w:hAnsi="Times New Roman" w:cs="Times New Roman"/>
                                      </w:rPr>
                                      <w:t xml:space="preserve">f. </w:t>
                                    </w:r>
                                    <w:r>
                                      <w:rPr>
                                        <w:rFonts w:ascii="Times New Roman" w:hAnsi="Times New Roman" w:cs="Times New Roman"/>
                                        <w:b/>
                                        <w:bCs/>
                                      </w:rPr>
                                      <w:t xml:space="preserve">(Ek : 29/6/2001 - 4702/2 md.) </w:t>
                                    </w:r>
                                    <w:r>
                                      <w:rPr>
                                        <w:rFonts w:ascii="Times New Roman" w:hAnsi="Times New Roman" w:cs="Times New Roman"/>
                                      </w:rPr>
                                      <w:t xml:space="preserve">Mesleki ve teknik ortaöğretim kurumlarından herhangi birini bitirip de mesleki ve teknik eğitim bölgeleri kapsamı dışındaki bir yükseköğretim programına girmek isteyen öğrenciler, üniversite giriş sınavlarına başvurabilirler. </w:t>
                                    </w:r>
                                  </w:p>
                                  <w:p w:rsidR="006E7325" w:rsidRDefault="006E7325" w:rsidP="00220A13">
                                    <w:pPr>
                                      <w:pStyle w:val="nore"/>
                                      <w:spacing w:line="240" w:lineRule="atLeast"/>
                                    </w:pPr>
                                    <w:r>
                                      <w:rPr>
                                        <w:rFonts w:ascii="Times New Roman" w:hAnsi="Times New Roman" w:cs="Times New Roman"/>
                                      </w:rPr>
                                      <w:t>–––––––––––––––</w:t>
                                    </w:r>
                                  </w:p>
                                  <w:p w:rsidR="006E7325" w:rsidRDefault="006E7325" w:rsidP="00220A13">
                                    <w:pPr>
                                      <w:pStyle w:val="nore"/>
                                      <w:spacing w:line="240" w:lineRule="atLeast"/>
                                      <w:ind w:left="284" w:hanging="284"/>
                                    </w:pPr>
                                    <w:r>
                                      <w:rPr>
                                        <w:rFonts w:ascii="Times New Roman" w:hAnsi="Times New Roman" w:cs="Times New Roman"/>
                                        <w:i/>
                                        <w:iCs/>
                                        <w:sz w:val="16"/>
                                        <w:szCs w:val="16"/>
                                      </w:rPr>
                                      <w:t>(1) 17/2/2011 tarihli ve 6114 sayılı Kanunun 11 inci maddesiyle, bu maddede yer alan “Öğrenci Seçme ve Yerleştirme Merkezi” ibareleri “Ölçme, Seçme ve Yerleştirme Merkezi Başkanlığı” olarak değiştirilmiş ve metne işlenmiştir.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33</w:t>
                                    </w:r>
                                  </w:p>
                                  <w:p w:rsidR="006E7325" w:rsidRDefault="006E7325" w:rsidP="00220A13">
                                    <w:pPr>
                                      <w:pStyle w:val="norb"/>
                                      <w:spacing w:line="240" w:lineRule="atLeast"/>
                                      <w:jc w:val="center"/>
                                    </w:pPr>
                                    <w:r>
                                      <w:br w:type="page"/>
                                    </w:r>
                                    <w:r>
                                      <w:rPr>
                                        <w:rFonts w:ascii="Times New Roman" w:hAnsi="Times New Roman" w:cs="Times New Roman"/>
                                        <w:sz w:val="22"/>
                                        <w:szCs w:val="22"/>
                                      </w:rPr>
                                      <w:t>5370-3</w:t>
                                    </w:r>
                                  </w:p>
                                  <w:p w:rsidR="006E7325" w:rsidRDefault="006E7325" w:rsidP="00220A13">
                                    <w:pPr>
                                      <w:pStyle w:val="norc"/>
                                      <w:spacing w:line="240" w:lineRule="atLeast"/>
                                      <w:ind w:firstLine="567"/>
                                    </w:pPr>
                                    <w:r>
                                      <w:rPr>
                                        <w:rFonts w:ascii="Times New Roman" w:hAnsi="Times New Roman" w:cs="Times New Roman"/>
                                        <w:i/>
                                        <w:iCs/>
                                      </w:rPr>
                                      <w:t xml:space="preserve">Cari hizmet maliyetinin hesaplanması, öğrenci katkı payları ve öğrenim ücretleri: </w:t>
                                    </w:r>
                                    <w:r>
                                      <w:rPr>
                                        <w:rFonts w:ascii="Times New Roman" w:hAnsi="Times New Roman" w:cs="Times New Roman"/>
                                        <w:i/>
                                        <w:iCs/>
                                        <w:vertAlign w:val="superscript"/>
                                      </w:rPr>
                                      <w:t>(1</w:t>
                                    </w:r>
                                    <w:r>
                                      <w:rPr>
                                        <w:rFonts w:ascii="Times New Roman" w:hAnsi="Times New Roman" w:cs="Times New Roman"/>
                                        <w:b/>
                                        <w:bCs/>
                                        <w:i/>
                                        <w:iCs/>
                                        <w:vertAlign w:val="superscript"/>
                                      </w:rPr>
                                      <w:t>)</w:t>
                                    </w:r>
                                    <w:r>
                                      <w:rPr>
                                        <w:rFonts w:ascii="Times New Roman" w:hAnsi="Times New Roman" w:cs="Times New Roman"/>
                                        <w:b/>
                                        <w:bCs/>
                                        <w:vertAlign w:val="superscript"/>
                                      </w:rPr>
                                      <w:t xml:space="preserve"> </w:t>
                                    </w:r>
                                  </w:p>
                                  <w:p w:rsidR="006E7325" w:rsidRDefault="006E7325" w:rsidP="00220A13">
                                    <w:pPr>
                                      <w:pStyle w:val="dipnotc"/>
                                      <w:spacing w:line="240" w:lineRule="atLeast"/>
                                      <w:ind w:firstLine="567"/>
                                      <w:jc w:val="both"/>
                                    </w:pPr>
                                    <w:r>
                                      <w:rPr>
                                        <w:rFonts w:ascii="Times New Roman" w:hAnsi="Times New Roman" w:cs="Times New Roman"/>
                                        <w:b/>
                                        <w:bCs/>
                                        <w:sz w:val="18"/>
                                        <w:szCs w:val="18"/>
                                      </w:rPr>
                                      <w:t>Madde 46 – (Değişik</w:t>
                                    </w:r>
                                    <w:r>
                                      <w:rPr>
                                        <w:rFonts w:ascii="Times New Roman" w:hAnsi="Times New Roman" w:cs="Times New Roman"/>
                                        <w:b/>
                                        <w:bCs/>
                                      </w:rPr>
                                      <w:t xml:space="preserve">: </w:t>
                                    </w:r>
                                    <w:r>
                                      <w:rPr>
                                        <w:rFonts w:ascii="Times New Roman" w:hAnsi="Times New Roman" w:cs="Times New Roman"/>
                                        <w:b/>
                                        <w:bCs/>
                                        <w:sz w:val="18"/>
                                        <w:szCs w:val="18"/>
                                      </w:rPr>
                                      <w:t>13/2/2011-6111/172 md.)</w:t>
                                    </w:r>
                                  </w:p>
                                  <w:p w:rsidR="006E7325" w:rsidRDefault="006E7325" w:rsidP="00220A13">
                                    <w:pPr>
                                      <w:spacing w:line="240" w:lineRule="atLeast"/>
                                      <w:ind w:firstLine="567"/>
                                      <w:jc w:val="both"/>
                                    </w:pPr>
                                    <w:r>
                                      <w:rPr>
                                        <w:sz w:val="18"/>
                                        <w:szCs w:val="18"/>
                                      </w:rPr>
                                      <w:t>a. Yükseköğretim kurumlarında, öğrenci başına düşen cari hizmet maliyetleri, yükseköğretim programlarının özellikleri göz önüne alınarak Yükseköğretim Kurulunca hesaplanır. Öğrencilerden her bir dönem için birinci öğretimde öğrenci katkı payı, ikinci öğretim ve uzaktan öğretimde ise öğrenim ücreti alınır. Yabancı uyruklu öğrencilerden, birinci veya ikinci öğretim ayırımı yapılmaksızın, her bir dönem için öğrenim ücreti alınır. Devlet tarafından karşılanacak kısım ile birinci öğretim, ikinci öğretim, açık ve uzaktan öğretim öğrencileri tarafından karşılanacak öğrenci katkı payı veya öğrenim ücretleri, öğrenci başına düşen cari hizmet maliyetleri göz önünde bulundurularak belirlenir. Cari hizmet maliyetinin öğrenciler tarafından karşılanacak kısmı dışında kalan miktarı, Devlet tarafından karşılanır. Devletçe karşılanan kısım cari hizmet maliyetinin yarısından az olamaz.</w:t>
                                    </w:r>
                                  </w:p>
                                  <w:p w:rsidR="006E7325" w:rsidRDefault="006E7325" w:rsidP="00220A13">
                                    <w:pPr>
                                      <w:spacing w:line="240" w:lineRule="atLeast"/>
                                      <w:ind w:firstLine="567"/>
                                      <w:jc w:val="both"/>
                                    </w:pPr>
                                    <w:r>
                                      <w:rPr>
                                        <w:sz w:val="18"/>
                                        <w:szCs w:val="18"/>
                                      </w:rPr>
                                      <w:t xml:space="preserve">b. Birinci öğretim, ikinci öğretim, açık ve uzaktan öğretim için Yükseköğretim Kurulu tarafından hesaplanan cari hizmet maliyetlerinin Devlet tarafından karşılanacak kısmı, öğrenciler tarafından karşılanacak katkı payları ve öğrenim ücretleri ile uygulamaya ilişkin usul ve esaslar, her yıl haziran ayı sonuna kadar Maliye Bakanlığı ile Yükseköğretim Kurulunun görüşü ve Milli Eğitim Bakanlığının önerisi üzerine Bakanlar Kurulunca belirlenir. Öğrenci katkı payı veya öğrenim ücretinden muaf tutulacaklar ile yabancı uyruklu öğrencilerden alınacak asgari öğrenim ücretlerinin tutarı Bakanlar Kurulu kararıyla belirlenir. </w:t>
                                    </w:r>
                                  </w:p>
                                  <w:p w:rsidR="006E7325" w:rsidRDefault="006E7325" w:rsidP="00220A13">
                                    <w:pPr>
                                      <w:spacing w:line="240" w:lineRule="atLeast"/>
                                      <w:ind w:firstLine="567"/>
                                      <w:jc w:val="both"/>
                                    </w:pPr>
                                    <w:r>
                                      <w:rPr>
                                        <w:sz w:val="18"/>
                                        <w:szCs w:val="18"/>
                                      </w:rPr>
                                      <w:t xml:space="preserve">c. Bu maddenin (ç), (d) ve (e) fıkralarında belirtilen durumlarda her bir ders için kredi başına ödenecek katkı payı veya öğrenim ücreti tutarları, her bir dersin kredisinin ilgili dönemde alınması gereken toplam ders kredisine oranlanması sonucu bulunacak katsayının ilgili dönem için belirlenen öğrenci katkı payı veya öğrenim ücreti ile çarpılarak, ilgili yükseköğretim kurumunca dönem başlarında hesaplanır. </w:t>
                                    </w:r>
                                  </w:p>
                                  <w:p w:rsidR="006E7325" w:rsidRDefault="006E7325" w:rsidP="00220A13">
                                    <w:pPr>
                                      <w:spacing w:line="240" w:lineRule="atLeast"/>
                                      <w:ind w:firstLine="567"/>
                                      <w:jc w:val="both"/>
                                    </w:pPr>
                                    <w:r>
                                      <w:rPr>
                                        <w:sz w:val="18"/>
                                        <w:szCs w:val="18"/>
                                      </w:rPr>
                                      <w:t>ç. 44 üncü maddenin (c) fıkrasındaki süreler içinde aynı yükseköğretim kurumundaki öğrenimi sırasında bir derse üçüncü defa kayıt yaptırılması halinde, ilgili dönem için öngörülen katkı payı ya da öğrenim ücretinin yanı sıra bu maddenin (c) fıkrasına göre hesaplanan kredi başına ödenecek katkı payı veya öğrenim ücreti; dersin alınacağı dönem için belirlenen kredi başına katkı payı veya öğrenim ücretinin yüzde elli fazlası, dördüncü defa kayıt yaptırılması halinde</w:t>
                                    </w:r>
                                    <w:r>
                                      <w:rPr>
                                        <w:b/>
                                        <w:bCs/>
                                        <w:sz w:val="18"/>
                                        <w:szCs w:val="18"/>
                                      </w:rPr>
                                      <w:t xml:space="preserve"> </w:t>
                                    </w:r>
                                    <w:r>
                                      <w:rPr>
                                        <w:sz w:val="18"/>
                                        <w:szCs w:val="18"/>
                                      </w:rPr>
                                      <w:t>yüzde yüz, beşinci veya daha fazla defa kayıt yaptırılması halinde ise yüzde üçyüz fazlası ile hesaplanır.</w:t>
                                    </w:r>
                                  </w:p>
                                  <w:p w:rsidR="006E7325" w:rsidRDefault="006E7325" w:rsidP="00220A13">
                                    <w:pPr>
                                      <w:spacing w:line="240" w:lineRule="atLeast"/>
                                      <w:ind w:firstLine="567"/>
                                      <w:jc w:val="both"/>
                                    </w:pPr>
                                    <w:r>
                                      <w:rPr>
                                        <w:sz w:val="18"/>
                                        <w:szCs w:val="18"/>
                                      </w:rPr>
                                      <w:t xml:space="preserve">d. 44 üncü maddenin (c) fıkrasındaki süreler içinde öğrenimin tamamlanamaması halinde, her bir ilave ders için kredi başına ödenecek öğrenci katkı payı veya öğrenim ücreti; dersin alınacağı dönem için bu maddenin (c) fıkrasına göre belirlenecek olan kredi başına katkı payı veya öğrenim ücretinin yüzde yüzü, ikinci defa kayıt yaptırılması halinde yüzde ikiyüzü, üçüncü defa kayıt yaptırılması halinde yüzde üçyüzü, dördüncü ve daha fazla defa kayıt yaptırılması halinde ise yüzde dörtyüzü olarak hesaplanır. </w:t>
                                    </w:r>
                                  </w:p>
                                  <w:p w:rsidR="006E7325" w:rsidRDefault="006E7325" w:rsidP="00220A13">
                                    <w:pPr>
                                      <w:pStyle w:val="norc"/>
                                      <w:spacing w:line="240" w:lineRule="atLeast"/>
                                    </w:pPr>
                                    <w:r>
                                      <w:rPr>
                                        <w:rFonts w:ascii="Times New Roman" w:hAnsi="Times New Roman" w:cs="Times New Roman"/>
                                      </w:rPr>
                                      <w:t>–––––––––––––––––</w:t>
                                    </w:r>
                                  </w:p>
                                  <w:p w:rsidR="006E7325" w:rsidRDefault="006E7325" w:rsidP="00220A13">
                                    <w:pPr>
                                      <w:pStyle w:val="norc"/>
                                      <w:spacing w:line="240" w:lineRule="atLeast"/>
                                      <w:ind w:left="284" w:hanging="284"/>
                                    </w:pPr>
                                    <w:r>
                                      <w:rPr>
                                        <w:rFonts w:ascii="Times New Roman" w:hAnsi="Times New Roman" w:cs="Times New Roman"/>
                                        <w:i/>
                                        <w:iCs/>
                                        <w:sz w:val="16"/>
                                        <w:szCs w:val="16"/>
                                      </w:rPr>
                                      <w:t xml:space="preserve">(1) Bu madde başlığı “Cari Hizmet Maliyeti” iken, 13/2/2011 tarihli ve 6111 sayılı Kanunun 172 nci maddesiyle metne işlendiği şekilde değiştirilmiştir. </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34</w:t>
                                    </w:r>
                                  </w:p>
                                  <w:p w:rsidR="006E7325" w:rsidRDefault="006E7325" w:rsidP="00220A13">
                                    <w:pPr>
                                      <w:pStyle w:val="norb"/>
                                      <w:spacing w:line="240" w:lineRule="atLeast"/>
                                      <w:jc w:val="center"/>
                                    </w:pPr>
                                    <w:r>
                                      <w:br w:type="page"/>
                                    </w:r>
                                    <w:r>
                                      <w:rPr>
                                        <w:rFonts w:ascii="Times New Roman" w:hAnsi="Times New Roman" w:cs="Times New Roman"/>
                                        <w:sz w:val="22"/>
                                        <w:szCs w:val="22"/>
                                      </w:rPr>
                                      <w:t>5370-4</w:t>
                                    </w:r>
                                  </w:p>
                                  <w:p w:rsidR="006E7325" w:rsidRDefault="006E7325" w:rsidP="00220A13">
                                    <w:pPr>
                                      <w:spacing w:line="240" w:lineRule="atLeast"/>
                                      <w:ind w:firstLine="567"/>
                                      <w:jc w:val="both"/>
                                    </w:pPr>
                                    <w:r>
                                      <w:rPr>
                                        <w:sz w:val="18"/>
                                        <w:szCs w:val="18"/>
                                      </w:rPr>
                                      <w:t xml:space="preserve">e. 44 üncü maddenin (c) fıkrasında belirlenen süreler içerisinde yandal veya çift anadal öğreniminin tamamlanamaması nedeniyle ilave ders alınması halinde, her bir ders için kredi başına ödenecek öğrenci katkı payı veya öğrenim ücreti; dersin alınacağı dönem için (c) fıkrasına göre hesaplanan kredi başına katkı payı veya öğrenim ücretinin yüzde yüzü, ikinci defa kayıt yaptırılması halinde yüzde ikiyüzü, üç ve daha fazla defa kayıt yaptırılması halinde ise yüzde üçyüzü olarak hesaplanır. </w:t>
                                    </w:r>
                                  </w:p>
                                  <w:p w:rsidR="006E7325" w:rsidRDefault="006E7325" w:rsidP="00220A13">
                                    <w:pPr>
                                      <w:spacing w:line="240" w:lineRule="atLeast"/>
                                      <w:ind w:firstLine="567"/>
                                      <w:jc w:val="both"/>
                                    </w:pPr>
                                    <w:r>
                                      <w:rPr>
                                        <w:sz w:val="18"/>
                                        <w:szCs w:val="18"/>
                                      </w:rPr>
                                      <w:t xml:space="preserve">f. Lisansüstü öğrenimin, 44 üncü maddenin (c) fıkrasındaki süreler içinde tamamlanamaması halinde, tez aşamasında ödenecek öğrenci katkı payı veya öğrenim ücreti, lisansüstü öğrenim için belirlenen dönemlik katkı payı veya öğrenim ücretine (d) fıkrasındaki oranlar uygulanarak hesaplanır. </w:t>
                                    </w:r>
                                  </w:p>
                                  <w:p w:rsidR="006E7325" w:rsidRDefault="006E7325" w:rsidP="00220A13">
                                    <w:pPr>
                                      <w:spacing w:line="240" w:lineRule="atLeast"/>
                                      <w:ind w:firstLine="567"/>
                                      <w:jc w:val="both"/>
                                    </w:pPr>
                                    <w:r>
                                      <w:rPr>
                                        <w:sz w:val="18"/>
                                        <w:szCs w:val="18"/>
                                      </w:rPr>
                                      <w:t>g. Öğrenci katkı payı ve öğrenim ücretleri, ilgili dönem başlarında ödenir. Süresi içinde katkı payı veya öğrenim ücretini ödemeyenler ve mazeretleri ilgili yükseköğretim kurumunun yönetim kurulunca kabul edilmeyenler, o dönem için kayıt yaptıramaz ve öğrencilik haklarından yararlanamaz. Ödeme güçlüğü bulunan birinci öğretim öğrencilerinin ödemesi gereken katkı payının tamamı, talepleri halinde Yüksek Öğrenim Kredi ve Yurtlar Kurumunca katkı kredisi olarak verilebilir.</w:t>
                                    </w:r>
                                  </w:p>
                                  <w:p w:rsidR="006E7325" w:rsidRDefault="006E7325" w:rsidP="00220A13">
                                    <w:pPr>
                                      <w:spacing w:line="240" w:lineRule="atLeast"/>
                                      <w:ind w:firstLine="567"/>
                                      <w:jc w:val="both"/>
                                    </w:pPr>
                                    <w:r>
                                      <w:rPr>
                                        <w:sz w:val="18"/>
                                        <w:szCs w:val="18"/>
                                      </w:rPr>
                                      <w:t xml:space="preserve">ğ. İkinci öğretimde alınacak öğrenim ücreti, öğrenci cari hizmet maliyetinin yarısından az olamaz. İkinci öğretimde alınacak ücretlerin Bakanlar Kurulunca belirlenecek miktarı öğrencilerin başta beslenme olmak üzere barınma, sağlık, spor, kültür ve diğer sosyal hizmetlerinde kullanılır. </w:t>
                                    </w:r>
                                  </w:p>
                                  <w:p w:rsidR="006E7325" w:rsidRDefault="006E7325" w:rsidP="00220A13">
                                    <w:pPr>
                                      <w:spacing w:line="240" w:lineRule="atLeast"/>
                                      <w:ind w:firstLine="567"/>
                                      <w:jc w:val="both"/>
                                    </w:pPr>
                                    <w:r>
                                      <w:rPr>
                                        <w:sz w:val="18"/>
                                        <w:szCs w:val="18"/>
                                      </w:rPr>
                                      <w:t>h. Hazırlık sınıfı hariç, bulundukları bölümde her bir dönem için belirlenen asgari derslerden başarılı olan ve bu dersleri alan öğrencilerin başarı ortalamasına göre dönem sonu itibariyle yapılacak sıralamada ilk yüzde ona giren ikinci öğretim öğrencileri, bir sonraki dönemde birinci öğretim öğrencilerinin ödeyecekleri öğrenci katkı payı kadar öğrenim ücreti öder.</w:t>
                                    </w:r>
                                    <w:hyperlink r:id="rId4" w:anchor="_ftn2" w:history="1">
                                      <w:r>
                                        <w:rPr>
                                          <w:rStyle w:val="Hyperlink"/>
                                        </w:rPr>
                                        <w:t xml:space="preserve"> </w:t>
                                      </w:r>
                                    </w:hyperlink>
                                  </w:p>
                                  <w:p w:rsidR="006E7325" w:rsidRDefault="006E7325" w:rsidP="00220A13">
                                    <w:pPr>
                                      <w:spacing w:line="240" w:lineRule="atLeast"/>
                                      <w:ind w:firstLine="567"/>
                                      <w:jc w:val="both"/>
                                    </w:pPr>
                                    <w:r>
                                      <w:rPr>
                                        <w:sz w:val="18"/>
                                        <w:szCs w:val="18"/>
                                      </w:rPr>
                                      <w:t xml:space="preserve">ı. Hazırlık sınıfı hariç, bulundukları bölümde her bir dönem için belirlenen asgari derslerden başarılı olan ve bu dersleri alan öğrencilerin başarı ortalamasına göre dönem sonu itibariyle yapılacak sıralamada ilk yüzde ona giren birinci öğretim öğrencileri, bir sonraki dönemde ödeyecekleri öğrenci katkı payının yarısını öder. </w:t>
                                    </w:r>
                                  </w:p>
                                  <w:p w:rsidR="006E7325" w:rsidRDefault="006E7325" w:rsidP="00220A13">
                                    <w:pPr>
                                      <w:spacing w:line="240" w:lineRule="atLeast"/>
                                      <w:ind w:firstLine="567"/>
                                      <w:jc w:val="both"/>
                                    </w:pPr>
                                    <w:r>
                                      <w:rPr>
                                        <w:sz w:val="18"/>
                                        <w:szCs w:val="18"/>
                                      </w:rPr>
                                      <w:t xml:space="preserve">i. Öğrenci sosyal tesisleri ile faaliyetlerinden elde edilen gelirler, yükseköğretim kurumlarınca önceki yıllarda basılan süreli ya da süresiz yayınlar ile elektronik ortamda veya internet ortamında sunulan ders materyallerinden elde edilen gelirler, öğrenci katkı payı olarak tahsil edilen gelirler ile diğer gelirler; en geç tahsil edildiği ayın sonuna kadar ilgili yükseköğretim kurumu hesabına yatırılır. Yatırılan bu tutarlar, yükseköğretim kurumu bütçesine öz gelir olarak kaydedilir. Kaydedilen bu tutarlar karşılığı olarak ilgili yükseköğretim kurumu bütçesinde öngörülen ödenekler, gelir gerçekleşmelerine göre kullandırılır. Kaydedilen ödenekler, başta öğrencilerin beslenme, barınma, sağlık, spor, kültür ve diğer sosyal hizmet giderleri olmak üzere, kalkınma planı ve programlarına uygun olarak yükseköğretim kurumunun cari, sermaye, transfer giderleri ile öğrencilerin kısmi zamanlı olarak geçici işlerde çalıştırılmasına ilişkin giderlerinde kullanılır. </w:t>
                                    </w:r>
                                  </w:p>
                                  <w:p w:rsidR="006E7325" w:rsidRDefault="006E7325" w:rsidP="00220A13">
                                    <w:pPr>
                                      <w:spacing w:line="240" w:lineRule="atLeast"/>
                                      <w:ind w:firstLine="567"/>
                                      <w:jc w:val="both"/>
                                    </w:pPr>
                                    <w:r>
                                      <w:rPr>
                                        <w:sz w:val="18"/>
                                        <w:szCs w:val="18"/>
                                      </w:rPr>
                                      <w:t xml:space="preserve">j. Bu maddeye göre elde edilen gelirlerin en fazla yüzde onu, yükseköğretim kurumu yönetim kurulunun tespit edeceği başarılı ve gelir düzeyi düşük öğrencilerin kitap, kırtasiye ile beslenme ve barınma yardımı ödemelerinde kullanılır. </w:t>
                                    </w:r>
                                  </w:p>
                                  <w:p w:rsidR="006E7325" w:rsidRDefault="006E7325" w:rsidP="00220A13">
                                    <w:pPr>
                                      <w:jc w:val="right"/>
                                      <w:rPr>
                                        <w:b/>
                                        <w:bCs/>
                                        <w:color w:val="808080"/>
                                        <w:sz w:val="18"/>
                                        <w:szCs w:val="18"/>
                                      </w:rPr>
                                    </w:pPr>
                                    <w:r>
                                      <w:rPr>
                                        <w:b/>
                                        <w:bCs/>
                                        <w:color w:val="808080"/>
                                        <w:sz w:val="18"/>
                                        <w:szCs w:val="18"/>
                                      </w:rPr>
                                      <w:t>Sayfa 35</w:t>
                                    </w:r>
                                  </w:p>
                                  <w:p w:rsidR="006E7325" w:rsidRDefault="006E7325" w:rsidP="00220A13">
                                    <w:pPr>
                                      <w:spacing w:line="240" w:lineRule="atLeast"/>
                                      <w:jc w:val="center"/>
                                    </w:pPr>
                                    <w:r>
                                      <w:rPr>
                                        <w:sz w:val="18"/>
                                        <w:szCs w:val="18"/>
                                      </w:rPr>
                                      <w:br w:type="page"/>
                                    </w:r>
                                    <w:r>
                                      <w:rPr>
                                        <w:sz w:val="22"/>
                                        <w:szCs w:val="22"/>
                                      </w:rPr>
                                      <w:t>5371</w:t>
                                    </w:r>
                                  </w:p>
                                  <w:p w:rsidR="006E7325" w:rsidRDefault="006E7325" w:rsidP="00220A13">
                                    <w:pPr>
                                      <w:spacing w:line="240" w:lineRule="atLeast"/>
                                      <w:ind w:firstLine="567"/>
                                      <w:jc w:val="both"/>
                                    </w:pPr>
                                    <w:r>
                                      <w:rPr>
                                        <w:sz w:val="18"/>
                                        <w:szCs w:val="18"/>
                                      </w:rPr>
                                      <w:t>k. Yüksek Öğrenim Kredi ve Yurtlar Kurumu tarafından burs verilenler veya burs alma şartlarını taşıyanlara öncelik verilmek suretiyle hizmetlerine ihtiyaç duyulan öğrenciler, öğrenim gördükleri yükseköğretim kurumlarındaki geçici işlerde kısmi zamanlı olarak çalıştırılabilir. Bu şekilde çalıştırılan öğrenciler, bu çalışmalarından dolayı işçi olarak kabul edilmez. Kısmi zamanlı olarak çalıştırılan öğrencilere bir saatlik çalışma karşılığı ödenecek ücret, 4857 sayılı İş Kanunu gereğince 16 yaşından büyük işçiler için belirlenmiş olan günlük brüt asgari ücretin dörtte birini geçmemek üzere, yükseköğretim kurumu yönetim kurulu tarafından belirlenir. Kısmi zamanlı çalışma karşılığı ücret ödenmesi, Yüksek Öğrenim Kredi ve Yurtlar Kurumu tarafından verilmekte olan burs veya öğrenim kredisinin kesilmesi veya aynı Kuruma ait yurtlardan yararlanma hakkının kaldırılması sonucunu doğurmaz. Kısmi zamanlı olarak öğrenci çalıştırılmasına ilişkin haftalık çalışma süreleri ile diğer usul ve esaslar Maliye Bakanlığının görüşü üzerine Yükseköğretim Kurulu tarafından belirlenir.</w:t>
                                    </w:r>
                                  </w:p>
                                  <w:p w:rsidR="006E7325" w:rsidRDefault="006E7325" w:rsidP="00220A13">
                                    <w:pPr>
                                      <w:pStyle w:val="norb"/>
                                      <w:spacing w:line="240" w:lineRule="atLeast"/>
                                    </w:pPr>
                                    <w:r>
                                      <w:rPr>
                                        <w:rFonts w:ascii="Times New Roman" w:hAnsi="Times New Roman" w:cs="Times New Roman"/>
                                        <w:i/>
                                        <w:iCs/>
                                      </w:rPr>
                                      <w:t xml:space="preserve">Sosyal hizmetler: </w:t>
                                    </w:r>
                                  </w:p>
                                  <w:p w:rsidR="006E7325" w:rsidRDefault="006E7325" w:rsidP="00220A13">
                                    <w:pPr>
                                      <w:pStyle w:val="norb"/>
                                      <w:spacing w:line="240" w:lineRule="atLeast"/>
                                    </w:pPr>
                                    <w:r>
                                      <w:rPr>
                                        <w:rFonts w:ascii="Times New Roman" w:hAnsi="Times New Roman" w:cs="Times New Roman"/>
                                        <w:b/>
                                        <w:bCs/>
                                      </w:rPr>
                                      <w:t xml:space="preserve">Madde 47 – </w:t>
                                    </w:r>
                                    <w:r>
                                      <w:rPr>
                                        <w:rFonts w:ascii="Times New Roman" w:hAnsi="Times New Roman" w:cs="Times New Roman"/>
                                      </w:rPr>
                                      <w:t>Faaliyetlerin Düzenlenmesi:</w:t>
                                    </w:r>
                                  </w:p>
                                  <w:p w:rsidR="006E7325" w:rsidRDefault="006E7325" w:rsidP="00220A13">
                                    <w:pPr>
                                      <w:spacing w:line="240" w:lineRule="atLeast"/>
                                      <w:jc w:val="both"/>
                                    </w:pPr>
                                    <w:r>
                                      <w:rPr>
                                        <w:sz w:val="18"/>
                                        <w:szCs w:val="18"/>
                                      </w:rPr>
                                      <w:t xml:space="preserve">a. </w:t>
                                    </w:r>
                                    <w:r>
                                      <w:rPr>
                                        <w:b/>
                                        <w:bCs/>
                                        <w:sz w:val="18"/>
                                        <w:szCs w:val="18"/>
                                      </w:rPr>
                                      <w:t>(Değişik: 17/8/1983 - 2880/28 md.)</w:t>
                                    </w:r>
                                    <w:r>
                                      <w:rPr>
                                        <w:sz w:val="18"/>
                                        <w:szCs w:val="18"/>
                                      </w:rPr>
                                      <w:t xml:space="preserve"> Yükseköğretim kurumları,Yükseköğretim Kurulunun yapacağı plan ve programlar uyarınca, öğrencilerin beden ve ruh sağlığının korunması, </w:t>
                                    </w:r>
                                    <w:r>
                                      <w:rPr>
                                        <w:spacing w:val="-2"/>
                                        <w:sz w:val="18"/>
                                        <w:szCs w:val="18"/>
                                      </w:rPr>
                                      <w:t xml:space="preserve">barınma, </w:t>
                                    </w:r>
                                    <w:r>
                                      <w:rPr>
                                        <w:sz w:val="18"/>
                                        <w:szCs w:val="18"/>
                                      </w:rPr>
                                      <w:t>beslenme, çalışma, dinlenme ve boş zamanlarını değerlendirme gibi sosyal ihtiyaçlarını</w:t>
                                    </w:r>
                                    <w:r>
                                      <w:rPr>
                                        <w:spacing w:val="6"/>
                                        <w:sz w:val="18"/>
                                        <w:szCs w:val="18"/>
                                      </w:rPr>
                                      <w:t xml:space="preserve"> kar</w:t>
                                    </w:r>
                                    <w:r>
                                      <w:rPr>
                                        <w:sz w:val="18"/>
                                        <w:szCs w:val="18"/>
                                      </w:rPr>
                                      <w:t>şılamak ve bu amaçla bütçe imkanları nispetinde okuma salonları, yataklı sağlık merkezleri, mediko - sosyal merkezleri, öğrenci kantin ve lokantaları açmak,toplantı, sinema ve tiyatro salonları, spor salon ve sahaları, kamp yerleri sağlamakla ve bunlardan öğrencilerin en iyi şekilde yararlanmaları için gerekli önlemleri almakla görevlidirler.</w:t>
                                    </w:r>
                                  </w:p>
                                  <w:p w:rsidR="006E7325" w:rsidRDefault="006E7325" w:rsidP="00220A13">
                                    <w:pPr>
                                      <w:pStyle w:val="norb"/>
                                      <w:spacing w:line="240" w:lineRule="atLeast"/>
                                    </w:pPr>
                                    <w:r>
                                      <w:rPr>
                                        <w:rFonts w:ascii="Times New Roman" w:hAnsi="Times New Roman" w:cs="Times New Roman"/>
                                      </w:rPr>
                                      <w:t xml:space="preserve">b. Yükseköğretim kurumları, özel ve kamu kuruluşları ile işbirliği yaparak mezunlarına iş bulmakta yardımcı olurlar. </w:t>
                                    </w:r>
                                  </w:p>
                                  <w:p w:rsidR="006E7325" w:rsidRDefault="006E7325" w:rsidP="00220A13">
                                    <w:pPr>
                                      <w:pStyle w:val="norb"/>
                                      <w:spacing w:line="240" w:lineRule="atLeast"/>
                                    </w:pPr>
                                    <w:r>
                                      <w:rPr>
                                        <w:rFonts w:ascii="Times New Roman" w:hAnsi="Times New Roman" w:cs="Times New Roman"/>
                                      </w:rPr>
                                      <w:t>c. Üniversiteler rehberlik ve psikolojik danışma merkezleri kurar, öğrencilerin kişisel ve ailevi sorunlarını çözümlemeye çalışır.</w:t>
                                    </w:r>
                                  </w:p>
                                  <w:p w:rsidR="006E7325" w:rsidRDefault="006E7325" w:rsidP="00220A13">
                                    <w:pPr>
                                      <w:pStyle w:val="norb"/>
                                      <w:spacing w:line="240" w:lineRule="atLeast"/>
                                    </w:pPr>
                                    <w:r>
                                      <w:rPr>
                                        <w:rFonts w:ascii="Times New Roman" w:hAnsi="Times New Roman" w:cs="Times New Roman"/>
                                      </w:rPr>
                                      <w:t xml:space="preserve">d. Kamu kuruluşları adına, Üniversitelerde okuyacak öğrencilere bu kuruluşlarca verilecek bursların bilim dallarına dağılımı ve sayısı, insan gücü ihtiyacı ve öğretim elemanı yetiştirilmesi bakımından, devlet kalkınma planları ilke ve hedeflerine göre Yükseköğretim Kurulu tarafından belirtilir. Burslu öğrencilerin harçları ile laboratuvar, sınav ve diploma masrafları burs kapsamına girer. </w:t>
                                    </w:r>
                                  </w:p>
                                  <w:p w:rsidR="006E7325" w:rsidRDefault="006E7325" w:rsidP="00220A13">
                                    <w:pPr>
                                      <w:pStyle w:val="norb"/>
                                      <w:spacing w:line="240" w:lineRule="atLeast"/>
                                    </w:pPr>
                                    <w:r>
                                      <w:rPr>
                                        <w:rFonts w:ascii="Times New Roman" w:hAnsi="Times New Roman" w:cs="Times New Roman"/>
                                        <w:i/>
                                        <w:iCs/>
                                      </w:rPr>
                                      <w:t xml:space="preserve">Ders kitapları ve eğitim-öğretim araçlarının basılıp çoğaltılması </w:t>
                                    </w:r>
                                    <w:r>
                                      <w:rPr>
                                        <w:rFonts w:ascii="Times New Roman" w:hAnsi="Times New Roman" w:cs="Times New Roman"/>
                                        <w:vertAlign w:val="superscript"/>
                                      </w:rPr>
                                      <w:t>(1)</w:t>
                                    </w:r>
                                  </w:p>
                                  <w:p w:rsidR="006E7325" w:rsidRDefault="006E7325" w:rsidP="00220A13">
                                    <w:pPr>
                                      <w:pStyle w:val="norb"/>
                                      <w:spacing w:line="240" w:lineRule="atLeast"/>
                                    </w:pPr>
                                    <w:r>
                                      <w:rPr>
                                        <w:rFonts w:ascii="Times New Roman" w:hAnsi="Times New Roman" w:cs="Times New Roman"/>
                                        <w:b/>
                                        <w:bCs/>
                                      </w:rPr>
                                      <w:t>Madde 48 – (Değişik: 26/6/2001 - 4689/1 md.)</w:t>
                                    </w:r>
                                  </w:p>
                                  <w:p w:rsidR="006E7325" w:rsidRDefault="006E7325" w:rsidP="00220A13">
                                    <w:pPr>
                                      <w:pStyle w:val="norb"/>
                                      <w:spacing w:line="240" w:lineRule="atLeast"/>
                                    </w:pPr>
                                    <w:r>
                                      <w:rPr>
                                        <w:rFonts w:ascii="Times New Roman" w:hAnsi="Times New Roman" w:cs="Times New Roman"/>
                                      </w:rPr>
                                      <w:t>Üniversitelerde ders kitapları, bilgisayar ve elektronik ortamlarda hazırlanan eğitim-öğretim ve uzaktan öğretim ilkelerine göre oluşturulan her türlü materyal ilgili üniversite veya Yükseköğretim Kurulu tarafından hazırlanır ve hazırlattırılır ve öğrencilere uygun bedelle satılır. Ders aracı olarak kullanılan kitap ve her türlü materyali öğretim elemanları kendi hesaplarına bastıramaz ve çoğaltamazlar, bunlar ilgili üniversite tarafından basılır, bastırılır veya çoğaltılır. Ancak, başvurdukları eğitim-öğretim yılı içinde bastırılamayacağı, kurumun yönetim kurulunca yazılı olarak bildirilen kitapları kendilerinin bastırma hakları saklıdır.</w:t>
                                    </w:r>
                                  </w:p>
                                  <w:p w:rsidR="006E7325" w:rsidRDefault="006E7325" w:rsidP="00220A13">
                                    <w:pPr>
                                      <w:pStyle w:val="norb"/>
                                      <w:spacing w:line="240" w:lineRule="atLeast"/>
                                    </w:pPr>
                                    <w:r>
                                      <w:rPr>
                                        <w:rFonts w:ascii="Times New Roman" w:hAnsi="Times New Roman" w:cs="Times New Roman"/>
                                        <w:spacing w:val="-2"/>
                                      </w:rPr>
                                      <w:t>Ders kitapları, bilgisayar ve elektronik ortamlarda hazırlanan eğitim-öğretim ve uzaktan öğretim ilkelerine göre oluşturulan her türlü materyalle ilgili olarak uygulanacak esaslar ve ödenecek telif hakları Maliye Bakanlığının uygun görüşü üzerine Yükseköğretim Kurulunca belirlenir.</w:t>
                                    </w:r>
                                  </w:p>
                                  <w:p w:rsidR="006E7325" w:rsidRDefault="006E7325" w:rsidP="00220A13">
                                    <w:pPr>
                                      <w:pStyle w:val="norb"/>
                                      <w:spacing w:line="240" w:lineRule="atLeast"/>
                                    </w:pPr>
                                    <w:r>
                                      <w:rPr>
                                        <w:rFonts w:ascii="Times New Roman" w:hAnsi="Times New Roman" w:cs="Times New Roman"/>
                                      </w:rPr>
                                      <w:t>——————————</w:t>
                                    </w:r>
                                  </w:p>
                                  <w:p w:rsidR="006E7325" w:rsidRDefault="006E7325" w:rsidP="00220A13">
                                    <w:pPr>
                                      <w:pStyle w:val="norb"/>
                                      <w:spacing w:line="240" w:lineRule="atLeast"/>
                                      <w:ind w:left="284" w:hanging="284"/>
                                    </w:pPr>
                                    <w:r>
                                      <w:rPr>
                                        <w:rFonts w:ascii="Times New Roman" w:hAnsi="Times New Roman" w:cs="Times New Roman"/>
                                        <w:i/>
                                        <w:iCs/>
                                        <w:sz w:val="16"/>
                                        <w:szCs w:val="16"/>
                                      </w:rPr>
                                      <w:t>(1) Bu maddenin başlığı, “Ders kitapları ve teksirlerin basılması” iken, 26/6/2001 tarih ve 4689 sayılı Kanunun 1 inci maddesiyle metne işlendiği şekilde değiştirilmiştir</w:t>
                                    </w:r>
                                    <w:r>
                                      <w:rPr>
                                        <w:rFonts w:ascii="Times New Roman" w:hAnsi="Times New Roman" w:cs="Times New Roman"/>
                                        <w:i/>
                                        <w:iCs/>
                                      </w:rPr>
                                      <w:t>.</w:t>
                                    </w:r>
                                  </w:p>
                                  <w:p w:rsidR="006E7325" w:rsidRDefault="006E7325" w:rsidP="00220A13">
                                    <w:pPr>
                                      <w:jc w:val="right"/>
                                      <w:rPr>
                                        <w:b/>
                                        <w:bCs/>
                                        <w:i/>
                                        <w:iCs/>
                                        <w:color w:val="808080"/>
                                        <w:sz w:val="16"/>
                                        <w:szCs w:val="16"/>
                                      </w:rPr>
                                    </w:pPr>
                                    <w:r>
                                      <w:rPr>
                                        <w:b/>
                                        <w:bCs/>
                                        <w:i/>
                                        <w:iCs/>
                                        <w:color w:val="808080"/>
                                        <w:sz w:val="16"/>
                                        <w:szCs w:val="16"/>
                                      </w:rPr>
                                      <w:t>Sayfa 36</w:t>
                                    </w:r>
                                  </w:p>
                                  <w:p w:rsidR="006E7325" w:rsidRDefault="006E7325" w:rsidP="00220A13">
                                    <w:pPr>
                                      <w:spacing w:line="240" w:lineRule="atLeast"/>
                                      <w:jc w:val="center"/>
                                    </w:pPr>
                                    <w:r>
                                      <w:rPr>
                                        <w:i/>
                                        <w:iCs/>
                                        <w:sz w:val="16"/>
                                        <w:szCs w:val="16"/>
                                      </w:rPr>
                                      <w:br w:type="page"/>
                                    </w:r>
                                    <w:r>
                                      <w:rPr>
                                        <w:sz w:val="22"/>
                                        <w:szCs w:val="22"/>
                                      </w:rPr>
                                      <w:t>5372</w:t>
                                    </w:r>
                                  </w:p>
                                  <w:p w:rsidR="006E7325" w:rsidRDefault="006E7325" w:rsidP="00220A13">
                                    <w:pPr>
                                      <w:jc w:val="right"/>
                                      <w:rPr>
                                        <w:rFonts w:ascii="New York" w:hAnsi="New York"/>
                                        <w:b/>
                                        <w:bCs/>
                                        <w:i/>
                                        <w:iCs/>
                                        <w:color w:val="808080"/>
                                        <w:sz w:val="18"/>
                                        <w:szCs w:val="18"/>
                                      </w:rPr>
                                    </w:pPr>
                                    <w:r>
                                      <w:rPr>
                                        <w:rFonts w:ascii="New York" w:hAnsi="New York"/>
                                        <w:b/>
                                        <w:bCs/>
                                        <w:i/>
                                        <w:iCs/>
                                        <w:color w:val="808080"/>
                                        <w:sz w:val="18"/>
                                        <w:szCs w:val="18"/>
                                      </w:rPr>
                                      <w:t>Sayfa 37</w:t>
                                    </w:r>
                                  </w:p>
                                  <w:p w:rsidR="006E7325" w:rsidRDefault="006E7325" w:rsidP="00220A13">
                                    <w:pPr>
                                      <w:pStyle w:val="nor"/>
                                      <w:spacing w:line="240" w:lineRule="atLeast"/>
                                      <w:jc w:val="center"/>
                                    </w:pPr>
                                    <w:r>
                                      <w:rPr>
                                        <w:i/>
                                        <w:iCs/>
                                      </w:rPr>
                                      <w:br w:type="page"/>
                                    </w:r>
                                    <w:r>
                                      <w:rPr>
                                        <w:rFonts w:ascii="Times New Roman" w:hAnsi="Times New Roman" w:cs="Times New Roman"/>
                                        <w:sz w:val="22"/>
                                        <w:szCs w:val="22"/>
                                      </w:rPr>
                                      <w:t>5373</w:t>
                                    </w:r>
                                  </w:p>
                                  <w:p w:rsidR="006E7325" w:rsidRDefault="006E7325" w:rsidP="00220A13">
                                    <w:pPr>
                                      <w:pStyle w:val="nor"/>
                                      <w:spacing w:line="240" w:lineRule="atLeast"/>
                                    </w:pPr>
                                    <w:r>
                                      <w:rPr>
                                        <w:rFonts w:ascii="Times New Roman" w:hAnsi="Times New Roman" w:cs="Times New Roman"/>
                                        <w:i/>
                                        <w:iCs/>
                                      </w:rPr>
                                      <w:t xml:space="preserve">Yabancı dil hazırlık eğitim - öğretimi: </w:t>
                                    </w:r>
                                  </w:p>
                                  <w:p w:rsidR="006E7325" w:rsidRDefault="006E7325" w:rsidP="00220A13">
                                    <w:pPr>
                                      <w:pStyle w:val="nor"/>
                                      <w:spacing w:line="240" w:lineRule="atLeast"/>
                                    </w:pPr>
                                    <w:r>
                                      <w:rPr>
                                        <w:rFonts w:ascii="Times New Roman" w:hAnsi="Times New Roman" w:cs="Times New Roman"/>
                                        <w:b/>
                                        <w:bCs/>
                                      </w:rPr>
                                      <w:t xml:space="preserve">Madde 49 – </w:t>
                                    </w:r>
                                    <w:r>
                                      <w:rPr>
                                        <w:rFonts w:ascii="Times New Roman" w:hAnsi="Times New Roman" w:cs="Times New Roman"/>
                                      </w:rPr>
                                      <w:t xml:space="preserve">Eğitim - öğretimini kısmen veya tamamen bir yabancı dilden yapan Yükseköğretim Kurumları, kaydını yaptıran öğrencileri, öğrenimde kullanılacak yabancı dilde bir yeterlilik sınavına tabi tutarlar. Yetersiz bulunan öğrenciler için esasları Yükseköğretim Kurulunca tespit edilecek, bir yıla kadar süreli, bir yabancı dil hazırlık öğrenimi uygulanır. Bu lisan öğreniminde başarılı olamayan öğrencilerin bu yükseköğretim kurumu ile ilişkileri kesilir. </w:t>
                                    </w:r>
                                  </w:p>
                                  <w:p w:rsidR="006E7325" w:rsidRDefault="006E7325" w:rsidP="00220A13">
                                    <w:pPr>
                                      <w:pStyle w:val="nor"/>
                                      <w:spacing w:line="240" w:lineRule="atLeast"/>
                                    </w:pPr>
                                    <w:r>
                                      <w:rPr>
                                        <w:rFonts w:ascii="Times New Roman" w:hAnsi="Times New Roman" w:cs="Times New Roman"/>
                                      </w:rPr>
                                      <w:t xml:space="preserve">Normal öğrenimin devamı süresince öğrencilerin yabancı dil bilgilerinin geliştirilmesi için öğretim kurumlarınca gerekli önlemler devamlı şekilde alınır. </w:t>
                                    </w:r>
                                  </w:p>
                                  <w:p w:rsidR="006E7325" w:rsidRDefault="006E7325" w:rsidP="00220A13">
                                    <w:pPr>
                                      <w:pStyle w:val="nor"/>
                                      <w:spacing w:line="240" w:lineRule="atLeast"/>
                                    </w:pPr>
                                    <w:r>
                                      <w:rPr>
                                        <w:rFonts w:ascii="Times New Roman" w:hAnsi="Times New Roman" w:cs="Times New Roman"/>
                                        <w:i/>
                                        <w:iCs/>
                                      </w:rPr>
                                      <w:t>Lisans üstü öğretim:</w:t>
                                    </w:r>
                                  </w:p>
                                  <w:p w:rsidR="006E7325" w:rsidRDefault="006E7325" w:rsidP="00220A13">
                                    <w:pPr>
                                      <w:pStyle w:val="nor"/>
                                      <w:spacing w:line="240" w:lineRule="atLeast"/>
                                    </w:pPr>
                                    <w:r>
                                      <w:rPr>
                                        <w:rFonts w:ascii="Times New Roman" w:hAnsi="Times New Roman" w:cs="Times New Roman"/>
                                        <w:b/>
                                        <w:bCs/>
                                      </w:rPr>
                                      <w:t xml:space="preserve">Madde 50 – </w:t>
                                    </w:r>
                                    <w:r>
                                      <w:rPr>
                                        <w:rFonts w:ascii="Times New Roman" w:hAnsi="Times New Roman" w:cs="Times New Roman"/>
                                      </w:rPr>
                                      <w:t>Usul ve şartları;</w:t>
                                    </w:r>
                                  </w:p>
                                  <w:p w:rsidR="006E7325" w:rsidRDefault="006E7325" w:rsidP="00220A13">
                                    <w:pPr>
                                      <w:pStyle w:val="nor"/>
                                      <w:spacing w:line="240" w:lineRule="atLeast"/>
                                    </w:pPr>
                                    <w:r>
                                      <w:rPr>
                                        <w:rFonts w:ascii="Times New Roman" w:hAnsi="Times New Roman" w:cs="Times New Roman"/>
                                      </w:rPr>
                                      <w:t>a. Lisans düzeyinde öğrenim gördükten sonra, yükseköğretim kurumlarında yüksek lisans, doktora ya da tıpta uzmanlık öğrenimi yapmak isteyenler, yükseköğretim kurumlarınca usulüne göre açılacak sınavla ve Üniversitelerarası Kurulca tespit edilecek esaslara göre seçilirler.</w:t>
                                    </w:r>
                                  </w:p>
                                  <w:p w:rsidR="006E7325" w:rsidRDefault="006E7325" w:rsidP="00220A13">
                                    <w:pPr>
                                      <w:pStyle w:val="nor"/>
                                      <w:spacing w:line="240" w:lineRule="atLeast"/>
                                    </w:pPr>
                                    <w:r>
                                      <w:rPr>
                                        <w:rFonts w:ascii="Times New Roman" w:hAnsi="Times New Roman" w:cs="Times New Roman"/>
                                      </w:rPr>
                                      <w:t xml:space="preserve">b. Yükseköğretim kurumları, lisans üstü öğretim konusundaki istekleri karşılamak üzere gerekli planlamayı yapar ve önlemleri alır. </w:t>
                                    </w:r>
                                  </w:p>
                                  <w:p w:rsidR="006E7325" w:rsidRDefault="006E7325" w:rsidP="00220A13">
                                    <w:pPr>
                                      <w:pStyle w:val="nor"/>
                                      <w:spacing w:line="240" w:lineRule="atLeast"/>
                                    </w:pPr>
                                    <w:r>
                                      <w:rPr>
                                        <w:rFonts w:ascii="Times New Roman" w:hAnsi="Times New Roman" w:cs="Times New Roman"/>
                                      </w:rPr>
                                      <w:t xml:space="preserve">c. </w:t>
                                    </w:r>
                                    <w:r>
                                      <w:rPr>
                                        <w:rFonts w:ascii="Times New Roman" w:hAnsi="Times New Roman" w:cs="Times New Roman"/>
                                        <w:b/>
                                        <w:bCs/>
                                      </w:rPr>
                                      <w:t>(Mülga: 1/8/1996-4160/5 md.)</w:t>
                                    </w:r>
                                    <w:r>
                                      <w:rPr>
                                        <w:rFonts w:ascii="Times New Roman" w:hAnsi="Times New Roman" w:cs="Times New Roman"/>
                                      </w:rPr>
                                      <w:t xml:space="preserve"> </w:t>
                                    </w:r>
                                  </w:p>
                                  <w:p w:rsidR="006E7325" w:rsidRDefault="006E7325" w:rsidP="00220A13">
                                    <w:pPr>
                                      <w:pStyle w:val="nor"/>
                                      <w:spacing w:line="240" w:lineRule="atLeast"/>
                                    </w:pPr>
                                    <w:r>
                                      <w:rPr>
                                        <w:rFonts w:ascii="Times New Roman" w:hAnsi="Times New Roman" w:cs="Times New Roman"/>
                                      </w:rPr>
                                      <w:t xml:space="preserve">d) Lisans üstü öğretim yapan öğrenciler, kendilerine tahsis edilebilecek burslardan yararlanabilecekleri gibi, her defasında bir yıl için olmak üzere öğretim yardımcılığı kadrolarından birine de atanabilirler. </w:t>
                                    </w:r>
                                  </w:p>
                                  <w:p w:rsidR="006E7325" w:rsidRDefault="006E7325" w:rsidP="00220A13">
                                    <w:pPr>
                                      <w:pStyle w:val="nor"/>
                                      <w:spacing w:line="240" w:lineRule="atLeast"/>
                                    </w:pPr>
                                    <w:r>
                                      <w:rPr>
                                        <w:rFonts w:ascii="Times New Roman" w:hAnsi="Times New Roman" w:cs="Times New Roman"/>
                                      </w:rPr>
                                      <w:t>e. Tıpta uzmanlık öğrenimi yapanlara verilecek aylık veya ödeneklerin tespitinde, aynı durumda bulunan Sağlık ve Sosyal Yardım Bakanlığındaki personelin aylık ve ödenekleri gözönünde tutulur.</w:t>
                                    </w:r>
                                  </w:p>
                                  <w:p w:rsidR="006E7325" w:rsidRDefault="006E7325" w:rsidP="00220A13">
                                    <w:pPr>
                                      <w:pStyle w:val="ksmblm"/>
                                      <w:spacing w:before="0" w:line="240" w:lineRule="atLeast"/>
                                      <w:jc w:val="center"/>
                                    </w:pPr>
                                    <w:r>
                                      <w:rPr>
                                        <w:rFonts w:ascii="Times New Roman" w:hAnsi="Times New Roman" w:cs="Times New Roman"/>
                                      </w:rPr>
                                      <w:t>SEKİZİNCİ BÖLÜM</w:t>
                                    </w:r>
                                  </w:p>
                                  <w:p w:rsidR="006E7325" w:rsidRDefault="006E7325" w:rsidP="00220A13">
                                    <w:pPr>
                                      <w:pStyle w:val="ksmblmalt"/>
                                      <w:spacing w:line="240" w:lineRule="atLeast"/>
                                      <w:jc w:val="center"/>
                                    </w:pPr>
                                    <w:r>
                                      <w:rPr>
                                        <w:rFonts w:ascii="Times New Roman" w:hAnsi="Times New Roman" w:cs="Times New Roman"/>
                                      </w:rPr>
                                      <w:t>Memurlar ve Diğer Görevliler</w:t>
                                    </w:r>
                                  </w:p>
                                  <w:p w:rsidR="006E7325" w:rsidRDefault="006E7325" w:rsidP="00220A13">
                                    <w:pPr>
                                      <w:pStyle w:val="nor"/>
                                      <w:spacing w:line="240" w:lineRule="atLeast"/>
                                    </w:pPr>
                                    <w:r>
                                      <w:rPr>
                                        <w:rFonts w:ascii="Times New Roman" w:hAnsi="Times New Roman" w:cs="Times New Roman"/>
                                        <w:i/>
                                        <w:iCs/>
                                      </w:rPr>
                                      <w:t>Yönetim örgütleri:</w:t>
                                    </w:r>
                                  </w:p>
                                  <w:p w:rsidR="006E7325" w:rsidRDefault="006E7325" w:rsidP="00220A13">
                                    <w:pPr>
                                      <w:pStyle w:val="nor"/>
                                      <w:spacing w:line="240" w:lineRule="atLeast"/>
                                    </w:pPr>
                                    <w:r>
                                      <w:rPr>
                                        <w:rFonts w:ascii="Times New Roman" w:hAnsi="Times New Roman" w:cs="Times New Roman"/>
                                        <w:b/>
                                        <w:bCs/>
                                      </w:rPr>
                                      <w:t xml:space="preserve">Madde 51 – </w:t>
                                    </w:r>
                                  </w:p>
                                  <w:p w:rsidR="006E7325" w:rsidRDefault="006E7325" w:rsidP="00220A13">
                                    <w:pPr>
                                      <w:pStyle w:val="nor"/>
                                      <w:spacing w:line="240" w:lineRule="atLeast"/>
                                    </w:pPr>
                                    <w:r>
                                      <w:rPr>
                                        <w:rFonts w:ascii="Times New Roman" w:hAnsi="Times New Roman" w:cs="Times New Roman"/>
                                      </w:rPr>
                                      <w:t xml:space="preserve">a. Yükseköğretim üst kuruluşlarında başkana, üniversitelerde rektöre bağlı, merkez yönetim örgütünün başında bir genel sekreter ve hizmetlerin gerekli kıldığı daire başkanları, müdürler, danışmanlar, hukuk müşavirleri, uzmanlar ile büro ve iç hizmet görevlerini yapmak üzere, 657 sayılı Devlet Memurları Kanununa tabi memurlar ve diğer görevliler bulunur. </w:t>
                                    </w:r>
                                  </w:p>
                                  <w:p w:rsidR="006E7325" w:rsidRDefault="006E7325" w:rsidP="00220A13">
                                    <w:pPr>
                                      <w:pStyle w:val="nor"/>
                                      <w:spacing w:line="240" w:lineRule="atLeast"/>
                                    </w:pPr>
                                    <w:r>
                                      <w:rPr>
                                        <w:rFonts w:ascii="Times New Roman" w:hAnsi="Times New Roman" w:cs="Times New Roman"/>
                                      </w:rPr>
                                      <w:t>Daire başkanlıkları ve müdürlükler üst kuruluşlarda kurulların, üniversitelerde yönetim kurulunun kararı ile genel hükümlere göre kurulur.</w:t>
                                    </w:r>
                                  </w:p>
                                  <w:p w:rsidR="006E7325" w:rsidRDefault="006E7325" w:rsidP="00220A13">
                                    <w:pPr>
                                      <w:pStyle w:val="nor"/>
                                      <w:spacing w:line="240" w:lineRule="atLeast"/>
                                    </w:pPr>
                                    <w:r>
                                      <w:rPr>
                                        <w:rFonts w:ascii="Times New Roman" w:hAnsi="Times New Roman" w:cs="Times New Roman"/>
                                      </w:rPr>
                                      <w:t xml:space="preserve">b. Her fakültede, dekana bağlı ve fakülte yönetim örgütünün başında bir fakülte sekreteri,enstitü ve yüksekokullarda ise enstitü veya yüksekokul müdürüne bağlı enstitü veya yüksekokul sekreteri bulunur. Sekretere bağlı büro ve iç hizmet görevlerini yapmak üzere gerekli görüldüğü takdirde, yeteri kadar müdür ve diğer görevliler çalıştırılır. Bunlar arasındaki iş bölümü dekanın veya müdürün onayından sonra uygulanmak üzere ilgili sekreterce yapılır. </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38</w:t>
                                    </w:r>
                                  </w:p>
                                  <w:p w:rsidR="006E7325" w:rsidRDefault="006E7325" w:rsidP="00220A13">
                                    <w:pPr>
                                      <w:pStyle w:val="nor"/>
                                      <w:spacing w:line="240" w:lineRule="atLeast"/>
                                      <w:jc w:val="center"/>
                                    </w:pPr>
                                    <w:r>
                                      <w:br w:type="page"/>
                                    </w:r>
                                    <w:r>
                                      <w:rPr>
                                        <w:rFonts w:ascii="Times New Roman" w:hAnsi="Times New Roman" w:cs="Times New Roman"/>
                                        <w:sz w:val="22"/>
                                        <w:szCs w:val="22"/>
                                      </w:rPr>
                                      <w:t>5374</w:t>
                                    </w:r>
                                  </w:p>
                                  <w:p w:rsidR="006E7325" w:rsidRDefault="006E7325" w:rsidP="00220A13">
                                    <w:pPr>
                                      <w:pStyle w:val="nore"/>
                                      <w:spacing w:line="240" w:lineRule="atLeast"/>
                                    </w:pPr>
                                    <w:r>
                                      <w:rPr>
                                        <w:rFonts w:ascii="Times New Roman" w:hAnsi="Times New Roman" w:cs="Times New Roman"/>
                                      </w:rPr>
                                      <w:t>c. Genel sekreter ve sekreterler oy hakkı olmaksızın bağlı bulundukları kurumun kurullarında raportörlük yaparlar.</w:t>
                                    </w:r>
                                  </w:p>
                                  <w:p w:rsidR="006E7325" w:rsidRDefault="006E7325" w:rsidP="00220A13">
                                    <w:pPr>
                                      <w:pStyle w:val="nore"/>
                                      <w:spacing w:line="240" w:lineRule="atLeast"/>
                                    </w:pPr>
                                    <w:r>
                                      <w:rPr>
                                        <w:rFonts w:ascii="Times New Roman" w:hAnsi="Times New Roman" w:cs="Times New Roman"/>
                                        <w:i/>
                                        <w:iCs/>
                                      </w:rPr>
                                      <w:t xml:space="preserve">Atamalar: </w:t>
                                    </w:r>
                                    <w:r>
                                      <w:rPr>
                                        <w:rFonts w:ascii="Times New Roman" w:hAnsi="Times New Roman" w:cs="Times New Roman"/>
                                        <w:i/>
                                        <w:iCs/>
                                        <w:vertAlign w:val="superscript"/>
                                      </w:rPr>
                                      <w:t>(1)</w:t>
                                    </w:r>
                                    <w:r>
                                      <w:rPr>
                                        <w:rFonts w:ascii="Times New Roman" w:hAnsi="Times New Roman" w:cs="Times New Roman"/>
                                        <w:i/>
                                        <w:iCs/>
                                      </w:rPr>
                                      <w:t xml:space="preserve"> </w:t>
                                    </w:r>
                                  </w:p>
                                  <w:p w:rsidR="006E7325" w:rsidRDefault="006E7325" w:rsidP="00220A13">
                                    <w:pPr>
                                      <w:pStyle w:val="nore"/>
                                      <w:spacing w:line="240" w:lineRule="atLeast"/>
                                    </w:pPr>
                                    <w:r>
                                      <w:rPr>
                                        <w:rFonts w:ascii="Times New Roman" w:hAnsi="Times New Roman" w:cs="Times New Roman"/>
                                        <w:b/>
                                        <w:bCs/>
                                      </w:rPr>
                                      <w:t xml:space="preserve">Madde 52 – </w:t>
                                    </w:r>
                                    <w:r>
                                      <w:rPr>
                                        <w:rFonts w:ascii="Times New Roman" w:hAnsi="Times New Roman" w:cs="Times New Roman"/>
                                      </w:rPr>
                                      <w:t>Atama esasları:</w:t>
                                    </w:r>
                                  </w:p>
                                  <w:p w:rsidR="006E7325" w:rsidRDefault="006E7325" w:rsidP="00220A13">
                                    <w:pPr>
                                      <w:pStyle w:val="nore"/>
                                      <w:spacing w:line="240" w:lineRule="atLeast"/>
                                    </w:pPr>
                                    <w:r>
                                      <w:rPr>
                                        <w:rFonts w:ascii="Times New Roman" w:hAnsi="Times New Roman" w:cs="Times New Roman"/>
                                      </w:rPr>
                                      <w:t xml:space="preserve">a. </w:t>
                                    </w:r>
                                    <w:r>
                                      <w:rPr>
                                        <w:rFonts w:ascii="Times New Roman" w:hAnsi="Times New Roman" w:cs="Times New Roman"/>
                                        <w:b/>
                                        <w:bCs/>
                                      </w:rPr>
                                      <w:t>(Değişik: 17/8/1983 - 2880/29 md.)</w:t>
                                    </w:r>
                                    <w:r>
                                      <w:rPr>
                                        <w:rFonts w:ascii="Times New Roman" w:hAnsi="Times New Roman" w:cs="Times New Roman"/>
                                      </w:rPr>
                                      <w:t xml:space="preserve"> (…) </w:t>
                                    </w:r>
                                    <w:r>
                                      <w:rPr>
                                        <w:rFonts w:ascii="Times New Roman" w:hAnsi="Times New Roman" w:cs="Times New Roman"/>
                                        <w:vertAlign w:val="superscript"/>
                                      </w:rPr>
                                      <w:t>(1)</w:t>
                                    </w:r>
                                    <w:r>
                                      <w:rPr>
                                        <w:rFonts w:ascii="Times New Roman" w:hAnsi="Times New Roman" w:cs="Times New Roman"/>
                                      </w:rPr>
                                      <w:t xml:space="preserve"> Genel Sekreter ile daire başkanları, müdürler, hukuk müşavirleri ve uzmanlar, yükseköğretim üst kuruluşlarında ilgili kuruluşların görüşü alınarak Yükseköğretim Üst Kuruluşunun Başkanı; üniversitelerde ise yönetim kurulunun görüşü alınarak rektör tarafından atanır. Fakülte, enstitü ve yüksekokul sekreterinin atanması, ilgilidekan ve müdürün önerisi üzerine rektör tarafından yapılır.</w:t>
                                    </w:r>
                                  </w:p>
                                  <w:p w:rsidR="006E7325" w:rsidRDefault="006E7325" w:rsidP="00220A13">
                                    <w:pPr>
                                      <w:pStyle w:val="nore"/>
                                      <w:spacing w:line="240" w:lineRule="atLeast"/>
                                    </w:pPr>
                                    <w:r>
                                      <w:rPr>
                                        <w:rFonts w:ascii="Times New Roman" w:hAnsi="Times New Roman" w:cs="Times New Roman"/>
                                      </w:rPr>
                                      <w:t xml:space="preserve">b. Üst kuruluşların ve üniversitelerin genel sekreterlerinin üniversite lisans diplomasına,fakülte sekreterleri ile enstitü ve yüksekokul sekreterlerinin yükseköğretim diplomasına sahip olmaları şarttır. </w:t>
                                    </w:r>
                                  </w:p>
                                  <w:p w:rsidR="006E7325" w:rsidRDefault="006E7325" w:rsidP="00220A13">
                                    <w:pPr>
                                      <w:pStyle w:val="nore"/>
                                      <w:spacing w:line="240" w:lineRule="atLeast"/>
                                    </w:pPr>
                                    <w:r>
                                      <w:rPr>
                                        <w:rFonts w:ascii="Times New Roman" w:hAnsi="Times New Roman" w:cs="Times New Roman"/>
                                      </w:rPr>
                                      <w:t xml:space="preserve">c. Memurların atanmaları; fakültelerde ve bağlı kuruluşlarda dekanların, rektörlüğe bağlı kuruluşlarda ilgili müdürlerin, yükseköğretim üst kuruluşlarında ve üniversite merkez örgütünde genel sekreterin önerisi üzerine kadro esas alınmak üzere başkan veya rektör tarafından yapılır. </w:t>
                                    </w:r>
                                  </w:p>
                                  <w:p w:rsidR="006E7325" w:rsidRDefault="006E7325" w:rsidP="00220A13">
                                    <w:pPr>
                                      <w:pStyle w:val="nore"/>
                                      <w:spacing w:line="240" w:lineRule="atLeast"/>
                                    </w:pPr>
                                    <w:r>
                                      <w:rPr>
                                        <w:rFonts w:ascii="Times New Roman" w:hAnsi="Times New Roman" w:cs="Times New Roman"/>
                                      </w:rPr>
                                      <w:t>d. Yardımcı hizmetler sınıfı personeli, yükseköğretim üst kuruluşlarında, rektörlükte ve rektörlüğe bağlı kuruluşlarda genel sekreterin önerisi üzerine başkan veya rektör, fakültelerde ve fakültelere bağlı kuruluşlarda fakülte sekreterinin önerisi üzerine dekanlar,enstitü ve yüksekokullarda sekreterin önerisi üzerine müdür tarafından atanırlar.</w:t>
                                    </w:r>
                                  </w:p>
                                  <w:p w:rsidR="006E7325" w:rsidRDefault="006E7325" w:rsidP="00220A13">
                                    <w:pPr>
                                      <w:pStyle w:val="nore"/>
                                      <w:spacing w:line="240" w:lineRule="atLeast"/>
                                    </w:pPr>
                                    <w:r>
                                      <w:rPr>
                                        <w:rFonts w:ascii="Times New Roman" w:hAnsi="Times New Roman" w:cs="Times New Roman"/>
                                      </w:rPr>
                                      <w:t>e. Yükseköğretim üst kuruluşlarının ve üniversitelerin, yönetim personeli için aylıklı veya sözleşmeli kadroları, yükseköğretim üst kuruluşlarında başkan, üniversitelerde ise rektör tarafından tespit edilir ve ilgili makamlara önerilir.</w:t>
                                    </w:r>
                                  </w:p>
                                  <w:p w:rsidR="006E7325" w:rsidRDefault="006E7325" w:rsidP="00220A13">
                                    <w:pPr>
                                      <w:pStyle w:val="nore"/>
                                      <w:spacing w:line="240" w:lineRule="atLeast"/>
                                    </w:pPr>
                                    <w:r>
                                      <w:rPr>
                                        <w:rFonts w:ascii="Times New Roman" w:hAnsi="Times New Roman" w:cs="Times New Roman"/>
                                      </w:rPr>
                                      <w:t xml:space="preserve">f. Yükseköğretim üst kuruluşları ile üniversitelerde görevli memur ve diğer görevliler, üst kuruluşlarda genel sekreterlerin, üniversitelerde rektörlerin istek ve önerisi üzerine diğer kamu kuruluşlarına veya Yükseköğretim Kurulu Başkanı tarafından yükseköğretim üst kuruluşları veya yükseköğretim kurumları arasında atanabilirler. </w:t>
                                    </w:r>
                                  </w:p>
                                  <w:p w:rsidR="006E7325" w:rsidRDefault="006E7325" w:rsidP="00220A13">
                                    <w:pPr>
                                      <w:pStyle w:val="ksmblm9"/>
                                      <w:spacing w:before="0" w:line="240" w:lineRule="atLeast"/>
                                    </w:pPr>
                                    <w:r>
                                      <w:rPr>
                                        <w:rFonts w:ascii="Times New Roman" w:hAnsi="Times New Roman" w:cs="Times New Roman"/>
                                      </w:rPr>
                                      <w:t xml:space="preserve">DOKUZUNCU BÖLÜM </w:t>
                                    </w:r>
                                  </w:p>
                                  <w:p w:rsidR="006E7325" w:rsidRDefault="006E7325" w:rsidP="00220A13">
                                    <w:pPr>
                                      <w:pStyle w:val="ksmblmalt5"/>
                                      <w:spacing w:line="240" w:lineRule="atLeast"/>
                                    </w:pPr>
                                    <w:r>
                                      <w:rPr>
                                        <w:rFonts w:ascii="Times New Roman" w:hAnsi="Times New Roman" w:cs="Times New Roman"/>
                                      </w:rPr>
                                      <w:t xml:space="preserve">Disiplin ve Ceza İşleri </w:t>
                                    </w:r>
                                  </w:p>
                                  <w:p w:rsidR="006E7325" w:rsidRDefault="006E7325" w:rsidP="00220A13">
                                    <w:pPr>
                                      <w:pStyle w:val="nore"/>
                                      <w:spacing w:line="240" w:lineRule="atLeast"/>
                                    </w:pPr>
                                    <w:r>
                                      <w:rPr>
                                        <w:rFonts w:ascii="Times New Roman" w:hAnsi="Times New Roman" w:cs="Times New Roman"/>
                                        <w:i/>
                                        <w:iCs/>
                                      </w:rPr>
                                      <w:t>Genel esaslar:</w:t>
                                    </w:r>
                                  </w:p>
                                  <w:p w:rsidR="006E7325" w:rsidRDefault="006E7325" w:rsidP="00220A13">
                                    <w:pPr>
                                      <w:pStyle w:val="nore"/>
                                      <w:spacing w:line="240" w:lineRule="atLeast"/>
                                    </w:pPr>
                                    <w:r>
                                      <w:rPr>
                                        <w:rFonts w:ascii="Times New Roman" w:hAnsi="Times New Roman" w:cs="Times New Roman"/>
                                        <w:b/>
                                        <w:bCs/>
                                      </w:rPr>
                                      <w:t xml:space="preserve">Madde 53 – </w:t>
                                    </w:r>
                                  </w:p>
                                  <w:p w:rsidR="006E7325" w:rsidRDefault="006E7325" w:rsidP="00220A13">
                                    <w:pPr>
                                      <w:pStyle w:val="nore"/>
                                      <w:spacing w:line="240" w:lineRule="atLeast"/>
                                    </w:pPr>
                                    <w:r>
                                      <w:rPr>
                                        <w:rFonts w:ascii="Times New Roman" w:hAnsi="Times New Roman" w:cs="Times New Roman"/>
                                      </w:rPr>
                                      <w:t>a. Yükseköğretim Kurul Başkanı Yükseköğretim Kurulu ile üniversite rektörlerinin, rektör üniversitenin, dekan fakültenin, enstitü ve yüksekokul müdürleri enstitü ve yüksekokulların, bu birimlerin genel sekreter veya sekreterleri de sekreterlik personelinin disiplin amirleridir. Üniversite ve bağlı birimlerinin yönetim kurulları aynı zamanda disiplin kurulu olarak görev yaparlar. Disiplin kurullarında profesörlerle ilgili hususların görüşülmesinde doçent ve yardımcı doçentler, doçentlerle ilgili hususların görüşülmesinde de yardımcı doçentler disiplin kurullarına alınmazlar.</w:t>
                                    </w:r>
                                  </w:p>
                                  <w:p w:rsidR="006E7325" w:rsidRDefault="006E7325" w:rsidP="00220A13">
                                    <w:pPr>
                                      <w:pStyle w:val="nore"/>
                                      <w:spacing w:line="240" w:lineRule="atLeast"/>
                                    </w:pPr>
                                    <w:r>
                                      <w:rPr>
                                        <w:rFonts w:ascii="Times New Roman" w:hAnsi="Times New Roman" w:cs="Times New Roman"/>
                                      </w:rPr>
                                      <w:t>b. Öğretim elemanları,memur ve diğer personelin disiplin işlemleri, disiplin amirlerinin yetkileri, devlet memurlarına uygulanan usul ve esaslara göre Yükseköğretim Kurulunca düzenlenir.</w:t>
                                    </w:r>
                                  </w:p>
                                  <w:p w:rsidR="006E7325" w:rsidRDefault="006E7325" w:rsidP="00220A13">
                                    <w:pPr>
                                      <w:pStyle w:val="nore"/>
                                      <w:spacing w:line="240" w:lineRule="atLeast"/>
                                    </w:pPr>
                                    <w:r>
                                      <w:rPr>
                                        <w:rFonts w:ascii="Times New Roman" w:hAnsi="Times New Roman" w:cs="Times New Roman"/>
                                      </w:rPr>
                                      <w:t xml:space="preserve">c. </w:t>
                                    </w:r>
                                    <w:r>
                                      <w:rPr>
                                        <w:rFonts w:ascii="Times New Roman" w:hAnsi="Times New Roman" w:cs="Times New Roman"/>
                                        <w:b/>
                                        <w:bCs/>
                                      </w:rPr>
                                      <w:t>(Değişik: 14/4/1982 - 2653/3 md.)</w:t>
                                    </w:r>
                                    <w:r>
                                      <w:rPr>
                                        <w:rFonts w:ascii="Times New Roman" w:hAnsi="Times New Roman" w:cs="Times New Roman"/>
                                      </w:rPr>
                                      <w:t xml:space="preserve"> Ceza soruşturması usulü: </w:t>
                                    </w:r>
                                  </w:p>
                                  <w:p w:rsidR="006E7325" w:rsidRDefault="006E7325" w:rsidP="00220A13">
                                    <w:pPr>
                                      <w:pStyle w:val="nore"/>
                                      <w:spacing w:line="240" w:lineRule="atLeast"/>
                                    </w:pPr>
                                    <w:r>
                                      <w:rPr>
                                        <w:rFonts w:ascii="Times New Roman" w:hAnsi="Times New Roman" w:cs="Times New Roman"/>
                                      </w:rPr>
                                      <w:t>Yükseköğretim üst kuruluşları başkan ve üyeleri ile yükseköğretim kurumları yöneticilerinin, kadrolu ve sözleşmeli öğretim elemanlarının ve bu kuruluş ve kurumların 657 sayılı Devlet Memurları Kanununa tabi memurlarının görevleri dolayısıyla ya da görevlerini yaptıkları sırada işledikleri ileri sürülen suçlar hakkında aşağıdaki hükümler uygulanır:</w:t>
                                    </w:r>
                                  </w:p>
                                  <w:p w:rsidR="006E7325" w:rsidRDefault="006E7325" w:rsidP="00220A13">
                                    <w:pPr>
                                      <w:pStyle w:val="nore"/>
                                      <w:spacing w:line="240" w:lineRule="atLeast"/>
                                    </w:pPr>
                                    <w:r>
                                      <w:rPr>
                                        <w:rFonts w:ascii="Times New Roman" w:hAnsi="Times New Roman" w:cs="Times New Roman"/>
                                      </w:rPr>
                                      <w:t>––––––––––––––</w:t>
                                    </w:r>
                                  </w:p>
                                  <w:p w:rsidR="006E7325" w:rsidRDefault="006E7325" w:rsidP="00220A13">
                                    <w:pPr>
                                      <w:pStyle w:val="nore"/>
                                      <w:spacing w:line="240" w:lineRule="atLeast"/>
                                      <w:ind w:left="284" w:hanging="284"/>
                                    </w:pPr>
                                    <w:r>
                                      <w:rPr>
                                        <w:rFonts w:ascii="Times New Roman" w:hAnsi="Times New Roman" w:cs="Times New Roman"/>
                                        <w:i/>
                                        <w:iCs/>
                                        <w:sz w:val="16"/>
                                        <w:szCs w:val="16"/>
                                      </w:rPr>
                                      <w:t>(1) 17/2/2011 tarihli ve 6114 sayılı Kanunun 11 inci maddesiyle, bu maddenin birinci fıkrasının (a) bendinde yer alan “Öğrenci Seçme ve Yerleştirme Merkezi Başkanı,” ibaresi madde metninden çıkarılmıştır.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39</w:t>
                                    </w:r>
                                  </w:p>
                                  <w:p w:rsidR="006E7325" w:rsidRDefault="006E7325" w:rsidP="00220A13">
                                    <w:pPr>
                                      <w:pStyle w:val="nor"/>
                                      <w:spacing w:line="240" w:lineRule="atLeast"/>
                                      <w:jc w:val="center"/>
                                    </w:pPr>
                                    <w:r>
                                      <w:br w:type="page"/>
                                    </w:r>
                                    <w:r>
                                      <w:rPr>
                                        <w:rFonts w:ascii="Times New Roman" w:hAnsi="Times New Roman" w:cs="Times New Roman"/>
                                        <w:sz w:val="22"/>
                                        <w:szCs w:val="22"/>
                                      </w:rPr>
                                      <w:t>5375</w:t>
                                    </w:r>
                                  </w:p>
                                  <w:p w:rsidR="006E7325" w:rsidRDefault="006E7325" w:rsidP="00220A13">
                                    <w:pPr>
                                      <w:pStyle w:val="nor"/>
                                      <w:spacing w:line="240" w:lineRule="atLeast"/>
                                    </w:pPr>
                                    <w:r>
                                      <w:rPr>
                                        <w:rFonts w:ascii="Times New Roman" w:hAnsi="Times New Roman" w:cs="Times New Roman"/>
                                      </w:rPr>
                                      <w:t xml:space="preserve">(1) İlk soruşturma: </w:t>
                                    </w:r>
                                  </w:p>
                                  <w:p w:rsidR="006E7325" w:rsidRDefault="006E7325" w:rsidP="00220A13">
                                    <w:pPr>
                                      <w:pStyle w:val="nor"/>
                                      <w:spacing w:line="240" w:lineRule="atLeast"/>
                                    </w:pPr>
                                    <w:r>
                                      <w:rPr>
                                        <w:rFonts w:ascii="Times New Roman" w:hAnsi="Times New Roman" w:cs="Times New Roman"/>
                                      </w:rPr>
                                      <w:t xml:space="preserve">Yükseköğretim Kurulu Başkanı için, kendisinin katılmadığı, Milli Eğitim Bakanının başkanlığındaki bir toplantıda, Yükseköğretim Kurulu üyelerinden teşkil edilecek en az üç kişilik bir kurulca, diğerleri için, Yükseköğretim Kurulu Başkanınca veya diğer disiplin amirlerince doğrudan veya görevlendirecekleri uygun sayıda soruşturmacı tarafından yapılır. </w:t>
                                    </w:r>
                                  </w:p>
                                  <w:p w:rsidR="006E7325" w:rsidRDefault="006E7325" w:rsidP="00220A13">
                                    <w:pPr>
                                      <w:pStyle w:val="nor"/>
                                      <w:spacing w:line="240" w:lineRule="atLeast"/>
                                    </w:pPr>
                                    <w:r>
                                      <w:rPr>
                                        <w:rFonts w:ascii="Times New Roman" w:hAnsi="Times New Roman" w:cs="Times New Roman"/>
                                      </w:rPr>
                                      <w:t xml:space="preserve">Öğretim elemanlarından soruşturmacı tayin edilmesi halinde, bunların, hakkında soruşturma yapılacak öğretim elemanının akademik unvanına veya daha üst akademik unvana sahip olmaları şarttır. </w:t>
                                    </w:r>
                                  </w:p>
                                  <w:p w:rsidR="006E7325" w:rsidRDefault="006E7325" w:rsidP="00220A13">
                                    <w:pPr>
                                      <w:pStyle w:val="nor"/>
                                      <w:spacing w:line="240" w:lineRule="atLeast"/>
                                    </w:pPr>
                                    <w:r>
                                      <w:rPr>
                                        <w:rFonts w:ascii="Times New Roman" w:hAnsi="Times New Roman" w:cs="Times New Roman"/>
                                      </w:rPr>
                                      <w:t>(2) Son soruşturmanın açılıp açılmamasına;</w:t>
                                    </w:r>
                                  </w:p>
                                  <w:p w:rsidR="006E7325" w:rsidRDefault="006E7325" w:rsidP="00220A13">
                                    <w:pPr>
                                      <w:pStyle w:val="nor"/>
                                      <w:spacing w:line="240" w:lineRule="atLeast"/>
                                    </w:pPr>
                                    <w:r>
                                      <w:rPr>
                                        <w:rFonts w:ascii="Times New Roman" w:hAnsi="Times New Roman" w:cs="Times New Roman"/>
                                      </w:rPr>
                                      <w:t xml:space="preserve">a) Yükseköğretim Kurulu Başkan ve üyeleri ile Yükseköğretim Denetleme Kurulu Başkan ve üyeleri hakkında Danıştayın 2 nci Dairesi, </w:t>
                                    </w:r>
                                  </w:p>
                                  <w:p w:rsidR="006E7325" w:rsidRDefault="006E7325" w:rsidP="00220A13">
                                    <w:pPr>
                                      <w:pStyle w:val="nor"/>
                                      <w:spacing w:line="240" w:lineRule="atLeast"/>
                                    </w:pPr>
                                    <w:r>
                                      <w:rPr>
                                        <w:rFonts w:ascii="Times New Roman" w:hAnsi="Times New Roman" w:cs="Times New Roman"/>
                                      </w:rPr>
                                      <w:t>b) Üniversite rektörleri, rektör yardımcıları ile üst kuruluş genel sekreterleri hakkında, Yükseköğretim Kurulu üyelerinden teşkil edilecek üç kişilik kurul,</w:t>
                                    </w:r>
                                  </w:p>
                                  <w:p w:rsidR="006E7325" w:rsidRDefault="006E7325" w:rsidP="00220A13">
                                    <w:pPr>
                                      <w:pStyle w:val="nor"/>
                                      <w:spacing w:line="240" w:lineRule="atLeast"/>
                                    </w:pPr>
                                    <w:r>
                                      <w:rPr>
                                        <w:rFonts w:ascii="Times New Roman" w:hAnsi="Times New Roman" w:cs="Times New Roman"/>
                                      </w:rPr>
                                      <w:t>c) Üniversite, fakülte, enstitü ve yüksekokul yönetim kurulu üyeleri, fakülte dekanları ve dekan yardımcıları, enstitü ve yüksekokul müdürleri ve yardımcıları ile üniversite genel sekreterleri hakkında, rektörün başkanlığında rektörce görevlendirilen rektör yardımcılarından oluşacak üç kişilik kurul,</w:t>
                                    </w:r>
                                  </w:p>
                                  <w:p w:rsidR="006E7325" w:rsidRDefault="006E7325" w:rsidP="00220A13">
                                    <w:pPr>
                                      <w:pStyle w:val="nor"/>
                                      <w:spacing w:line="240" w:lineRule="atLeast"/>
                                    </w:pPr>
                                    <w:r>
                                      <w:rPr>
                                        <w:rFonts w:ascii="Times New Roman" w:hAnsi="Times New Roman" w:cs="Times New Roman"/>
                                      </w:rPr>
                                      <w:t xml:space="preserve">d) Öğretim elemanları, fakülte, enstitü ve yüksekokul sekreterleri hakkında üniversite yönetim kurulu üyeleri arasından oluşturulacak üç kişilik kurul, </w:t>
                                    </w:r>
                                  </w:p>
                                  <w:p w:rsidR="006E7325" w:rsidRDefault="006E7325" w:rsidP="00220A13">
                                    <w:pPr>
                                      <w:pStyle w:val="nor"/>
                                      <w:spacing w:line="240" w:lineRule="atLeast"/>
                                    </w:pPr>
                                    <w:r>
                                      <w:rPr>
                                        <w:rFonts w:ascii="Times New Roman" w:hAnsi="Times New Roman" w:cs="Times New Roman"/>
                                      </w:rPr>
                                      <w:t>e) 657 sayılı Devlet Memurları Kanununa tabi memurlar hakkında, mahal itibariyle yetkili il idare kurulu,</w:t>
                                    </w:r>
                                  </w:p>
                                  <w:p w:rsidR="006E7325" w:rsidRDefault="006E7325" w:rsidP="00220A13">
                                    <w:pPr>
                                      <w:pStyle w:val="nor"/>
                                      <w:spacing w:line="240" w:lineRule="atLeast"/>
                                    </w:pPr>
                                    <w:r>
                                      <w:rPr>
                                        <w:rFonts w:ascii="Times New Roman" w:hAnsi="Times New Roman" w:cs="Times New Roman"/>
                                      </w:rPr>
                                      <w:t>Karar verir.</w:t>
                                    </w:r>
                                  </w:p>
                                  <w:p w:rsidR="006E7325" w:rsidRDefault="006E7325" w:rsidP="00220A13">
                                    <w:pPr>
                                      <w:pStyle w:val="nor"/>
                                      <w:spacing w:line="240" w:lineRule="atLeast"/>
                                    </w:pPr>
                                    <w:r>
                                      <w:rPr>
                                        <w:rFonts w:ascii="Times New Roman" w:hAnsi="Times New Roman" w:cs="Times New Roman"/>
                                      </w:rPr>
                                      <w:t xml:space="preserve">f) Yükseköğretim Kurulu ile üniversite yönetim kurullarınca oluşturulacak kurullarda görevlendirilecek asıl ve yedek üyeler bir yıl için seçilirler. Süresi sona erenlerin tekrar seçilmeleri mümkündür. </w:t>
                                    </w:r>
                                  </w:p>
                                  <w:p w:rsidR="006E7325" w:rsidRDefault="006E7325" w:rsidP="00220A13">
                                    <w:pPr>
                                      <w:pStyle w:val="nor"/>
                                      <w:spacing w:line="240" w:lineRule="atLeast"/>
                                    </w:pPr>
                                    <w:r>
                                      <w:rPr>
                                        <w:rFonts w:ascii="Times New Roman" w:hAnsi="Times New Roman" w:cs="Times New Roman"/>
                                      </w:rPr>
                                      <w:t>(3) Son soruşturmanın açılıp açılmamasına karar verecek kurullar üye tamsayısı ile toplanır. Kurullara ilk soruşturmayı yapmış olan üyeler ile haklarında karar verilecek üyeler katılamazlar. Noksanlar yedek üyelerle tamamlanır. Diğer hususlarda bu Kanunun 61 inci maddesi hükümleri uygulanır.</w:t>
                                    </w:r>
                                  </w:p>
                                  <w:p w:rsidR="006E7325" w:rsidRDefault="006E7325" w:rsidP="00220A13">
                                    <w:pPr>
                                      <w:pStyle w:val="nor"/>
                                      <w:spacing w:line="240" w:lineRule="atLeast"/>
                                    </w:pPr>
                                    <w:r>
                                      <w:rPr>
                                        <w:rFonts w:ascii="Times New Roman" w:hAnsi="Times New Roman" w:cs="Times New Roman"/>
                                      </w:rPr>
                                      <w:t>(4) Yükseköğretim Kurulu ve Yükseköğretim Denetleme Kurulu Başkan ve üyeleri hakkında Danıştayın 2 nci Dairesinde verilen lüzum-u muhakeme kararına itiraz ile men-i muhakeme kararlarının kendiliğinden incelenmesi Danıştayın İdari İşler Kuruluna aittir. Diğer kurullarca verilen lüzum-u muhakeme kararına ilgililerce yapılacak itiraz ile men-i muhakeme kararları kendiliğinden Danıştay 2 nci Dairesince incelenerek karara bağlanır. Lüzum-u muhakemesi kesinleşen Yükseköğretim Kurulu ve Yükseköğretim Denetleme Kurulu Başkan ve üyelerinin yargılanması Yargıtay ilgili ceza dairesine, temyiz incelemesi Ceza Genel Kuruluna, diğer görevlilerin yargılanmaları suçun işlendiği yer adliye mahkemelerine aittir.</w:t>
                                    </w:r>
                                  </w:p>
                                  <w:p w:rsidR="006E7325" w:rsidRDefault="006E7325" w:rsidP="00220A13">
                                    <w:pPr>
                                      <w:pStyle w:val="nor"/>
                                      <w:spacing w:line="240" w:lineRule="atLeast"/>
                                    </w:pPr>
                                    <w:r>
                                      <w:rPr>
                                        <w:rFonts w:ascii="Times New Roman" w:hAnsi="Times New Roman" w:cs="Times New Roman"/>
                                      </w:rPr>
                                      <w:t xml:space="preserve">(5)Değişik statüdeki kişilerin birlikte suç işlemeleri halinde soruşturma usulü ve yetkili yargılama mercii görev itibariyle üst dereceliye göre tayin olunur. </w:t>
                                    </w:r>
                                  </w:p>
                                  <w:p w:rsidR="006E7325" w:rsidRDefault="006E7325" w:rsidP="00220A13">
                                    <w:pPr>
                                      <w:pStyle w:val="nor"/>
                                      <w:spacing w:line="240" w:lineRule="atLeast"/>
                                    </w:pPr>
                                    <w:r>
                                      <w:rPr>
                                        <w:rFonts w:ascii="Times New Roman" w:hAnsi="Times New Roman" w:cs="Times New Roman"/>
                                      </w:rPr>
                                      <w:t xml:space="preserve">(6) Yükseköğretim Kurulu Başkanı ve rektörlerin 1609 sayılı Bazı Cürümlerden Dolayı Memurlar ve Şerikleri Hakkında Takip ve Muhakeme Usulüne Dair Kanun kapsamına giren suçlarından dolayı yapılacak ceza soruşturmasında yukarıda belirtilen ceza kovuşturması usulü tatbik edilir. Bunlar dışında kalan tüm görevliler için 1609 sayılı Bazı Cürümlerden Dolayı Memurlar ve Şerikleri Hakkında Takip ve Muhakeme Usulüne Dair Kanun hükümleri uygulanır. </w:t>
                                    </w:r>
                                  </w:p>
                                  <w:p w:rsidR="006E7325" w:rsidRDefault="006E7325" w:rsidP="00220A13">
                                    <w:pPr>
                                      <w:spacing w:line="240" w:lineRule="atLeast"/>
                                    </w:pPr>
                                    <w:r>
                                      <w:rPr>
                                        <w:sz w:val="18"/>
                                        <w:szCs w:val="18"/>
                                      </w:rPr>
                                      <w:t>1609 sayılı Bazı Cürümlerden Dolayı Memurlar ve Şerikleri Hakkında Takip ve Muhakeme Usulüne Dair Kanun kapsamına giren suçlarından dolayı kanuni kovuşturma için gereken izin, Yükseköğretim Kurulu üyeleri ile Yükseköğretim Denetleme Kurulu Başkan ve üyeleri ve</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40</w:t>
                                    </w:r>
                                  </w:p>
                                  <w:p w:rsidR="006E7325" w:rsidRDefault="006E7325" w:rsidP="00220A13">
                                    <w:pPr>
                                      <w:pStyle w:val="nor"/>
                                      <w:spacing w:line="240" w:lineRule="atLeast"/>
                                      <w:jc w:val="center"/>
                                    </w:pPr>
                                    <w:r>
                                      <w:br w:type="page"/>
                                    </w:r>
                                    <w:r>
                                      <w:rPr>
                                        <w:rFonts w:ascii="Times New Roman" w:hAnsi="Times New Roman" w:cs="Times New Roman"/>
                                        <w:spacing w:val="8"/>
                                        <w:sz w:val="22"/>
                                        <w:szCs w:val="22"/>
                                      </w:rPr>
                                      <w:t>5376</w:t>
                                    </w:r>
                                  </w:p>
                                  <w:p w:rsidR="006E7325" w:rsidRDefault="006E7325" w:rsidP="00220A13">
                                    <w:pPr>
                                      <w:pStyle w:val="nor"/>
                                      <w:spacing w:line="240" w:lineRule="atLeast"/>
                                    </w:pPr>
                                    <w:r>
                                      <w:rPr>
                                        <w:rFonts w:ascii="Times New Roman" w:hAnsi="Times New Roman" w:cs="Times New Roman"/>
                                      </w:rPr>
                                      <w:t>bu kuruluşların memurları (Üniversitelerarası Kurul memurları dahil) hakkında Yükseköğretim Kurulu Başkanından, üniversite yöneticileri ve öğretim elemanları ile memurlar hakkında üniversite rektörlerinden alınır.</w:t>
                                    </w:r>
                                  </w:p>
                                  <w:p w:rsidR="006E7325" w:rsidRDefault="006E7325" w:rsidP="00220A13">
                                    <w:pPr>
                                      <w:pStyle w:val="nor"/>
                                      <w:spacing w:line="240" w:lineRule="atLeast"/>
                                    </w:pPr>
                                    <w:r>
                                      <w:rPr>
                                        <w:rFonts w:ascii="Times New Roman" w:hAnsi="Times New Roman" w:cs="Times New Roman"/>
                                      </w:rPr>
                                      <w:t>(7) İdeolojik amaçlarla Anayasada yer alan temel hak ve hürriyetleri, devletin ülkesi ve milletiyle bölünmez bütünlüğünü veya dil, ırk, sınıf, din ve mezhep ayrılığına dayanılarak nitelikleri Anayasada belirtilen Cumhuriyeti ortadan kaldırmak maksadıyla işlenen suçlarla bunlara irtibatlı suçlar, öğrenme ve öğretme hürriyetini doğrudan veya dolaylı olarak kısıtlayan, kurumların sükün, huzur ve çalışma düzenini bozan boykot, işgal, engelleme, bunları teşvik ve tahrik, anarşik ve ideolojik olaylara ilişkin suçlar ile ağır cezayı gerektiren suçüstü hallerinde, yukarıda yazılı usuller uygulanmaz; bu hallerde kovuşturmayı Cumhuriyet Savcısı doğrudan yapar.</w:t>
                                    </w:r>
                                  </w:p>
                                  <w:p w:rsidR="006E7325" w:rsidRDefault="006E7325" w:rsidP="00220A13">
                                    <w:pPr>
                                      <w:pStyle w:val="nor"/>
                                      <w:spacing w:line="240" w:lineRule="atLeast"/>
                                    </w:pPr>
                                    <w:r>
                                      <w:rPr>
                                        <w:rFonts w:ascii="Times New Roman" w:hAnsi="Times New Roman" w:cs="Times New Roman"/>
                                      </w:rPr>
                                      <w:t>(8) Bu Kanunda yer almamış hususlarda 4 Şubat 1329 tarihli Memurin Muhakematı Hakkında Kanun hükümleri uygulanır.</w:t>
                                    </w:r>
                                  </w:p>
                                  <w:p w:rsidR="006E7325" w:rsidRDefault="006E7325" w:rsidP="00220A13">
                                    <w:pPr>
                                      <w:pStyle w:val="maddebasl"/>
                                      <w:spacing w:before="0" w:line="240" w:lineRule="atLeast"/>
                                    </w:pPr>
                                    <w:r>
                                      <w:rPr>
                                        <w:rFonts w:ascii="Times New Roman" w:hAnsi="Times New Roman" w:cs="Times New Roman"/>
                                      </w:rPr>
                                      <w:t xml:space="preserve">Öğrencilerin disiplin işleri: </w:t>
                                    </w:r>
                                  </w:p>
                                  <w:p w:rsidR="006E7325" w:rsidRDefault="006E7325" w:rsidP="00220A13">
                                    <w:pPr>
                                      <w:pStyle w:val="nor"/>
                                      <w:spacing w:line="240" w:lineRule="atLeast"/>
                                    </w:pPr>
                                    <w:r>
                                      <w:rPr>
                                        <w:rFonts w:ascii="Times New Roman" w:hAnsi="Times New Roman" w:cs="Times New Roman"/>
                                        <w:b/>
                                        <w:bCs/>
                                      </w:rPr>
                                      <w:t>Madde 54 –</w:t>
                                    </w:r>
                                    <w:r>
                                      <w:rPr>
                                        <w:rFonts w:ascii="Times New Roman" w:hAnsi="Times New Roman" w:cs="Times New Roman"/>
                                      </w:rPr>
                                      <w:t xml:space="preserve"> Soruşturma, yetkiler ve cezalar: </w:t>
                                    </w:r>
                                  </w:p>
                                  <w:p w:rsidR="006E7325" w:rsidRDefault="006E7325" w:rsidP="00220A13">
                                    <w:pPr>
                                      <w:pStyle w:val="nor"/>
                                      <w:spacing w:line="240" w:lineRule="atLeast"/>
                                    </w:pPr>
                                    <w:r>
                                      <w:rPr>
                                        <w:rFonts w:ascii="Times New Roman" w:hAnsi="Times New Roman" w:cs="Times New Roman"/>
                                      </w:rPr>
                                      <w:t>a. Yükseköğretim kurumları içinde veya dışında yükseköğretim öğrenciliği sıfatına, onur ve şerefine aykırı harekette bulunan, öğrenme ve öğretme hürriyetini, doğrudan doğruya veya dolaylı olarak kısıtlayan, kurumların sükün, huzur ve çalışma düzenini bozan, boykot, işgal ve engelleme gibi eylemlere katılan, bunları teşvik ve tahrik eden, yükseköğretim mensuplarının şeref ve haysiyetine veya şahıslarına tecavüz eden veya saygı dışı davranışlarda bulunan ve anarşik veya ideolojik olaylara katılan veya bu olayları tahrik ve teşvik eden öğrencilere; eylem başka bir suçu oluştursa bile ayrıca uyarma, kınama, bir haftadan bir aya kadar veya bir veya iki yarıyıl için kurumdan uzaklaştırma veya yükseköğretim kurumundan çıkarma cezaları verilir.</w:t>
                                    </w:r>
                                  </w:p>
                                  <w:p w:rsidR="006E7325" w:rsidRDefault="006E7325" w:rsidP="00220A13">
                                    <w:pPr>
                                      <w:pStyle w:val="nor"/>
                                      <w:spacing w:line="240" w:lineRule="atLeast"/>
                                    </w:pPr>
                                    <w:r>
                                      <w:rPr>
                                        <w:rFonts w:ascii="Times New Roman" w:hAnsi="Times New Roman" w:cs="Times New Roman"/>
                                      </w:rPr>
                                      <w:t>b. Bir fakülte, enstitü veya yüksekokulun içinde veya dışında öğrencilerin işlemiş oldukları disiplin suçlarından dolayı soruşturma yapmaya ve doğrudan gerekli cezayı vermeye veya disiplin kuruluna sevketmeye ilgili fakülte dekanı, enstitü veya yüksekokul müdürü yetkilidir.</w:t>
                                    </w:r>
                                  </w:p>
                                  <w:p w:rsidR="006E7325" w:rsidRDefault="006E7325" w:rsidP="00220A13">
                                    <w:pPr>
                                      <w:pStyle w:val="nor"/>
                                      <w:spacing w:line="240" w:lineRule="atLeast"/>
                                    </w:pPr>
                                    <w:r>
                                      <w:rPr>
                                        <w:rFonts w:ascii="Times New Roman" w:hAnsi="Times New Roman" w:cs="Times New Roman"/>
                                      </w:rPr>
                                      <w:t>c. Disiplin soruşturmasına, olay öğrenilince derhal başlanılır ve soruşturma engeç onbeş gün içinde sonuçlandırılır.</w:t>
                                    </w:r>
                                  </w:p>
                                  <w:p w:rsidR="006E7325" w:rsidRDefault="006E7325" w:rsidP="00220A13">
                                    <w:pPr>
                                      <w:pStyle w:val="maddebasl"/>
                                      <w:spacing w:before="0" w:line="240" w:lineRule="atLeast"/>
                                      <w:jc w:val="both"/>
                                    </w:pPr>
                                    <w:r>
                                      <w:rPr>
                                        <w:rFonts w:ascii="Times New Roman" w:hAnsi="Times New Roman" w:cs="Times New Roman"/>
                                        <w:i w:val="0"/>
                                        <w:iCs w:val="0"/>
                                      </w:rPr>
                                      <w:t>d. Hakkında kovuşturma yapılan öğrenciye sözlü veya yazılı savunma hakkı verilir. Tanınan süre içinde savunma yapmayan öğrenci bu hakkından vazgeçmiş sayılır.</w:t>
                                    </w:r>
                                  </w:p>
                                  <w:p w:rsidR="006E7325" w:rsidRDefault="006E7325" w:rsidP="00220A13">
                                    <w:pPr>
                                      <w:pStyle w:val="nor"/>
                                      <w:spacing w:line="240" w:lineRule="atLeast"/>
                                    </w:pPr>
                                    <w:r>
                                      <w:rPr>
                                        <w:rFonts w:ascii="Times New Roman" w:hAnsi="Times New Roman" w:cs="Times New Roman"/>
                                      </w:rPr>
                                      <w:t xml:space="preserve">e. Disiplin cezaları, ilgili öğrenciye yazı ile bildirilir. Durum, öğrenciye burs veya kredi veren kuruluşa ve Yükseköğretim Kuruluna duyurulur. Yükseköğretim kurumundan çıkarma kararlarına karşı onbeş gün içinde üniversite yönetim kuruluna itiraz edilebilir. Cezalar öğrencinin dosyasına ve siciline işlenir. </w:t>
                                    </w:r>
                                  </w:p>
                                  <w:p w:rsidR="006E7325" w:rsidRDefault="006E7325" w:rsidP="00220A13">
                                    <w:pPr>
                                      <w:pStyle w:val="nor"/>
                                      <w:spacing w:line="240" w:lineRule="atLeast"/>
                                    </w:pPr>
                                    <w:r>
                                      <w:rPr>
                                        <w:rFonts w:ascii="Times New Roman" w:hAnsi="Times New Roman" w:cs="Times New Roman"/>
                                      </w:rPr>
                                      <w:t xml:space="preserve">f. Bu maddeye göre yapılacak işlemler sırasında gerekirse öğrenciye, bağlı bulunduğu öğretim kuruluşunda, ilan yoluyla tebligat yapılabilir. </w:t>
                                    </w:r>
                                  </w:p>
                                  <w:p w:rsidR="006E7325" w:rsidRDefault="006E7325" w:rsidP="00220A13">
                                    <w:pPr>
                                      <w:pStyle w:val="norf1"/>
                                      <w:spacing w:line="240" w:lineRule="atLeast"/>
                                    </w:pPr>
                                    <w:r>
                                      <w:rPr>
                                        <w:rFonts w:ascii="Times New Roman" w:hAnsi="Times New Roman" w:cs="Times New Roman"/>
                                      </w:rPr>
                                      <w:t xml:space="preserve">g. Yükseköğretim kurumundan çıkarma kararı bütün yükseköğretim kurumlarına, Yükseköğretim Kurulu, emniyet makamları ve ilgili askerlik şubelerine bildirilir. </w:t>
                                    </w:r>
                                    <w:r>
                                      <w:rPr>
                                        <w:rFonts w:ascii="Times New Roman" w:hAnsi="Times New Roman" w:cs="Times New Roman"/>
                                        <w:b/>
                                        <w:bCs/>
                                      </w:rPr>
                                      <w:t>(İptal ikinci cümle: Anayasa Mahkemesi’nin 28/4/2011 tarihli ve E.: 2009/59, K.: 2011/69 sayılı Kararı ile.)</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41</w:t>
                                    </w:r>
                                  </w:p>
                                  <w:p w:rsidR="006E7325" w:rsidRDefault="006E7325" w:rsidP="00220A13">
                                    <w:pPr>
                                      <w:pStyle w:val="nor"/>
                                      <w:spacing w:line="240" w:lineRule="atLeast"/>
                                      <w:jc w:val="center"/>
                                    </w:pPr>
                                    <w:r>
                                      <w:br w:type="page"/>
                                    </w:r>
                                    <w:r>
                                      <w:rPr>
                                        <w:rFonts w:ascii="Times New Roman" w:hAnsi="Times New Roman" w:cs="Times New Roman"/>
                                        <w:sz w:val="22"/>
                                        <w:szCs w:val="22"/>
                                      </w:rPr>
                                      <w:t>5377</w:t>
                                    </w:r>
                                  </w:p>
                                  <w:p w:rsidR="006E7325" w:rsidRDefault="006E7325" w:rsidP="00220A13">
                                    <w:pPr>
                                      <w:pStyle w:val="ksmblm7"/>
                                      <w:spacing w:before="0" w:line="240" w:lineRule="atLeast"/>
                                      <w:jc w:val="center"/>
                                    </w:pPr>
                                    <w:r>
                                      <w:rPr>
                                        <w:rFonts w:ascii="Times New Roman" w:hAnsi="Times New Roman" w:cs="Times New Roman"/>
                                      </w:rPr>
                                      <w:t>ONUNCU BÖLÜM</w:t>
                                    </w:r>
                                  </w:p>
                                  <w:p w:rsidR="006E7325" w:rsidRDefault="006E7325" w:rsidP="00220A13">
                                    <w:pPr>
                                      <w:pStyle w:val="ksmblmalt4"/>
                                      <w:spacing w:line="240" w:lineRule="atLeast"/>
                                      <w:jc w:val="center"/>
                                    </w:pPr>
                                    <w:r>
                                      <w:rPr>
                                        <w:rFonts w:ascii="Times New Roman" w:hAnsi="Times New Roman" w:cs="Times New Roman"/>
                                      </w:rPr>
                                      <w:t>Mali Hükümler</w:t>
                                    </w:r>
                                  </w:p>
                                  <w:p w:rsidR="006E7325" w:rsidRDefault="006E7325" w:rsidP="00220A13">
                                    <w:pPr>
                                      <w:pStyle w:val="nora"/>
                                      <w:spacing w:line="240" w:lineRule="atLeast"/>
                                    </w:pPr>
                                    <w:r>
                                      <w:rPr>
                                        <w:rFonts w:ascii="Times New Roman" w:hAnsi="Times New Roman" w:cs="Times New Roman"/>
                                        <w:i/>
                                        <w:iCs/>
                                      </w:rPr>
                                      <w:t xml:space="preserve">Gelir kaynakları: </w:t>
                                    </w:r>
                                  </w:p>
                                  <w:p w:rsidR="006E7325" w:rsidRDefault="006E7325" w:rsidP="00220A13">
                                    <w:pPr>
                                      <w:pStyle w:val="nora"/>
                                      <w:spacing w:line="240" w:lineRule="atLeast"/>
                                    </w:pPr>
                                    <w:r>
                                      <w:rPr>
                                        <w:rFonts w:ascii="Times New Roman" w:hAnsi="Times New Roman" w:cs="Times New Roman"/>
                                        <w:b/>
                                        <w:bCs/>
                                      </w:rPr>
                                      <w:t xml:space="preserve">Madde 55 – </w:t>
                                    </w:r>
                                    <w:r>
                                      <w:rPr>
                                        <w:rFonts w:ascii="Times New Roman" w:hAnsi="Times New Roman" w:cs="Times New Roman"/>
                                      </w:rPr>
                                      <w:t>Yükseköğretim üst kuruluşları, yükseköğretim kurumları ve bunlara bağlı birimlerin gelir kaynakları;</w:t>
                                    </w:r>
                                  </w:p>
                                  <w:p w:rsidR="006E7325" w:rsidRDefault="006E7325" w:rsidP="00220A13">
                                    <w:pPr>
                                      <w:pStyle w:val="nora"/>
                                      <w:spacing w:line="240" w:lineRule="atLeast"/>
                                    </w:pPr>
                                    <w:r>
                                      <w:rPr>
                                        <w:rFonts w:ascii="Times New Roman" w:hAnsi="Times New Roman" w:cs="Times New Roman"/>
                                      </w:rPr>
                                      <w:t xml:space="preserve">a. Her yıl bütçeye konulacak ödenekler, </w:t>
                                    </w:r>
                                  </w:p>
                                  <w:p w:rsidR="006E7325" w:rsidRDefault="006E7325" w:rsidP="00220A13">
                                    <w:pPr>
                                      <w:pStyle w:val="nora"/>
                                      <w:spacing w:line="240" w:lineRule="atLeast"/>
                                    </w:pPr>
                                    <w:r>
                                      <w:rPr>
                                        <w:rFonts w:ascii="Times New Roman" w:hAnsi="Times New Roman" w:cs="Times New Roman"/>
                                      </w:rPr>
                                      <w:t>b. Kurumlarca yapılacak yardımlar,</w:t>
                                    </w:r>
                                  </w:p>
                                  <w:p w:rsidR="006E7325" w:rsidRDefault="006E7325" w:rsidP="00220A13">
                                    <w:pPr>
                                      <w:pStyle w:val="nora"/>
                                      <w:spacing w:line="240" w:lineRule="atLeast"/>
                                    </w:pPr>
                                    <w:r>
                                      <w:rPr>
                                        <w:rFonts w:ascii="Times New Roman" w:hAnsi="Times New Roman" w:cs="Times New Roman"/>
                                      </w:rPr>
                                      <w:t xml:space="preserve">c. Alınacak harç ve ücretler, </w:t>
                                    </w:r>
                                  </w:p>
                                  <w:p w:rsidR="006E7325" w:rsidRDefault="006E7325" w:rsidP="00220A13">
                                    <w:pPr>
                                      <w:pStyle w:val="nora"/>
                                      <w:spacing w:line="240" w:lineRule="atLeast"/>
                                    </w:pPr>
                                    <w:r>
                                      <w:rPr>
                                        <w:rFonts w:ascii="Times New Roman" w:hAnsi="Times New Roman" w:cs="Times New Roman"/>
                                      </w:rPr>
                                      <w:t>d. Yayın ve satış gelirleri,</w:t>
                                    </w:r>
                                  </w:p>
                                  <w:p w:rsidR="006E7325" w:rsidRDefault="006E7325" w:rsidP="00220A13">
                                    <w:pPr>
                                      <w:pStyle w:val="nora"/>
                                      <w:spacing w:line="240" w:lineRule="atLeast"/>
                                    </w:pPr>
                                    <w:r>
                                      <w:rPr>
                                        <w:rFonts w:ascii="Times New Roman" w:hAnsi="Times New Roman" w:cs="Times New Roman"/>
                                      </w:rPr>
                                      <w:t>e. Taşınır ve taşınmaz malların gelirleri,</w:t>
                                    </w:r>
                                  </w:p>
                                  <w:p w:rsidR="006E7325" w:rsidRDefault="006E7325" w:rsidP="00220A13">
                                    <w:pPr>
                                      <w:pStyle w:val="nora"/>
                                      <w:spacing w:line="240" w:lineRule="atLeast"/>
                                    </w:pPr>
                                    <w:r>
                                      <w:rPr>
                                        <w:rFonts w:ascii="Times New Roman" w:hAnsi="Times New Roman" w:cs="Times New Roman"/>
                                      </w:rPr>
                                      <w:t>f. Döner sermaye işletmelerinden elde edilecek karlar,</w:t>
                                    </w:r>
                                  </w:p>
                                  <w:p w:rsidR="006E7325" w:rsidRDefault="006E7325" w:rsidP="00220A13">
                                    <w:pPr>
                                      <w:pStyle w:val="nora"/>
                                      <w:spacing w:line="240" w:lineRule="atLeast"/>
                                    </w:pPr>
                                    <w:r>
                                      <w:rPr>
                                        <w:rFonts w:ascii="Times New Roman" w:hAnsi="Times New Roman" w:cs="Times New Roman"/>
                                      </w:rPr>
                                      <w:t xml:space="preserve">g. Bağışlar, vasiyetler ve diğer gelirlerdir. </w:t>
                                    </w:r>
                                  </w:p>
                                  <w:p w:rsidR="006E7325" w:rsidRDefault="006E7325" w:rsidP="00220A13">
                                    <w:pPr>
                                      <w:pStyle w:val="nora"/>
                                      <w:spacing w:line="240" w:lineRule="atLeast"/>
                                    </w:pPr>
                                    <w:r>
                                      <w:rPr>
                                        <w:rFonts w:ascii="Times New Roman" w:hAnsi="Times New Roman" w:cs="Times New Roman"/>
                                        <w:i/>
                                        <w:iCs/>
                                      </w:rPr>
                                      <w:t xml:space="preserve">Mali kolaylıklar: </w:t>
                                    </w:r>
                                  </w:p>
                                  <w:p w:rsidR="006E7325" w:rsidRDefault="006E7325" w:rsidP="00220A13">
                                    <w:pPr>
                                      <w:pStyle w:val="nora"/>
                                      <w:spacing w:line="240" w:lineRule="atLeast"/>
                                    </w:pPr>
                                    <w:r>
                                      <w:rPr>
                                        <w:rFonts w:ascii="Times New Roman" w:hAnsi="Times New Roman" w:cs="Times New Roman"/>
                                        <w:b/>
                                        <w:bCs/>
                                      </w:rPr>
                                      <w:t xml:space="preserve">Madde 56 – (Değişik: 17/8/1983 - 2880/30 md.) </w:t>
                                    </w:r>
                                  </w:p>
                                  <w:p w:rsidR="006E7325" w:rsidRDefault="006E7325" w:rsidP="00220A13">
                                    <w:pPr>
                                      <w:pStyle w:val="nora"/>
                                      <w:spacing w:line="240" w:lineRule="atLeast"/>
                                    </w:pPr>
                                    <w:r>
                                      <w:rPr>
                                        <w:rFonts w:ascii="Times New Roman" w:hAnsi="Times New Roman" w:cs="Times New Roman"/>
                                      </w:rPr>
                                      <w:t xml:space="preserve">İşlem ve usuller: </w:t>
                                    </w:r>
                                  </w:p>
                                  <w:p w:rsidR="006E7325" w:rsidRDefault="006E7325" w:rsidP="00220A13">
                                    <w:pPr>
                                      <w:pStyle w:val="nora"/>
                                      <w:spacing w:line="240" w:lineRule="atLeast"/>
                                    </w:pPr>
                                    <w:r>
                                      <w:rPr>
                                        <w:rFonts w:ascii="Times New Roman" w:hAnsi="Times New Roman" w:cs="Times New Roman"/>
                                      </w:rPr>
                                      <w:t xml:space="preserve">a) Yükseköğretim üst kuruluşları, yükseköğretim kurumları ve bunlara bağlı kuruluşlara yapılacak her türlü bağış ve vasiyetler, vergi, resim, damga resmi ve harçlardan muaftır. Bağış ve vasiyetlerin kullanılmasında, bağış ve vasiyet yapanların koydukları ve kanunlara göre geçerli sayılan kayıtlara ve şartlara uyulur. </w:t>
                                    </w:r>
                                  </w:p>
                                  <w:p w:rsidR="006E7325" w:rsidRDefault="006E7325" w:rsidP="00220A13">
                                    <w:pPr>
                                      <w:pStyle w:val="nora"/>
                                      <w:spacing w:line="240" w:lineRule="atLeast"/>
                                    </w:pPr>
                                    <w:r>
                                      <w:rPr>
                                        <w:rFonts w:ascii="Times New Roman" w:hAnsi="Times New Roman" w:cs="Times New Roman"/>
                                      </w:rPr>
                                      <w:t xml:space="preserve">b) </w:t>
                                    </w:r>
                                    <w:r>
                                      <w:rPr>
                                        <w:rFonts w:ascii="Times New Roman" w:hAnsi="Times New Roman" w:cs="Times New Roman"/>
                                        <w:b/>
                                        <w:bCs/>
                                      </w:rPr>
                                      <w:t>(Değişik: 3/4/1991 - 3708/3 md.)</w:t>
                                    </w:r>
                                    <w:r>
                                      <w:rPr>
                                        <w:rFonts w:ascii="Times New Roman" w:hAnsi="Times New Roman" w:cs="Times New Roman"/>
                                      </w:rPr>
                                      <w:t xml:space="preserve"> Üniversiteler ve yüksek teknoloji enstitüleri genel bütçeye dahil kamu kurum ve kuruluşlarına tanınan mali muafiyetler, istisnalar ve diğer mali kolaylıklardan aynen yararlanırlar. </w:t>
                                    </w:r>
                                  </w:p>
                                  <w:p w:rsidR="006E7325" w:rsidRDefault="006E7325" w:rsidP="00220A13">
                                    <w:pPr>
                                      <w:pStyle w:val="nora"/>
                                      <w:spacing w:line="240" w:lineRule="atLeast"/>
                                    </w:pPr>
                                    <w:r>
                                      <w:rPr>
                                        <w:rFonts w:ascii="Times New Roman" w:hAnsi="Times New Roman" w:cs="Times New Roman"/>
                                      </w:rPr>
                                      <w:t xml:space="preserve">Gelir veya kurumlar vergisi mükellefleri tarafından üniversitelere ve yüksek teknoloji enstitülerine makbuz karşılığında yapılacak (…) </w:t>
                                    </w:r>
                                    <w:r>
                                      <w:rPr>
                                        <w:rFonts w:ascii="Times New Roman" w:hAnsi="Times New Roman" w:cs="Times New Roman"/>
                                        <w:vertAlign w:val="superscript"/>
                                      </w:rPr>
                                      <w:t>(1)</w:t>
                                    </w:r>
                                    <w:r>
                                      <w:rPr>
                                        <w:rFonts w:ascii="Times New Roman" w:hAnsi="Times New Roman" w:cs="Times New Roman"/>
                                      </w:rPr>
                                      <w:t xml:space="preserve"> bağışlar, Gelir ve Kurumlar Vergisi Kanunları hükümlerine göre yıllık beyanname ile bildirilecek gelirlerden ve kurum kazancından indirilir. </w:t>
                                    </w:r>
                                    <w:r>
                                      <w:rPr>
                                        <w:rFonts w:ascii="Times New Roman" w:hAnsi="Times New Roman" w:cs="Times New Roman"/>
                                        <w:vertAlign w:val="superscript"/>
                                      </w:rPr>
                                      <w:t>(1)</w:t>
                                    </w:r>
                                  </w:p>
                                  <w:p w:rsidR="006E7325" w:rsidRDefault="006E7325" w:rsidP="00220A13">
                                    <w:pPr>
                                      <w:pStyle w:val="nora"/>
                                      <w:spacing w:line="240" w:lineRule="atLeast"/>
                                    </w:pPr>
                                    <w:r>
                                      <w:rPr>
                                        <w:rFonts w:ascii="Times New Roman" w:hAnsi="Times New Roman" w:cs="Times New Roman"/>
                                      </w:rPr>
                                      <w:t xml:space="preserve">c) Yükseköğretim üst kuruluşları, yükseköğretim kurumları ve bunlara bağlı kuruluşlar ve birimler tarafından eğitim - öğretim ve araştırma amacı ile yurt içinde bulunmamak veya üretimi yapılmamak kaydıyla ithal edilen makine, alet, cihaz, ecza, malzeme ve yayınlar ile bağış yoluyla yurt dışından gelen aynı cins malzemeler, gümrük vergisi ile buna bağlı vergi, resim ve harçlar dahil olmak üzere her türlü vergi, resim ve harçlardan muaftır. </w:t>
                                    </w:r>
                                    <w:r>
                                      <w:rPr>
                                        <w:rFonts w:ascii="Times New Roman" w:hAnsi="Times New Roman" w:cs="Times New Roman"/>
                                        <w:vertAlign w:val="superscript"/>
                                      </w:rPr>
                                      <w:t>(2)</w:t>
                                    </w:r>
                                  </w:p>
                                  <w:p w:rsidR="006E7325" w:rsidRDefault="006E7325" w:rsidP="00220A13">
                                    <w:pPr>
                                      <w:pStyle w:val="nora"/>
                                      <w:spacing w:line="240" w:lineRule="atLeast"/>
                                    </w:pPr>
                                    <w:r>
                                      <w:rPr>
                                        <w:rFonts w:ascii="Times New Roman" w:hAnsi="Times New Roman" w:cs="Times New Roman"/>
                                      </w:rPr>
                                      <w:t>d) Birmilyon liraya kadar (birmilyon lira dahil) bir hakkın veya menfaatin terkinini gerektiren, maddi veya hukuki nedenlerle kovuşturulmasında yüksek mahkeme ve mercilerde incelenmesini istemekte yarar bulunmayan, açılacak veya açılmış olan dava, icra ve benzeri takiplerden vazgeçilmesine veya uygun ödeme kararı koymaya rektör ve üst kuruluşların başkanları; birmilyon liradan fazlası için üst kuruluşlarda başkanın, üniversitelerde rektörün önerisi ve Sayıştay Başkanlığının görüşü üzerine Maliye Bakanlığı karar verir.</w:t>
                                    </w:r>
                                  </w:p>
                                  <w:p w:rsidR="006E7325" w:rsidRDefault="006E7325" w:rsidP="00220A13">
                                    <w:pPr>
                                      <w:pStyle w:val="nora"/>
                                      <w:spacing w:line="240" w:lineRule="atLeast"/>
                                    </w:pPr>
                                    <w:r>
                                      <w:rPr>
                                        <w:rFonts w:ascii="Times New Roman" w:hAnsi="Times New Roman" w:cs="Times New Roman"/>
                                        <w:sz w:val="16"/>
                                        <w:szCs w:val="16"/>
                                      </w:rPr>
                                      <w:t>——————————</w:t>
                                    </w:r>
                                  </w:p>
                                  <w:p w:rsidR="006E7325" w:rsidRDefault="006E7325" w:rsidP="00220A13">
                                    <w:pPr>
                                      <w:pStyle w:val="dipnota"/>
                                      <w:spacing w:line="240" w:lineRule="atLeast"/>
                                      <w:ind w:left="284" w:hanging="284"/>
                                      <w:jc w:val="both"/>
                                    </w:pPr>
                                    <w:r>
                                      <w:rPr>
                                        <w:rFonts w:ascii="Times New Roman" w:hAnsi="Times New Roman" w:cs="Times New Roman"/>
                                      </w:rPr>
                                      <w:t>(1) 16/6/2009 tarihli ve 5904 sayılı Kanunun 39 uncu maddesiyle; bu paragrafta yer alan “nakdi” ibaresi madde metninden çıkarılmıştır.</w:t>
                                    </w:r>
                                  </w:p>
                                  <w:p w:rsidR="006E7325" w:rsidRDefault="006E7325" w:rsidP="00220A13">
                                    <w:pPr>
                                      <w:pStyle w:val="dipnota"/>
                                      <w:spacing w:line="240" w:lineRule="atLeast"/>
                                      <w:ind w:left="284" w:hanging="284"/>
                                      <w:jc w:val="both"/>
                                    </w:pPr>
                                    <w:r>
                                      <w:rPr>
                                        <w:rFonts w:ascii="Times New Roman" w:hAnsi="Times New Roman" w:cs="Times New Roman"/>
                                      </w:rPr>
                                      <w:t>(2) İthalde alınan her türlü vergi, resim ve harç muafiyeti hükümleri, 6/5/1986 tarih ve 3283 sayılı Kanunun 1 nci maddesi ile yürürlükten kaldırılmıştır.</w:t>
                                    </w:r>
                                  </w:p>
                                  <w:p w:rsidR="006E7325" w:rsidRDefault="006E7325" w:rsidP="00220A13">
                                    <w:pPr>
                                      <w:jc w:val="right"/>
                                      <w:rPr>
                                        <w:rFonts w:ascii="New York" w:hAnsi="New York"/>
                                        <w:b/>
                                        <w:bCs/>
                                        <w:i/>
                                        <w:iCs/>
                                        <w:color w:val="808080"/>
                                        <w:sz w:val="18"/>
                                        <w:szCs w:val="18"/>
                                      </w:rPr>
                                    </w:pPr>
                                    <w:r>
                                      <w:rPr>
                                        <w:rFonts w:ascii="New York" w:hAnsi="New York"/>
                                        <w:b/>
                                        <w:bCs/>
                                        <w:i/>
                                        <w:iCs/>
                                        <w:color w:val="808080"/>
                                        <w:sz w:val="18"/>
                                        <w:szCs w:val="18"/>
                                      </w:rPr>
                                      <w:t>Sayfa 42</w:t>
                                    </w:r>
                                  </w:p>
                                  <w:p w:rsidR="006E7325" w:rsidRDefault="006E7325" w:rsidP="00220A13">
                                    <w:pPr>
                                      <w:pStyle w:val="dipnot4"/>
                                      <w:spacing w:line="240" w:lineRule="atLeast"/>
                                      <w:jc w:val="center"/>
                                    </w:pPr>
                                    <w:r>
                                      <w:rPr>
                                        <w:rFonts w:ascii="New York" w:hAnsi="New York"/>
                                        <w:i/>
                                        <w:iCs/>
                                        <w:sz w:val="18"/>
                                        <w:szCs w:val="18"/>
                                      </w:rPr>
                                      <w:br w:type="page"/>
                                    </w:r>
                                    <w:r>
                                      <w:rPr>
                                        <w:rFonts w:ascii="Times New Roman" w:hAnsi="Times New Roman" w:cs="Times New Roman"/>
                                        <w:sz w:val="22"/>
                                        <w:szCs w:val="22"/>
                                      </w:rPr>
                                      <w:t>5378</w:t>
                                    </w:r>
                                  </w:p>
                                  <w:p w:rsidR="006E7325" w:rsidRDefault="006E7325" w:rsidP="00220A13">
                                    <w:pPr>
                                      <w:pStyle w:val="nora"/>
                                      <w:spacing w:line="240" w:lineRule="atLeast"/>
                                    </w:pPr>
                                    <w:r>
                                      <w:rPr>
                                        <w:rFonts w:ascii="Times New Roman" w:hAnsi="Times New Roman" w:cs="Times New Roman"/>
                                      </w:rPr>
                                      <w:t xml:space="preserve">e) Üniversite, fakülte, enstitü ve yüksekokul, konservatuvar, meslek yüksekokulları ile bunlara bağlı kuruluşlar ve birimler tarafından yapılan bilimsel, teknik inceleme ve araştırma ile yayımların gerektireceği her türlü giderler hakkında, 2490 sayılı Artırma ve Eksiltme ve İhale Kanunu hükümleri uygulanmaz. </w:t>
                                    </w:r>
                                  </w:p>
                                  <w:p w:rsidR="006E7325" w:rsidRDefault="006E7325" w:rsidP="00220A13">
                                    <w:pPr>
                                      <w:pStyle w:val="nora"/>
                                      <w:spacing w:line="240" w:lineRule="atLeast"/>
                                    </w:pPr>
                                    <w:r>
                                      <w:rPr>
                                        <w:rFonts w:ascii="Times New Roman" w:hAnsi="Times New Roman" w:cs="Times New Roman"/>
                                      </w:rPr>
                                      <w:t>f) Yükseköğretim üst kuruluşlarının ve üniversitelerin inşaat, makine ve teçhizatı ile ilgili işlerle bunların bakım ve onarımlarında 1050 sayılı Muhasebei Umumiye Kanununun 135 inci maddesi ile 2490 sayılı Artırma ve Eksiltme ve İhale Kanunu hükümleri uygulanmaz.</w:t>
                                    </w:r>
                                  </w:p>
                                  <w:p w:rsidR="006E7325" w:rsidRDefault="006E7325" w:rsidP="00220A13">
                                    <w:pPr>
                                      <w:pStyle w:val="nora"/>
                                      <w:spacing w:line="240" w:lineRule="atLeast"/>
                                    </w:pPr>
                                    <w:r>
                                      <w:rPr>
                                        <w:rFonts w:ascii="Times New Roman" w:hAnsi="Times New Roman" w:cs="Times New Roman"/>
                                      </w:rPr>
                                      <w:t xml:space="preserve">g) Bir üniversite bütçesindeki ödenekleri, diğer bir üniversite bütçesine aktarmaya, ilgili rektörün görüşü ve Yükseköğretim Kurulunun önerisi üzerine Maliye Bakanı yetkilidir. </w:t>
                                    </w:r>
                                  </w:p>
                                  <w:p w:rsidR="006E7325" w:rsidRDefault="006E7325" w:rsidP="00220A13">
                                    <w:pPr>
                                      <w:pStyle w:val="nora"/>
                                      <w:spacing w:line="240" w:lineRule="atLeast"/>
                                    </w:pPr>
                                    <w:r>
                                      <w:rPr>
                                        <w:rFonts w:ascii="Times New Roman" w:hAnsi="Times New Roman" w:cs="Times New Roman"/>
                                        <w:i/>
                                        <w:iCs/>
                                      </w:rPr>
                                      <w:t xml:space="preserve">İta amirliği, mali denetim: </w:t>
                                    </w:r>
                                  </w:p>
                                  <w:p w:rsidR="006E7325" w:rsidRDefault="006E7325" w:rsidP="00220A13">
                                    <w:pPr>
                                      <w:pStyle w:val="nora"/>
                                      <w:spacing w:line="240" w:lineRule="atLeast"/>
                                    </w:pPr>
                                    <w:r>
                                      <w:rPr>
                                        <w:rFonts w:ascii="Times New Roman" w:hAnsi="Times New Roman" w:cs="Times New Roman"/>
                                        <w:b/>
                                        <w:bCs/>
                                      </w:rPr>
                                      <w:t xml:space="preserve">Madde 57 – </w:t>
                                    </w:r>
                                    <w:r>
                                      <w:rPr>
                                        <w:rFonts w:ascii="Times New Roman" w:hAnsi="Times New Roman" w:cs="Times New Roman"/>
                                      </w:rPr>
                                      <w:t xml:space="preserve">Yükseköğretim üst kuruluşları ile yükseköğretim kurumlarının bütçeleri, genel ve katma bütçelerin bağlı bulunduğu esaslara uygun olarak hazırlanır, yürürlüğe konur ve denetlenir. </w:t>
                                    </w:r>
                                    <w:r>
                                      <w:rPr>
                                        <w:rFonts w:ascii="Times New Roman" w:hAnsi="Times New Roman" w:cs="Times New Roman"/>
                                        <w:vertAlign w:val="superscript"/>
                                      </w:rPr>
                                      <w:t>(1)</w:t>
                                    </w:r>
                                  </w:p>
                                  <w:p w:rsidR="006E7325" w:rsidRDefault="006E7325" w:rsidP="00220A13">
                                    <w:pPr>
                                      <w:pStyle w:val="nora"/>
                                      <w:spacing w:line="240" w:lineRule="atLeast"/>
                                    </w:pPr>
                                    <w:r>
                                      <w:rPr>
                                        <w:rFonts w:ascii="Times New Roman" w:hAnsi="Times New Roman" w:cs="Times New Roman"/>
                                      </w:rPr>
                                      <w:t xml:space="preserve">İta amiri, üst kuruluşlarda başkan, üniversitelerde rektördür. Bu yetki uygun görülen ölçüde gerektiğinde yardımcılara, dekanlara, enstitü ve yüksekokul müdürlerine, üst kuruluşlara bağlı birim başkanlarına ve üst kuruluş ve üniversite genel sekreterlerine devredilebilir. </w:t>
                                    </w:r>
                                    <w:r>
                                      <w:rPr>
                                        <w:rFonts w:ascii="Times New Roman" w:hAnsi="Times New Roman" w:cs="Times New Roman"/>
                                        <w:b/>
                                        <w:bCs/>
                                      </w:rPr>
                                      <w:t xml:space="preserve">(Ek cümle: 1/3/2006-5467/4 md.) </w:t>
                                    </w:r>
                                    <w:r>
                                      <w:rPr>
                                        <w:rFonts w:ascii="Times New Roman" w:hAnsi="Times New Roman" w:cs="Times New Roman"/>
                                      </w:rPr>
                                      <w:t>Vakıf üniversitelerinde itâ amiri mütevellî heyet başkanıdır.</w:t>
                                    </w:r>
                                  </w:p>
                                  <w:p w:rsidR="006E7325" w:rsidRDefault="006E7325" w:rsidP="00220A13">
                                    <w:pPr>
                                      <w:pStyle w:val="nora"/>
                                      <w:spacing w:line="240" w:lineRule="atLeast"/>
                                    </w:pPr>
                                    <w:r>
                                      <w:rPr>
                                        <w:rFonts w:ascii="Times New Roman" w:hAnsi="Times New Roman" w:cs="Times New Roman"/>
                                        <w:i/>
                                        <w:iCs/>
                                      </w:rPr>
                                      <w:t>Döner sermaye :</w:t>
                                    </w:r>
                                    <w:r>
                                      <w:rPr>
                                        <w:rFonts w:ascii="Times New Roman" w:hAnsi="Times New Roman" w:cs="Times New Roman"/>
                                        <w:vertAlign w:val="superscript"/>
                                      </w:rPr>
                                      <w:t xml:space="preserve"> (2)</w:t>
                                    </w:r>
                                  </w:p>
                                  <w:p w:rsidR="006E7325" w:rsidRPr="00DE7394" w:rsidRDefault="006E7325" w:rsidP="00687C8A">
                                    <w:pPr>
                                      <w:pStyle w:val="Heading2"/>
                                    </w:pPr>
                                    <w:r w:rsidRPr="00DE7394">
                                      <w:t>Madde 58 – (Değişik: 21/1/2010-5947/5 md.)</w:t>
                                    </w:r>
                                  </w:p>
                                  <w:p w:rsidR="006E7325" w:rsidRDefault="006E7325" w:rsidP="00220A13">
                                    <w:pPr>
                                      <w:spacing w:line="240" w:lineRule="atLeast"/>
                                      <w:ind w:firstLine="567"/>
                                      <w:jc w:val="both"/>
                                    </w:pPr>
                                    <w:r>
                                      <w:rPr>
                                        <w:sz w:val="18"/>
                                        <w:szCs w:val="18"/>
                                      </w:rPr>
                                      <w:t xml:space="preserve">a) Yükseköğretim kurumlarında üniversite yönetim kurulunun önerisi ve Yükseköğretim Kurulunun onayı ile döner sermaye işletmesi kurulabilir. Kurulacak döner sermaye işletmesinin başlangıç sermayesine ilgili yükseköğretim kurumu bütçesinde bu amaç için ödenek öngörülmek şartıyla katkı sağlanabilir. </w:t>
                                    </w:r>
                                  </w:p>
                                  <w:p w:rsidR="006E7325" w:rsidRDefault="006E7325" w:rsidP="00220A13">
                                    <w:pPr>
                                      <w:spacing w:line="240" w:lineRule="atLeast"/>
                                      <w:ind w:firstLine="567"/>
                                      <w:jc w:val="both"/>
                                    </w:pPr>
                                    <w:r>
                                      <w:rPr>
                                        <w:sz w:val="18"/>
                                        <w:szCs w:val="18"/>
                                      </w:rPr>
                                      <w:t xml:space="preserve">Döner sermaye işletmesi faaliyetlerinden elde edilen gelirler, birimler itibarıyla ayrı hesaplarda izlenir. </w:t>
                                    </w:r>
                                  </w:p>
                                  <w:p w:rsidR="006E7325" w:rsidRDefault="006E7325" w:rsidP="00220A13">
                                    <w:pPr>
                                      <w:spacing w:line="240" w:lineRule="atLeast"/>
                                      <w:ind w:firstLine="567"/>
                                      <w:jc w:val="both"/>
                                    </w:pPr>
                                    <w:r>
                                      <w:rPr>
                                        <w:sz w:val="18"/>
                                        <w:szCs w:val="18"/>
                                      </w:rPr>
                                      <w:t xml:space="preserve">Döner sermaye işletmesine tahsis edilen sermaye, üniversite yönetim kurulu kararı ile artırılabilir. Artırılan sermaye tutarı yıl sonu kârlarından karşılanır. </w:t>
                                    </w:r>
                                  </w:p>
                                  <w:p w:rsidR="006E7325" w:rsidRDefault="006E7325" w:rsidP="00220A13">
                                    <w:pPr>
                                      <w:spacing w:line="240" w:lineRule="atLeast"/>
                                      <w:ind w:firstLine="567"/>
                                      <w:jc w:val="both"/>
                                    </w:pPr>
                                    <w:r>
                                      <w:rPr>
                                        <w:sz w:val="18"/>
                                        <w:szCs w:val="18"/>
                                      </w:rPr>
                                      <w:t xml:space="preserve">Ödenmiş sermaye tutarı, tahsis edilen sermaye tutarına ulaştıktan sonra kalan yıl sonu kârı, döner sermaye işletmesinin hizmetlerinde kullanılmak üzere ertesi yılın gelirine ilave edilir. </w:t>
                                    </w:r>
                                  </w:p>
                                  <w:p w:rsidR="006E7325" w:rsidRDefault="006E7325" w:rsidP="00220A13">
                                    <w:pPr>
                                      <w:spacing w:line="240" w:lineRule="atLeast"/>
                                      <w:ind w:firstLine="567"/>
                                      <w:jc w:val="both"/>
                                    </w:pPr>
                                    <w:r>
                                      <w:rPr>
                                        <w:sz w:val="18"/>
                                        <w:szCs w:val="18"/>
                                      </w:rPr>
                                      <w:t xml:space="preserve">Döner sermaye işletmesinin gelirleri, işletme adına yapılan mal ve hizmet satışları ile diğer gelirlerden oluşur. </w:t>
                                    </w:r>
                                  </w:p>
                                  <w:p w:rsidR="006E7325" w:rsidRDefault="006E7325" w:rsidP="00220A13">
                                    <w:pPr>
                                      <w:spacing w:line="240" w:lineRule="atLeast"/>
                                      <w:ind w:firstLine="567"/>
                                      <w:jc w:val="both"/>
                                    </w:pPr>
                                    <w:r>
                                      <w:rPr>
                                        <w:sz w:val="18"/>
                                        <w:szCs w:val="18"/>
                                      </w:rPr>
                                      <w:t xml:space="preserve">Döner sermaye işletmesinden verilen hizmetler dolayısıyla öğretim elamanları adına her ne nam altında olursa olsun ayrıca ücret talep edilemez. </w:t>
                                    </w:r>
                                  </w:p>
                                  <w:p w:rsidR="006E7325" w:rsidRDefault="006E7325" w:rsidP="00220A13">
                                    <w:pPr>
                                      <w:spacing w:line="240" w:lineRule="atLeast"/>
                                      <w:ind w:firstLine="567"/>
                                      <w:jc w:val="both"/>
                                    </w:pPr>
                                    <w:r>
                                      <w:rPr>
                                        <w:sz w:val="18"/>
                                        <w:szCs w:val="18"/>
                                      </w:rPr>
                                      <w:t xml:space="preserve">Süreklilik arz eden hizmet alımları ile maliyeti yüksek ve ileri teknoloji ürünü olan tıbbi cihazların hizmet alımı yoluyla temini veya kiralanması için döner sermaye kaynaklarından gelecek yıllara yaygın yüklenmelere girişilebilir. </w:t>
                                    </w:r>
                                  </w:p>
                                  <w:p w:rsidR="006E7325" w:rsidRDefault="006E7325" w:rsidP="00220A13">
                                    <w:pPr>
                                      <w:pStyle w:val="dipnota"/>
                                      <w:spacing w:line="240" w:lineRule="atLeast"/>
                                      <w:ind w:left="284" w:hanging="284"/>
                                      <w:jc w:val="both"/>
                                    </w:pPr>
                                    <w:r>
                                      <w:rPr>
                                        <w:rFonts w:ascii="Times New Roman" w:hAnsi="Times New Roman" w:cs="Times New Roman"/>
                                      </w:rPr>
                                      <w:t>–––––––––––––––</w:t>
                                    </w:r>
                                  </w:p>
                                  <w:p w:rsidR="006E7325" w:rsidRDefault="006E7325" w:rsidP="00220A13">
                                    <w:pPr>
                                      <w:pStyle w:val="dipnota"/>
                                      <w:spacing w:line="240" w:lineRule="atLeast"/>
                                      <w:ind w:left="284" w:hanging="284"/>
                                      <w:jc w:val="both"/>
                                    </w:pPr>
                                    <w:r>
                                      <w:rPr>
                                        <w:rFonts w:ascii="Times New Roman" w:hAnsi="Times New Roman" w:cs="Times New Roman"/>
                                      </w:rPr>
                                      <w:t>(1) Bu maddede geçen “katma bütçelerin” ibaresi ile ilgili olarak, 10/12/2003 tarihli ve 5018 sayılı Kanunun, 12 ve 81 inci maddeleri ile Kanuna bağlı (II) sayılı cetvele bakınız.</w:t>
                                    </w:r>
                                  </w:p>
                                  <w:p w:rsidR="006E7325" w:rsidRDefault="006E7325" w:rsidP="00220A13">
                                    <w:pPr>
                                      <w:spacing w:line="240" w:lineRule="atLeast"/>
                                      <w:ind w:left="284" w:hanging="284"/>
                                      <w:jc w:val="both"/>
                                    </w:pPr>
                                    <w:r>
                                      <w:rPr>
                                        <w:i/>
                                        <w:iCs/>
                                        <w:sz w:val="16"/>
                                        <w:szCs w:val="16"/>
                                      </w:rPr>
                                      <w:t>(2) Bu başlıkta bulunan; “ve araştırma fonu” ibaresi, 20/6/2001 tarihli ve 4684 sayılı Kanunla metinden çıkarılmıştır.</w:t>
                                    </w:r>
                                  </w:p>
                                  <w:p w:rsidR="006E7325" w:rsidRDefault="006E7325" w:rsidP="00220A13">
                                    <w:pPr>
                                      <w:jc w:val="right"/>
                                      <w:rPr>
                                        <w:b/>
                                        <w:bCs/>
                                        <w:i/>
                                        <w:iCs/>
                                        <w:color w:val="808080"/>
                                        <w:sz w:val="16"/>
                                        <w:szCs w:val="16"/>
                                      </w:rPr>
                                    </w:pPr>
                                    <w:r>
                                      <w:rPr>
                                        <w:b/>
                                        <w:bCs/>
                                        <w:i/>
                                        <w:iCs/>
                                        <w:color w:val="808080"/>
                                        <w:sz w:val="16"/>
                                        <w:szCs w:val="16"/>
                                      </w:rPr>
                                      <w:t>Sayfa 43</w:t>
                                    </w:r>
                                  </w:p>
                                  <w:p w:rsidR="006E7325" w:rsidRDefault="006E7325" w:rsidP="00220A13">
                                    <w:pPr>
                                      <w:spacing w:line="240" w:lineRule="atLeast"/>
                                      <w:jc w:val="center"/>
                                    </w:pPr>
                                    <w:r>
                                      <w:rPr>
                                        <w:i/>
                                        <w:iCs/>
                                        <w:sz w:val="16"/>
                                        <w:szCs w:val="16"/>
                                      </w:rPr>
                                      <w:br w:type="page"/>
                                    </w:r>
                                    <w:r>
                                      <w:rPr>
                                        <w:sz w:val="22"/>
                                        <w:szCs w:val="22"/>
                                      </w:rPr>
                                      <w:t>5378-1</w:t>
                                    </w:r>
                                  </w:p>
                                  <w:p w:rsidR="006E7325" w:rsidRDefault="006E7325" w:rsidP="00220A13">
                                    <w:pPr>
                                      <w:spacing w:line="240" w:lineRule="atLeast"/>
                                      <w:ind w:firstLine="567"/>
                                      <w:jc w:val="both"/>
                                    </w:pPr>
                                    <w:bookmarkStart w:id="3" w:name="OLE_LINK16"/>
                                    <w:bookmarkStart w:id="4" w:name="OLE_LINK17"/>
                                    <w:bookmarkEnd w:id="3"/>
                                    <w:bookmarkEnd w:id="4"/>
                                    <w:r>
                                      <w:rPr>
                                        <w:sz w:val="18"/>
                                        <w:szCs w:val="18"/>
                                      </w:rPr>
                                      <w:t xml:space="preserve">b) Döner sermaye gelirlerinden tahsil edilen kısmın, tıp ve diş hekimliği fakülteleri sağlık uygulama ve araştırma merkezleri ile açık öğretim hizmeti veren yükseköğretim kurumları için asgari yüzde 35'i, ziraat ve veteriner fakülteleri, sivil havacılık yüksekokulu, sürekli eğitim merkezleri ile bünyesinde atölye veya laboratuar bulunan yükseköğretim kurumları için asgari yüzde 30’u, diğer yükseköğretim kurumları için ise asgari yüzde 15'i, ilgili yükseköğretim kurumunun ihtiyacı olan mal ve hizmet alımları, her türlü bakım, onarım, kiralama, devam etmekte olan projelerin tamamlanmasına yönelik inşaat işleri ve diğer ihtiyaçlar ile yönetici payları için kullanılır. Bu oranları yüzde 75'ine kadar artırmaya üniversite yönetim kurulu yetkilidir. </w:t>
                                    </w:r>
                                    <w:r>
                                      <w:rPr>
                                        <w:sz w:val="18"/>
                                        <w:szCs w:val="18"/>
                                        <w:vertAlign w:val="superscript"/>
                                      </w:rPr>
                                      <w:t>(1)</w:t>
                                    </w:r>
                                  </w:p>
                                  <w:p w:rsidR="006E7325" w:rsidRPr="00DE7394" w:rsidRDefault="006E7325" w:rsidP="00687C8A">
                                    <w:pPr>
                                      <w:pStyle w:val="Heading3"/>
                                    </w:pPr>
                                    <w:r w:rsidRPr="00DE7394">
                                      <w:t xml:space="preserve">Döner sermaye gelirlerinden tahsil edilen kısmın en az yüzde 5'i, üniversite bünyesinde yürütülen bilimsel araştırma projelerinin finansmanı için kullanılır. Bu tutar döner sermaye muhasebe birimince, tahsilatı takip eden ayın yirmisine kadar ilgili yükseköğretim kurumu hesabına yatırılır. Yatırılan bu tutarlar, yükseköğretim kurumu bütçesine öz gelir olarak kaydedilir. Kaydedilen bu tutarlar karşılığı olarak ilgili yükseköğretim kurumu bütçesine konulan ödenekler, gelir gerçekleşmelerine göre kullandırılır. Süresi içinde yatırılmayan tutarların tahsilinde 6183 sayılı Kanun hükümleri uygulanır. </w:t>
                                    </w:r>
                                    <w:r w:rsidRPr="00DE7394">
                                      <w:rPr>
                                        <w:vertAlign w:val="superscript"/>
                                      </w:rPr>
                                      <w:t>(1)</w:t>
                                    </w:r>
                                    <w:r w:rsidRPr="00DE7394">
                                      <w:t xml:space="preserve"> </w:t>
                                    </w:r>
                                  </w:p>
                                  <w:p w:rsidR="006E7325" w:rsidRPr="00DE7394" w:rsidRDefault="006E7325" w:rsidP="00687C8A">
                                    <w:pPr>
                                      <w:pStyle w:val="Heading3"/>
                                    </w:pPr>
                                    <w:r w:rsidRPr="00DE7394">
                                      <w:t xml:space="preserve">Bilimsel araştırma projelerine ilişkin ödenekler, üniversite yönetim kurulunca gerekli görüldüğü takdirde, her bir proje için avans verilmek suretiyle de kullandırılabilir. </w:t>
                                    </w:r>
                                  </w:p>
                                  <w:p w:rsidR="006E7325" w:rsidRPr="00DE7394" w:rsidRDefault="006E7325" w:rsidP="00687C8A">
                                    <w:pPr>
                                      <w:pStyle w:val="Heading3"/>
                                    </w:pPr>
                                    <w:r w:rsidRPr="00DE7394">
                                      <w:t xml:space="preserve">Bilimsel araştırma projelerinin seçilmesi, uygulanması ve izlenmesi ile ödeneklerin kullandırılması, genel hükümlerin ön ödemelere ilişkin sınırlamalarına bağlı kalınmaksızın avans verilmesi ve bu avansın mahsubuna dair usul ve esaslar Maliye Bakanlığının uygun görüşü alınarak Yükseköğretim Kurulu tarafından çıkarılacak yönetmelikle belirlenir. </w:t>
                                    </w:r>
                                  </w:p>
                                  <w:p w:rsidR="006E7325" w:rsidRDefault="006E7325" w:rsidP="00220A13">
                                    <w:pPr>
                                      <w:spacing w:line="240" w:lineRule="atLeast"/>
                                      <w:ind w:firstLine="567"/>
                                      <w:jc w:val="both"/>
                                    </w:pPr>
                                    <w:r>
                                      <w:rPr>
                                        <w:sz w:val="18"/>
                                        <w:szCs w:val="18"/>
                                      </w:rPr>
                                      <w:t xml:space="preserve">c) Tıp ve diş hekimliği fakülteleri ile sağlık uygulama ve araştırma merkezlerinin hesabında toplanan döner sermaye gelirleri bakiyesinden, bu yerlerde; </w:t>
                                    </w:r>
                                  </w:p>
                                  <w:p w:rsidR="006E7325" w:rsidRDefault="006E7325" w:rsidP="00220A13">
                                    <w:pPr>
                                      <w:spacing w:line="240" w:lineRule="atLeast"/>
                                      <w:ind w:firstLine="567"/>
                                      <w:jc w:val="both"/>
                                    </w:pPr>
                                    <w:r>
                                      <w:rPr>
                                        <w:sz w:val="18"/>
                                        <w:szCs w:val="18"/>
                                      </w:rPr>
                                      <w:t xml:space="preserve">1) Gelir getiren görevlerde çalışan öğretim üyesi ve öğretim görevlilerine aylık (ek gösterge dahil), yan ödeme, ödenek (geliştirme ödeneği hariç) ve her türlü tazminat (28/3/1983 tarihli ve 2809 sayılı Kanunun geçici 3 üncü maddesinin beşinci fıkrası uyarınca ödenen tazminat dahil, makam, temsil ve görev tazminatı ile yabancı dil tazminatı hariç) toplamından oluşan ek ödeme matrahının yüzde 800'ünü, araştırma görevlilerine ise yüzde 500'ünü; bu yerlerde görevli olmakla birlikte gelire katkısı olmayan öğretim üyesi ve öğretim görevlilerine yüzde 600'ünü, araştırma görevlilerine ise yüzde 300'ünü, </w:t>
                                    </w:r>
                                    <w:r>
                                      <w:rPr>
                                        <w:sz w:val="18"/>
                                        <w:szCs w:val="18"/>
                                        <w:vertAlign w:val="superscript"/>
                                      </w:rPr>
                                      <w:t>(1)</w:t>
                                    </w:r>
                                  </w:p>
                                  <w:p w:rsidR="006E7325" w:rsidRDefault="006E7325" w:rsidP="00220A13">
                                    <w:pPr>
                                      <w:spacing w:line="240" w:lineRule="atLeast"/>
                                      <w:ind w:firstLine="567"/>
                                      <w:jc w:val="both"/>
                                    </w:pPr>
                                    <w:r>
                                      <w:rPr>
                                        <w:sz w:val="18"/>
                                        <w:szCs w:val="18"/>
                                      </w:rPr>
                                      <w:t xml:space="preserve">2) Diğer öğretim elemanlarına ve 657 sayılı Devlet Memurları Kanununa tabi personel (döner sermaye işletme müdürlüğü ve döner sermaye saymanlık personeli dahil) ile aynı Kanunun 4 üncü maddesinin (B) bendine göre sözleşmeli olarak çalışan personele ek ödeme matrahının; hastaneler başmüdürü ve eczacılar için yüzde 250'sini, başhemşireler için yüzde 200'ünü, diğer öğretim elemanları ile diğer personel için yüzde 150'sini, işin ve hizmetin özelliği dikkate alınarak yoğun bakım, doğumhane, yeni doğan, süt çocuğu, yanık, diyaliz, ameliyathane, enfeksiyon, özel bakım gerektiren ruh sağlığı, organ ve doku nakli, acil servis ve benzeri sağlık hizmetlerinde çalışan personel için yüzde 200'ünü geçmeyecek şekilde aylık ek ödeme yapılır. Sözleşmeli personele yapılacak ek ödeme matrahı, sözleşmeli personelin çalıştığı birim ve bulunduğu pozisyon unvanı itibarıyla aynı veya benzer unvanlı memur kadrosunda çalışan, hizmet yılı ve öğrenim durumu aynı olan emsali personel dikkate alınarak belirlenir. Emsali bulunmayan sözleşmeli personelin ek ödeme matrahı ise brüt sözleşme ücretlerinin yüzde 25'ini geçemez. </w:t>
                                    </w:r>
                                    <w:r>
                                      <w:rPr>
                                        <w:sz w:val="18"/>
                                        <w:szCs w:val="18"/>
                                        <w:vertAlign w:val="superscript"/>
                                      </w:rPr>
                                      <w:t>(1)</w:t>
                                    </w:r>
                                    <w:r>
                                      <w:rPr>
                                        <w:sz w:val="18"/>
                                        <w:szCs w:val="18"/>
                                      </w:rPr>
                                      <w:t xml:space="preserve"> </w:t>
                                    </w:r>
                                  </w:p>
                                  <w:p w:rsidR="006E7325" w:rsidRDefault="006E7325" w:rsidP="00220A13">
                                    <w:pPr>
                                      <w:spacing w:line="240" w:lineRule="atLeast"/>
                                      <w:jc w:val="both"/>
                                    </w:pPr>
                                    <w:r>
                                      <w:rPr>
                                        <w:sz w:val="18"/>
                                        <w:szCs w:val="18"/>
                                      </w:rPr>
                                      <w:t>––––––––––––––––––</w:t>
                                    </w:r>
                                  </w:p>
                                  <w:p w:rsidR="006E7325" w:rsidRDefault="006E7325" w:rsidP="00220A13">
                                    <w:pPr>
                                      <w:spacing w:line="240" w:lineRule="atLeast"/>
                                      <w:ind w:left="284" w:hanging="284"/>
                                      <w:jc w:val="both"/>
                                    </w:pPr>
                                    <w:r>
                                      <w:rPr>
                                        <w:i/>
                                        <w:iCs/>
                                        <w:sz w:val="18"/>
                                        <w:szCs w:val="18"/>
                                      </w:rPr>
                                      <w:t>(1) 17/2/2011 tarihli ve 6114 sayılı Kanunun 17 nci maddesiyle, (b) fıkrasında yer alan “ile sağlık uygulama ve araştırma merkezleri için asgari yüzde 35'i, ziraat ve veteriner fakülteleri, sivil havacılık yüksekokulu ile bünyesinde atölye veya laboratuar bulunan yükseköğretim kurumları için asgari yüzde 25'i, diğer yükseköğretim kurumları için ise asgari yüzde 15'i,” ibaresi “sağlık uygulama ve araştırma merkezleri ile açık öğretim hizmeti veren yükseköğretim kurumları için asgari yüzde 35'i, ziraat ve veteriner fakülteleri, sivil havacılık yüksekokulu, sürekli eğitim merkezleri ile bünyesinde atölye veya laboratuar bulunan yükseköğretim kurumları için asgari yüzde 30’u, diğer yükseköğretim kurumları için ise asgari yüzde 15'i,” şeklinde; “yüzde 50'sine kadar” ibaresi “yüzde 75’ine kadar” şeklinde, aynı fıkranın ikinci paragrafında yer alan “yüzde 5’i” ibaresi “en az yüzde 5’i” şeklinde değiştirilmiş; (c) fıkrasının (1) numaralı bendinde yer alan “makam” ibaresinden önce gelmek üzere “28/3/1983 tarihli ve 2809 sayılı Kanunun geçici 3 üncü maddesinin beşinci fıkrası uyarınca ödenen tazminat dahil,” ibaresi, (2) numaralı bendinde yer alan “657 sayılı Devlet Memurları Kanununa” ibaresinden önce gelmek üzere “Diğer öğretim elemanlarına ve” ibaresi eklenmiş; “diğerleri” ibaresi “diğer öğretim elemanları ile diğer personel” şeklinde değiştirilmiş ve metne işlenmiştir.</w:t>
                                    </w:r>
                                  </w:p>
                                  <w:p w:rsidR="006E7325" w:rsidRDefault="006E7325" w:rsidP="00220A13">
                                    <w:pPr>
                                      <w:jc w:val="right"/>
                                      <w:rPr>
                                        <w:b/>
                                        <w:bCs/>
                                        <w:color w:val="808080"/>
                                        <w:sz w:val="18"/>
                                        <w:szCs w:val="18"/>
                                      </w:rPr>
                                    </w:pPr>
                                    <w:r>
                                      <w:rPr>
                                        <w:b/>
                                        <w:bCs/>
                                        <w:color w:val="808080"/>
                                        <w:sz w:val="18"/>
                                        <w:szCs w:val="18"/>
                                      </w:rPr>
                                      <w:t>Sayfa 44</w:t>
                                    </w:r>
                                  </w:p>
                                  <w:p w:rsidR="006E7325" w:rsidRDefault="006E7325" w:rsidP="00220A13">
                                    <w:pPr>
                                      <w:spacing w:line="240" w:lineRule="atLeast"/>
                                      <w:jc w:val="center"/>
                                    </w:pPr>
                                    <w:r>
                                      <w:rPr>
                                        <w:sz w:val="18"/>
                                        <w:szCs w:val="18"/>
                                      </w:rPr>
                                      <w:br w:type="page"/>
                                    </w:r>
                                    <w:r>
                                      <w:rPr>
                                        <w:sz w:val="22"/>
                                        <w:szCs w:val="22"/>
                                      </w:rPr>
                                      <w:t>5378-2</w:t>
                                    </w:r>
                                  </w:p>
                                  <w:p w:rsidR="006E7325" w:rsidRDefault="006E7325" w:rsidP="00220A13">
                                    <w:pPr>
                                      <w:spacing w:line="240" w:lineRule="atLeast"/>
                                      <w:ind w:firstLine="567"/>
                                      <w:jc w:val="both"/>
                                    </w:pPr>
                                    <w:r>
                                      <w:rPr>
                                        <w:sz w:val="18"/>
                                        <w:szCs w:val="18"/>
                                      </w:rPr>
                                      <w:t xml:space="preserve">Nöbet hizmetleri hariç olmak üzere mesai saatleri dışında gelir getirici çalışmalarından doğan katkılarına karşılık olarak (1) numaralı bentte belirtilen personel için yüzde 50’sini, (2) numaralı bentte belirtilen personel için yüzde 20’sini geçmeyecek şekilde ayrıca aylık ek ödeme yapılır. </w:t>
                                    </w:r>
                                  </w:p>
                                  <w:p w:rsidR="006E7325" w:rsidRDefault="006E7325" w:rsidP="00220A13">
                                    <w:pPr>
                                      <w:spacing w:line="240" w:lineRule="atLeast"/>
                                      <w:ind w:firstLine="567"/>
                                      <w:jc w:val="both"/>
                                    </w:pPr>
                                    <w:r>
                                      <w:rPr>
                                        <w:sz w:val="18"/>
                                        <w:szCs w:val="18"/>
                                      </w:rPr>
                                      <w:t xml:space="preserve">Yükseköğretim kurumlarının tıp ve diş hekimliği fakülteleri ile sağlık uygulama ve araştırma merkezlerinde ihtiyaç duyulması halinde ilgilinin isteği ve kurumlarının muvafakatiyle diğer kamu kurum ve kuruluşlarında görevli sağlık personeli haftanın belirli gün veya saatlerinde veyahut belirli vakalar ve işler için görevlendirilebilir. Belirli bir vaka ve iş için görevlendirilenlere, kadrosunun bulunduğu kurumdaki döner sermaye işletmesinden yapılan ödemenin yanı sıra, katkı sağladıkları vaka ve iş dolayısıyla görevlendirildiği sağlık kuruluşundaki döner sermaye işletmesinden, bu maddede belirtilen esaslar çerçevesinde ve toplamda tavan oranları geçmemek üzere döner sermayeden ek ödeme yapılır. </w:t>
                                    </w:r>
                                  </w:p>
                                  <w:p w:rsidR="006E7325" w:rsidRDefault="006E7325" w:rsidP="00220A13">
                                    <w:pPr>
                                      <w:spacing w:line="240" w:lineRule="atLeast"/>
                                      <w:ind w:firstLine="567"/>
                                      <w:jc w:val="both"/>
                                    </w:pPr>
                                    <w:r>
                                      <w:rPr>
                                        <w:sz w:val="18"/>
                                        <w:szCs w:val="18"/>
                                      </w:rPr>
                                      <w:t xml:space="preserve">d) Ziraat ve veteriner fakülteleri, sivil havacılık yüksekokulu ve bünyesinde atölye veya laboratuvar bulunan kurumları ile sürekli eğitim merkezleri, açık öğretim hizmeti veren yükseköğretim kurumları ile düzenli döner sermaye geliri olan yükseköğretim kurumlarında üretilen mal ve hizmetlerden elde edilen döner sermaye gelirlerine katkısı bulunan personele yapılacak ek ödemeler hakkında da (c) fıkrası hükümleri uygulanır. </w:t>
                                    </w:r>
                                    <w:r>
                                      <w:rPr>
                                        <w:sz w:val="18"/>
                                        <w:szCs w:val="18"/>
                                        <w:vertAlign w:val="superscript"/>
                                      </w:rPr>
                                      <w:t>(1)</w:t>
                                    </w:r>
                                  </w:p>
                                  <w:p w:rsidR="006E7325" w:rsidRDefault="006E7325" w:rsidP="00220A13">
                                    <w:pPr>
                                      <w:spacing w:line="240" w:lineRule="atLeast"/>
                                      <w:ind w:firstLine="567"/>
                                      <w:jc w:val="both"/>
                                    </w:pPr>
                                    <w:r>
                                      <w:rPr>
                                        <w:sz w:val="18"/>
                                        <w:szCs w:val="18"/>
                                      </w:rPr>
                                      <w:t xml:space="preserve">e) Yükseköğretim kurumlarının (c) ve (d) fıkraları kapsamına girenler haricindeki diğer birimlerinde döner sermaye işletmesi hesabına yapılan iş veya hizmetler karşılığında tahsil edilen gelirlerden kanuni kesintiler ile varsa yapılan iş veya hizmetle bağlantılı giderler düşüldükten sonra geri kalan tutar, hizmet karşılığı olarak gelir tahsilatının yapıldığı tarihi izleyen bir ay içinde, veya hizmet bedelinin peşin tahsil edilmesi halinde hizmetin gerçekleşme oranına bağlı olarak aylara bölünerek hizmeti veren öğretim elemanlarına, memurlara ve sözleşmeli personele ödenir. </w:t>
                                    </w:r>
                                    <w:r>
                                      <w:rPr>
                                        <w:sz w:val="18"/>
                                        <w:szCs w:val="18"/>
                                        <w:vertAlign w:val="superscript"/>
                                      </w:rPr>
                                      <w:t>(1)</w:t>
                                    </w:r>
                                  </w:p>
                                  <w:p w:rsidR="006E7325" w:rsidRDefault="006E7325" w:rsidP="00220A13">
                                    <w:pPr>
                                      <w:spacing w:line="240" w:lineRule="atLeast"/>
                                      <w:ind w:firstLine="567"/>
                                      <w:jc w:val="both"/>
                                    </w:pPr>
                                    <w:r>
                                      <w:rPr>
                                        <w:sz w:val="18"/>
                                        <w:szCs w:val="18"/>
                                      </w:rPr>
                                      <w:t xml:space="preserve">Tıp ve diş hekimliği fakültelerindeki öğretim elemanlarının sağlık hizmeti dışında verdikleri hizmetler karşılığında döner sermaye hesabına tahsil edilen paradan pay alma hususunda bu fıkra hükümleri uygulanır. </w:t>
                                    </w:r>
                                    <w:r>
                                      <w:rPr>
                                        <w:b/>
                                        <w:bCs/>
                                        <w:sz w:val="18"/>
                                        <w:szCs w:val="18"/>
                                      </w:rPr>
                                      <w:t xml:space="preserve">(Ek cümle: 17/2/2011-6114/17 md.) </w:t>
                                    </w:r>
                                    <w:r>
                                      <w:rPr>
                                        <w:sz w:val="18"/>
                                        <w:szCs w:val="18"/>
                                      </w:rPr>
                                      <w:t>Bu kapsamda bulunan hizmetler ile öğretim elemanlarının yükseköğretim kurumlarının imkanlarını kullanmaksızın verdikleri hizmetler karşılığında elde edilen gelirlerden (b) fıkrasının birinci bendi uyarınca yapılacak kesintilerin uygulanmasında asgari yüzde 15 oranı uygulanır.</w:t>
                                    </w:r>
                                  </w:p>
                                  <w:p w:rsidR="006E7325" w:rsidRDefault="006E7325" w:rsidP="00220A13">
                                    <w:pPr>
                                      <w:spacing w:line="240" w:lineRule="atLeast"/>
                                      <w:ind w:firstLine="567"/>
                                      <w:jc w:val="both"/>
                                    </w:pPr>
                                    <w:r>
                                      <w:rPr>
                                        <w:sz w:val="18"/>
                                        <w:szCs w:val="18"/>
                                      </w:rPr>
                                      <w:t xml:space="preserve">f) Rektör, rektör yardımcısı ve genel sekreterlere gelir getirici katkılarına bakılmaksızın, üniversite yönetim kurulunun uygun gördüğü birimin döner sermaye hesabından yönetici payı olarak ayrılan tutardan ek ödeme yapılır. Yapılacak ek ödemenin tutarı ek ödeme matrahının, rektörler için yüzde 600’ünü, rektör yardımcıları için yüzde 300’ünü, genel sekreterler için yüzde 200’ünü geçemez. </w:t>
                                    </w:r>
                                  </w:p>
                                  <w:p w:rsidR="006E7325" w:rsidRDefault="006E7325" w:rsidP="00220A13">
                                    <w:pPr>
                                      <w:spacing w:line="240" w:lineRule="atLeast"/>
                                      <w:ind w:firstLine="567"/>
                                      <w:jc w:val="both"/>
                                    </w:pPr>
                                    <w:r>
                                      <w:rPr>
                                        <w:sz w:val="18"/>
                                        <w:szCs w:val="18"/>
                                      </w:rPr>
                                      <w:t xml:space="preserve">Döner sermaye gelirinin elde edildiği birimlerin dekan, başhekim ve enstitü ve yüksekokul müdürleri ile bunların yardımcılarına, gelir getirici katkılarına bakılmaksızın, görev yaptıkları birimin döner sermaye gelirlerinden yönetici payı olarak ayrılan tutardan ek ödeme yapılır. Yapılacak ek ödemenin tutarı, ek ödeme matrahının, dekan, enstitü ve yüksekokul müdürü için yüzde 250’sini, bunların yardımcıları için yüzde 100’ünü, tıp ve diş hekimliği fakülteleri dekanları ile sağlık uygulama ve araştırma merkezleri başhekimleri için yüzde 500’ünü, bunların yardımcıları için yüzde 300’ünü geçemez. </w:t>
                                    </w:r>
                                  </w:p>
                                  <w:p w:rsidR="006E7325" w:rsidRDefault="006E7325" w:rsidP="00220A13">
                                    <w:pPr>
                                      <w:spacing w:line="240" w:lineRule="atLeast"/>
                                      <w:ind w:firstLine="567"/>
                                      <w:jc w:val="both"/>
                                    </w:pPr>
                                    <w:r>
                                      <w:rPr>
                                        <w:sz w:val="18"/>
                                        <w:szCs w:val="18"/>
                                      </w:rPr>
                                      <w:t xml:space="preserve">Bu fıkra kapsamında bulunan yöneticilere, mesai saatleri içerisinde verdikleri mesleki hizmetlerinden dolayı ayrıca ek ödeme yapılmaz. Mesai saatleri dışında döner sermaye gelirlerine katkıları bulunması hâlinde alabilecekleri toplam ek ödeme tutarı, hiçbir şekilde yönetici payı dahil ilgisine göre (c) ve (d) fıkralarında belirtilen esaslara göre hesaplanacak tutarı geçemez. </w:t>
                                    </w:r>
                                    <w:r>
                                      <w:rPr>
                                        <w:sz w:val="18"/>
                                        <w:szCs w:val="18"/>
                                        <w:vertAlign w:val="superscript"/>
                                      </w:rPr>
                                      <w:t xml:space="preserve">(1) </w:t>
                                    </w:r>
                                  </w:p>
                                  <w:p w:rsidR="006E7325" w:rsidRDefault="006E7325" w:rsidP="00220A13">
                                    <w:pPr>
                                      <w:pStyle w:val="dipnotd"/>
                                      <w:spacing w:line="240" w:lineRule="atLeast"/>
                                      <w:jc w:val="both"/>
                                    </w:pPr>
                                    <w:r>
                                      <w:rPr>
                                        <w:rFonts w:ascii="Times New Roman" w:hAnsi="Times New Roman" w:cs="Times New Roman"/>
                                        <w:sz w:val="18"/>
                                        <w:szCs w:val="18"/>
                                      </w:rPr>
                                      <w:t>––––––––––––</w:t>
                                    </w:r>
                                  </w:p>
                                  <w:p w:rsidR="006E7325" w:rsidRDefault="006E7325" w:rsidP="00220A13">
                                    <w:pPr>
                                      <w:pStyle w:val="dipnotd"/>
                                      <w:spacing w:line="240" w:lineRule="atLeast"/>
                                      <w:ind w:left="284" w:hanging="284"/>
                                      <w:jc w:val="both"/>
                                    </w:pPr>
                                    <w:r>
                                      <w:rPr>
                                        <w:rFonts w:ascii="Times New Roman" w:hAnsi="Times New Roman" w:cs="Times New Roman"/>
                                        <w:sz w:val="18"/>
                                        <w:szCs w:val="18"/>
                                      </w:rPr>
                                      <w:t>(1) 17/2/2011 tarihli ve 6114 sayılı Kanunun 17 nci maddesiyle, (d) fıkrasında yer alan “kurumlarında üretilen” ibaresi “kurumları ile sürekli eğitim merkezleri, açık öğretim hizmeti veren yükseköğretim kurumları ile düzenli döner sermaye geliri olan yükseköğretim kurumlarında üretilen” şeklinde değiştirilmiş; (e) fıkrasının birinci paragrafında yer alan “hizmeti veren” ibaresinden önce gelmek üzere “veya hizmet bedelinin peşin tahsil edilmesi halinde hizmetin gerçekleşme oranına bağlı olarak aylara bölünerek” ibaresi eklenmiş, (f) fıkrasının üçüncü paragrafında yer alan “(c), (d) ve (e)” ibaresi “(c) ve (d)” şeklinde değiştirilmiş ve metne işlenmiştir.</w:t>
                                    </w:r>
                                  </w:p>
                                  <w:p w:rsidR="006E7325" w:rsidRDefault="006E7325" w:rsidP="00220A13">
                                    <w:pPr>
                                      <w:jc w:val="right"/>
                                      <w:rPr>
                                        <w:rFonts w:ascii="New York" w:hAnsi="New York"/>
                                        <w:b/>
                                        <w:bCs/>
                                        <w:i/>
                                        <w:iCs/>
                                        <w:color w:val="808080"/>
                                        <w:sz w:val="18"/>
                                        <w:szCs w:val="18"/>
                                      </w:rPr>
                                    </w:pPr>
                                    <w:r>
                                      <w:rPr>
                                        <w:rFonts w:ascii="New York" w:hAnsi="New York"/>
                                        <w:b/>
                                        <w:bCs/>
                                        <w:i/>
                                        <w:iCs/>
                                        <w:color w:val="808080"/>
                                        <w:sz w:val="18"/>
                                        <w:szCs w:val="18"/>
                                      </w:rPr>
                                      <w:t>Sayfa 45</w:t>
                                    </w:r>
                                  </w:p>
                                  <w:p w:rsidR="006E7325" w:rsidRDefault="006E7325" w:rsidP="00220A13">
                                    <w:pPr>
                                      <w:pStyle w:val="dipnota"/>
                                      <w:spacing w:line="240" w:lineRule="atLeast"/>
                                      <w:jc w:val="center"/>
                                    </w:pPr>
                                    <w:r>
                                      <w:rPr>
                                        <w:rFonts w:ascii="New York" w:hAnsi="New York"/>
                                        <w:i/>
                                        <w:iCs/>
                                        <w:sz w:val="18"/>
                                        <w:szCs w:val="18"/>
                                      </w:rPr>
                                      <w:br w:type="page"/>
                                    </w:r>
                                    <w:r>
                                      <w:rPr>
                                        <w:rFonts w:ascii="Times New Roman" w:hAnsi="Times New Roman" w:cs="Times New Roman"/>
                                        <w:sz w:val="22"/>
                                        <w:szCs w:val="22"/>
                                      </w:rPr>
                                      <w:t>5379</w:t>
                                    </w:r>
                                  </w:p>
                                  <w:p w:rsidR="006E7325" w:rsidRDefault="006E7325" w:rsidP="00220A13">
                                    <w:pPr>
                                      <w:spacing w:line="240" w:lineRule="atLeast"/>
                                      <w:ind w:firstLine="567"/>
                                      <w:jc w:val="both"/>
                                    </w:pPr>
                                    <w:r>
                                      <w:rPr>
                                        <w:sz w:val="18"/>
                                        <w:szCs w:val="18"/>
                                      </w:rPr>
                                      <w:t>g) Bu madde uyarınca 11/10/1983 tarihli ve 2914 sayılı Yüksek Öğretim Personel Kanununa tabi personele yapılan ödemeler, 27/1/2000 tarihli ve 4505 sayılı Sosyal Güvenlikle İlgili Bazı Kanunlarda Değişiklik Yapılması ve Temsil Tazminatı Ödenmesi Hakkında Kanunun 5 inci maddesinin (c) fıkrası ile 4/7/2001 tarihli ve 631 sayılı Memurlar ve Diğer Kamu Görevlilerinin Mali ve Sosyal Haklarında Düzenlemeler ile Bazı Kanun ve Kanun Hükmünde Kararnamelerde Değişiklik Yapılması Hakkında Kanun Hükmünde Kararnamenin 16 ncı maddesi hükümlerinin uygulanmasında dikkate alınmaz.</w:t>
                                    </w:r>
                                  </w:p>
                                  <w:p w:rsidR="006E7325" w:rsidRDefault="006E7325" w:rsidP="00220A13">
                                    <w:pPr>
                                      <w:spacing w:line="240" w:lineRule="atLeast"/>
                                      <w:ind w:firstLine="567"/>
                                      <w:jc w:val="both"/>
                                    </w:pPr>
                                    <w:r>
                                      <w:rPr>
                                        <w:b/>
                                        <w:bCs/>
                                        <w:sz w:val="18"/>
                                        <w:szCs w:val="18"/>
                                      </w:rPr>
                                      <w:t xml:space="preserve">(Ek paragraf: 23/7/2010-6009/52 md.) </w:t>
                                    </w:r>
                                    <w:r>
                                      <w:rPr>
                                        <w:color w:val="000000"/>
                                        <w:sz w:val="18"/>
                                        <w:szCs w:val="18"/>
                                      </w:rPr>
                                      <w:t>Bu madde uyarınca 2914 sayılı Kanuna tabi personele yapılan ödemeler, (c) ve (f) fıkraları kapsamında bulunanlar haricindeki personel açısından, 375 sayılı Kanun Hükmünde Kararnamenin ek 3 üncü maddesinin üçüncü fıkrasının uygulanmasında dikkate alınmaz.</w:t>
                                    </w:r>
                                    <w:r>
                                      <w:rPr>
                                        <w:sz w:val="18"/>
                                        <w:szCs w:val="18"/>
                                      </w:rPr>
                                      <w:t xml:space="preserve"> </w:t>
                                    </w:r>
                                  </w:p>
                                  <w:p w:rsidR="006E7325" w:rsidRDefault="006E7325" w:rsidP="00220A13">
                                    <w:pPr>
                                      <w:pStyle w:val="3-normalyaz1"/>
                                      <w:spacing w:line="240" w:lineRule="atLeast"/>
                                      <w:ind w:firstLine="566"/>
                                    </w:pPr>
                                    <w:r>
                                      <w:rPr>
                                        <w:sz w:val="18"/>
                                        <w:szCs w:val="18"/>
                                      </w:rPr>
                                      <w:t xml:space="preserve">h) </w:t>
                                    </w:r>
                                    <w:r>
                                      <w:rPr>
                                        <w:b/>
                                        <w:bCs/>
                                        <w:sz w:val="18"/>
                                        <w:szCs w:val="18"/>
                                      </w:rPr>
                                      <w:t>(Değişik: 17/2/2011-6114/17 md.)</w:t>
                                    </w:r>
                                    <w:r>
                                      <w:rPr>
                                        <w:sz w:val="18"/>
                                        <w:szCs w:val="18"/>
                                      </w:rPr>
                                      <w:t xml:space="preserve"> Döner sermaye işletmesi faaliyetlerinin gerçekleştirilmesinde, kaynakların ekonomik, verimli ve tasarruflu kullanılması esastır. Yapılacak olan ödemelerde gelir-gider dengesinin gözetilmesi zorunludur. </w:t>
                                    </w:r>
                                  </w:p>
                                  <w:p w:rsidR="006E7325" w:rsidRDefault="006E7325" w:rsidP="00220A13">
                                    <w:pPr>
                                      <w:spacing w:line="240" w:lineRule="atLeast"/>
                                      <w:ind w:firstLine="566"/>
                                      <w:jc w:val="both"/>
                                    </w:pPr>
                                    <w:r>
                                      <w:rPr>
                                        <w:sz w:val="18"/>
                                        <w:szCs w:val="18"/>
                                      </w:rPr>
                                      <w:t>Yapılacak ek ödemenin oranları ile bu ödemelerin esas ve usulleri; yükseköğretim kurumlarının hizmet sunum şartları ve kriterleri, personelin kadro ve görev unvanı, görev yeri, çalışma şartları ve süresi, eğitim-öğretim ve araştırma faaliyetleri ve mesleki uygulamalar ile ilgili performansı ve özellik arz eden riskli bölümlerde çalışma gibi hizmete katkı unsurları esas alınarak Maliye Bakanlığının uygun görüşü üzerine Yükseköğretim Kurulu tarafından çıkartılacak yönetmelikle belirlenir. Bu yönetmelikte belirlenen temel ilkeler çerçevesinde üniversite yönetim kurulları gerekli düzenlemeleri yapmaya yetkilidir.</w:t>
                                    </w:r>
                                  </w:p>
                                  <w:p w:rsidR="006E7325" w:rsidRDefault="006E7325" w:rsidP="00220A13">
                                    <w:pPr>
                                      <w:spacing w:line="240" w:lineRule="atLeast"/>
                                      <w:ind w:firstLine="566"/>
                                      <w:jc w:val="both"/>
                                    </w:pPr>
                                    <w:r>
                                      <w:rPr>
                                        <w:sz w:val="18"/>
                                        <w:szCs w:val="18"/>
                                      </w:rPr>
                                      <w:t xml:space="preserve">1/3/2006 tarihinden önce kurulan üniversitelerin tıp ve diş hekimliği fakülteleri ile sağlık uygulama ve araştırma merkezlerinde (hastaneler dâhil) görev yapan personele bu madde uyarınca her ay yapılacak ek ödeme tutarı, 375 sayılı Kanun Hükmünde Kararnamenin ek 3 üncü maddesi uyarınca kadro ve görev unvanı veya pozisyon unvanı itibarıyla belirlenmiş olan ek ödeme tutarından az olamaz. </w:t>
                                    </w:r>
                                    <w:r>
                                      <w:rPr>
                                        <w:b/>
                                        <w:bCs/>
                                        <w:sz w:val="18"/>
                                        <w:szCs w:val="18"/>
                                      </w:rPr>
                                      <w:t xml:space="preserve">(Değişik son cümle: 31/3/2011-6218/5 md.) </w:t>
                                    </w:r>
                                    <w:r>
                                      <w:rPr>
                                        <w:sz w:val="18"/>
                                        <w:szCs w:val="18"/>
                                      </w:rPr>
                                      <w:t>Bu kapsamda ek ödemeden yararlanan personele, ayrıca 375 sayılı Kanun Hükmünde Kararnamenin ek 3 üncü maddesi uyarınca ödeme yapılmaz.</w:t>
                                    </w:r>
                                  </w:p>
                                  <w:p w:rsidR="006E7325" w:rsidRDefault="006E7325" w:rsidP="00220A13">
                                    <w:pPr>
                                      <w:spacing w:line="240" w:lineRule="atLeast"/>
                                      <w:ind w:firstLine="567"/>
                                      <w:jc w:val="both"/>
                                    </w:pPr>
                                    <w:r>
                                      <w:rPr>
                                        <w:sz w:val="18"/>
                                        <w:szCs w:val="18"/>
                                      </w:rPr>
                                      <w:t>ı) Döner sermaye işletmelerinin faaliyet alanları, gelir ve giderleri, sermaye limitleri ile işletmelerin yönetimine ilişkin esas ve usuller Maliye Bakanlığının uygun görüşü üzerine Yükseköğretim Kurulunca çıkarılacak yönetmelikle belirlenir.</w:t>
                                    </w:r>
                                  </w:p>
                                  <w:p w:rsidR="006E7325" w:rsidRDefault="006E7325" w:rsidP="00220A13">
                                    <w:pPr>
                                      <w:pStyle w:val="norf"/>
                                      <w:spacing w:line="240" w:lineRule="atLeast"/>
                                      <w:jc w:val="center"/>
                                    </w:pPr>
                                    <w:r>
                                      <w:rPr>
                                        <w:rFonts w:ascii="Times New Roman" w:hAnsi="Times New Roman" w:cs="Times New Roman"/>
                                      </w:rPr>
                                      <w:t>ONBİRİNCİ BÖLÜM</w:t>
                                    </w:r>
                                  </w:p>
                                  <w:p w:rsidR="006E7325" w:rsidRDefault="006E7325" w:rsidP="00220A13">
                                    <w:pPr>
                                      <w:pStyle w:val="ksmblmalt6"/>
                                      <w:spacing w:line="240" w:lineRule="atLeast"/>
                                      <w:jc w:val="center"/>
                                    </w:pPr>
                                    <w:r>
                                      <w:rPr>
                                        <w:rFonts w:ascii="Times New Roman" w:hAnsi="Times New Roman" w:cs="Times New Roman"/>
                                      </w:rPr>
                                      <w:t>Çeşitli Hükümler</w:t>
                                    </w:r>
                                  </w:p>
                                  <w:p w:rsidR="006E7325" w:rsidRDefault="006E7325" w:rsidP="00220A13">
                                    <w:pPr>
                                      <w:pStyle w:val="norf"/>
                                      <w:spacing w:line="240" w:lineRule="atLeast"/>
                                    </w:pPr>
                                    <w:r>
                                      <w:rPr>
                                        <w:rFonts w:ascii="Times New Roman" w:hAnsi="Times New Roman" w:cs="Times New Roman"/>
                                        <w:i/>
                                        <w:iCs/>
                                      </w:rPr>
                                      <w:t xml:space="preserve">Siyasi partilere üyelik ve görev alma: </w:t>
                                    </w:r>
                                    <w:r>
                                      <w:rPr>
                                        <w:rFonts w:ascii="Times New Roman" w:hAnsi="Times New Roman" w:cs="Times New Roman"/>
                                        <w:i/>
                                        <w:iCs/>
                                        <w:vertAlign w:val="superscript"/>
                                      </w:rPr>
                                      <w:t>(1)</w:t>
                                    </w:r>
                                  </w:p>
                                  <w:p w:rsidR="006E7325" w:rsidRDefault="006E7325" w:rsidP="00220A13">
                                    <w:pPr>
                                      <w:pStyle w:val="norf"/>
                                      <w:spacing w:line="240" w:lineRule="atLeast"/>
                                    </w:pPr>
                                    <w:r>
                                      <w:rPr>
                                        <w:rFonts w:ascii="Times New Roman" w:hAnsi="Times New Roman" w:cs="Times New Roman"/>
                                        <w:b/>
                                        <w:bCs/>
                                      </w:rPr>
                                      <w:t>Madde 59 – (Değişik: 2/7/1997 - 4278/1 md.)</w:t>
                                    </w:r>
                                    <w:r>
                                      <w:rPr>
                                        <w:rFonts w:ascii="Times New Roman" w:hAnsi="Times New Roman" w:cs="Times New Roman"/>
                                      </w:rPr>
                                      <w:t xml:space="preserve"> Yükseköğretim kurumlarının öğretim elemanları, siyasi partilere üye olabilirler; yükseköğretim kurumlarındaki görevlerini aksatmamak ve bir ay içinde kurumlarına bildirmek kaydıyla, siyasi partilerin merkez organları ile onlara bağlı araştırma ve danışma birimlerinde görev alabilirler. Şu kadar ki, bu durumdaki öğretim elemanları, Yükseköğretim Kurulu ve Yükseköğretim Denetleme Kurulu üyesi, rektör, dekan, enstitü ve yüksekokul müdürü ve bölüm başkanı olamazlar, onların yardımcılıklarına seçilemezler.</w:t>
                                    </w:r>
                                  </w:p>
                                  <w:p w:rsidR="006E7325" w:rsidRDefault="006E7325" w:rsidP="00220A13">
                                    <w:pPr>
                                      <w:pStyle w:val="norf"/>
                                      <w:spacing w:line="240" w:lineRule="atLeast"/>
                                    </w:pPr>
                                    <w:r>
                                      <w:rPr>
                                        <w:rFonts w:ascii="Times New Roman" w:hAnsi="Times New Roman" w:cs="Times New Roman"/>
                                      </w:rPr>
                                      <w:t xml:space="preserve">Yükseköğretim kurumlarının öğrencileri, siyasi partilere üye olabilirler. </w:t>
                                    </w:r>
                                  </w:p>
                                  <w:p w:rsidR="006E7325" w:rsidRDefault="006E7325" w:rsidP="00220A13">
                                    <w:pPr>
                                      <w:pStyle w:val="norf"/>
                                      <w:spacing w:line="240" w:lineRule="atLeast"/>
                                    </w:pPr>
                                    <w:r>
                                      <w:rPr>
                                        <w:rFonts w:ascii="Times New Roman" w:hAnsi="Times New Roman" w:cs="Times New Roman"/>
                                      </w:rPr>
                                      <w:t xml:space="preserve">Siyasi partilere üye olan öğretim elemanları ve öğrenciler, yükseköğretim kurumları içinde parti faaliyetinde bulunamaz ve parti propagandası yapamazlar. </w:t>
                                    </w:r>
                                  </w:p>
                                  <w:p w:rsidR="006E7325" w:rsidRDefault="006E7325" w:rsidP="00220A13">
                                    <w:pPr>
                                      <w:pStyle w:val="norf"/>
                                      <w:spacing w:line="240" w:lineRule="atLeast"/>
                                    </w:pPr>
                                    <w:r>
                                      <w:rPr>
                                        <w:rFonts w:ascii="Times New Roman" w:hAnsi="Times New Roman" w:cs="Times New Roman"/>
                                        <w:i/>
                                        <w:iCs/>
                                      </w:rPr>
                                      <w:t xml:space="preserve">Kurumlara dönüş: </w:t>
                                    </w:r>
                                    <w:r>
                                      <w:rPr>
                                        <w:rFonts w:ascii="Times New Roman" w:hAnsi="Times New Roman" w:cs="Times New Roman"/>
                                        <w:i/>
                                        <w:iCs/>
                                        <w:vertAlign w:val="superscript"/>
                                      </w:rPr>
                                      <w:t>(2)</w:t>
                                    </w:r>
                                  </w:p>
                                  <w:p w:rsidR="006E7325" w:rsidRDefault="006E7325" w:rsidP="00220A13">
                                    <w:pPr>
                                      <w:pStyle w:val="norf"/>
                                      <w:spacing w:line="240" w:lineRule="atLeast"/>
                                    </w:pPr>
                                    <w:r>
                                      <w:rPr>
                                        <w:rFonts w:ascii="Times New Roman" w:hAnsi="Times New Roman" w:cs="Times New Roman"/>
                                        <w:b/>
                                        <w:bCs/>
                                      </w:rPr>
                                      <w:t xml:space="preserve">Madde 60 – </w:t>
                                    </w:r>
                                  </w:p>
                                  <w:p w:rsidR="006E7325" w:rsidRDefault="006E7325" w:rsidP="00220A13">
                                    <w:pPr>
                                      <w:pStyle w:val="norf"/>
                                      <w:spacing w:line="240" w:lineRule="atLeast"/>
                                    </w:pPr>
                                    <w:r>
                                      <w:rPr>
                                        <w:rFonts w:ascii="Times New Roman" w:hAnsi="Times New Roman" w:cs="Times New Roman"/>
                                      </w:rPr>
                                      <w:t xml:space="preserve">a. </w:t>
                                    </w:r>
                                    <w:r>
                                      <w:rPr>
                                        <w:rFonts w:ascii="Times New Roman" w:hAnsi="Times New Roman" w:cs="Times New Roman"/>
                                        <w:b/>
                                        <w:bCs/>
                                      </w:rPr>
                                      <w:t>(Değişik: 1/11/1990 - 3676/1 md.)</w:t>
                                    </w:r>
                                    <w:r>
                                      <w:rPr>
                                        <w:rFonts w:ascii="Times New Roman" w:hAnsi="Times New Roman" w:cs="Times New Roman"/>
                                      </w:rPr>
                                      <w:t xml:space="preserve"> Bir süre öğretim üyesi olarak çalıştıktan sonra Bakanlar Kuruluna veya Yasama Organı Üyeliğine seçilenler, bu görevlerde geçirdikleri süreler hesaba katılmak ve buna göre aylık dereceleri yükseltilmek, meslek unvan ve sıfatlarını kazanma ile ilgili hükümler saklı kalmak şartıyla başvurmaları halinde bu Kanun hükümlerine göre ayrıldıkları yükseköğretim kurumuna kadro koşulu aranmaksızın dönerler.</w:t>
                                    </w:r>
                                  </w:p>
                                  <w:p w:rsidR="006E7325" w:rsidRDefault="006E7325" w:rsidP="00220A13">
                                    <w:pPr>
                                      <w:spacing w:line="240" w:lineRule="atLeast"/>
                                      <w:ind w:firstLine="567"/>
                                      <w:jc w:val="both"/>
                                    </w:pPr>
                                    <w:r>
                                      <w:rPr>
                                        <w:b/>
                                        <w:bCs/>
                                        <w:sz w:val="18"/>
                                        <w:szCs w:val="18"/>
                                      </w:rPr>
                                      <w:t>(Ek bent:17/9/2004-5234/2 md.)</w:t>
                                    </w:r>
                                    <w:r>
                                      <w:rPr>
                                        <w:sz w:val="18"/>
                                        <w:szCs w:val="18"/>
                                      </w:rPr>
                                      <w:t xml:space="preserve">Bunlardan emekli iken yüksek öğretim kurumlarına dönenlerin veya yüksek öğretim kurumlarına döndükten sonra emekliliğe hak kazanıp emekli olanların emekli aylıkları kesilmez. Bunlara yüksek öğretim kurumlarınca, ders yükü zorunluluğu aranmadan ek ders ücreti ve sınav ücreti ile döner sermaye payı ödenir; bu ödemelerin dışında aylık, ödenek, tazminat ve benzeri herhangi bir ödeme yapılmaz. </w:t>
                                    </w:r>
                                  </w:p>
                                  <w:p w:rsidR="006E7325" w:rsidRDefault="006E7325" w:rsidP="00220A13">
                                    <w:pPr>
                                      <w:pStyle w:val="norf"/>
                                      <w:spacing w:line="240" w:lineRule="atLeast"/>
                                    </w:pPr>
                                    <w:r>
                                      <w:rPr>
                                        <w:rFonts w:ascii="Times New Roman" w:hAnsi="Times New Roman" w:cs="Times New Roman"/>
                                      </w:rPr>
                                      <w:t>——————————</w:t>
                                    </w:r>
                                  </w:p>
                                  <w:p w:rsidR="006E7325" w:rsidRDefault="006E7325" w:rsidP="00220A13">
                                    <w:pPr>
                                      <w:pStyle w:val="dipnote"/>
                                      <w:spacing w:line="240" w:lineRule="atLeast"/>
                                      <w:jc w:val="both"/>
                                    </w:pPr>
                                    <w:r>
                                      <w:rPr>
                                        <w:rFonts w:ascii="Times New Roman" w:hAnsi="Times New Roman" w:cs="Times New Roman"/>
                                        <w:sz w:val="18"/>
                                        <w:szCs w:val="18"/>
                                      </w:rPr>
                                      <w:t>(1) Madde başlığı 2/7/1997 tarih ve 4278 sayılı Kanunun 1 inci maddesiyle değiştirilmiş ve metne işlenmiştir.</w:t>
                                    </w:r>
                                  </w:p>
                                  <w:p w:rsidR="006E7325" w:rsidRDefault="006E7325" w:rsidP="00220A13">
                                    <w:pPr>
                                      <w:pStyle w:val="dipnote"/>
                                      <w:spacing w:line="240" w:lineRule="atLeast"/>
                                      <w:ind w:left="284" w:hanging="284"/>
                                      <w:jc w:val="both"/>
                                    </w:pPr>
                                    <w:r>
                                      <w:rPr>
                                        <w:rFonts w:ascii="Times New Roman" w:hAnsi="Times New Roman" w:cs="Times New Roman"/>
                                        <w:sz w:val="18"/>
                                        <w:szCs w:val="18"/>
                                      </w:rPr>
                                      <w:t>(2) Madde başlığı 14/4/1982 tarih ve 2653 sayılı Kanunun 4 üncü maddesiyle değiştirilmiş ve metne işlenmiştir.</w:t>
                                    </w:r>
                                  </w:p>
                                  <w:p w:rsidR="006E7325" w:rsidRDefault="006E7325" w:rsidP="00220A13">
                                    <w:pPr>
                                      <w:jc w:val="right"/>
                                      <w:rPr>
                                        <w:rFonts w:ascii="New York" w:hAnsi="New York"/>
                                        <w:b/>
                                        <w:bCs/>
                                        <w:i/>
                                        <w:iCs/>
                                        <w:color w:val="808080"/>
                                        <w:sz w:val="16"/>
                                        <w:szCs w:val="16"/>
                                      </w:rPr>
                                    </w:pPr>
                                    <w:r>
                                      <w:rPr>
                                        <w:rFonts w:ascii="New York" w:hAnsi="New York"/>
                                        <w:b/>
                                        <w:bCs/>
                                        <w:i/>
                                        <w:iCs/>
                                        <w:color w:val="808080"/>
                                        <w:sz w:val="16"/>
                                        <w:szCs w:val="16"/>
                                      </w:rPr>
                                      <w:t>Sayfa 46</w:t>
                                    </w:r>
                                  </w:p>
                                  <w:p w:rsidR="006E7325" w:rsidRDefault="006E7325" w:rsidP="00220A13">
                                    <w:pPr>
                                      <w:pStyle w:val="dipnota"/>
                                      <w:spacing w:line="240" w:lineRule="atLeast"/>
                                      <w:jc w:val="center"/>
                                    </w:pPr>
                                    <w:r>
                                      <w:rPr>
                                        <w:rFonts w:ascii="New York" w:hAnsi="New York"/>
                                        <w:i/>
                                        <w:iCs/>
                                        <w:sz w:val="16"/>
                                        <w:szCs w:val="16"/>
                                      </w:rPr>
                                      <w:br w:type="page"/>
                                    </w:r>
                                    <w:r>
                                      <w:rPr>
                                        <w:rFonts w:ascii="Times New Roman" w:hAnsi="Times New Roman" w:cs="Times New Roman"/>
                                        <w:sz w:val="22"/>
                                        <w:szCs w:val="22"/>
                                      </w:rPr>
                                      <w:t>5380</w:t>
                                    </w:r>
                                  </w:p>
                                  <w:p w:rsidR="006E7325" w:rsidRDefault="006E7325" w:rsidP="00220A13">
                                    <w:pPr>
                                      <w:pStyle w:val="nora"/>
                                      <w:spacing w:line="240" w:lineRule="atLeast"/>
                                    </w:pPr>
                                    <w:r>
                                      <w:rPr>
                                        <w:rFonts w:ascii="Times New Roman" w:hAnsi="Times New Roman" w:cs="Times New Roman"/>
                                      </w:rPr>
                                      <w:t xml:space="preserve">b. </w:t>
                                    </w:r>
                                    <w:r>
                                      <w:rPr>
                                        <w:rFonts w:ascii="Times New Roman" w:hAnsi="Times New Roman" w:cs="Times New Roman"/>
                                        <w:b/>
                                        <w:bCs/>
                                      </w:rPr>
                                      <w:t>(Değişik: 1/11/1990 - 3676/1 md.)</w:t>
                                    </w:r>
                                    <w:r>
                                      <w:rPr>
                                        <w:rFonts w:ascii="Times New Roman" w:hAnsi="Times New Roman" w:cs="Times New Roman"/>
                                      </w:rPr>
                                      <w:t xml:space="preserve"> Yükseköğretim kurumlarından, mahkeme veya disiplin kararları ile çıkarılanlar hariç olmak üzere herhangi bir nedenle kendi isteği ile ayrılan öğretim üyeleri başvuruları üzerine bu Kanun hükümleri çerçevesinde kadro koşulu aranmaksızın tekrar ayrıldıkları yükseköğretim kurumlarına dönebilirler.</w:t>
                                    </w:r>
                                  </w:p>
                                  <w:p w:rsidR="006E7325" w:rsidRDefault="006E7325" w:rsidP="00220A13">
                                    <w:pPr>
                                      <w:pStyle w:val="nora"/>
                                      <w:spacing w:line="240" w:lineRule="atLeast"/>
                                    </w:pPr>
                                    <w:r>
                                      <w:rPr>
                                        <w:rFonts w:ascii="Times New Roman" w:hAnsi="Times New Roman" w:cs="Times New Roman"/>
                                      </w:rPr>
                                      <w:t xml:space="preserve">c. </w:t>
                                    </w:r>
                                    <w:r>
                                      <w:rPr>
                                        <w:rFonts w:ascii="Times New Roman" w:hAnsi="Times New Roman" w:cs="Times New Roman"/>
                                        <w:b/>
                                        <w:bCs/>
                                      </w:rPr>
                                      <w:t>(Ek: 14/4/1982 - 2653/5 md.)</w:t>
                                    </w:r>
                                    <w:r>
                                      <w:rPr>
                                        <w:rFonts w:ascii="Times New Roman" w:hAnsi="Times New Roman" w:cs="Times New Roman"/>
                                      </w:rPr>
                                      <w:t xml:space="preserve"> Yükseköğretim Kurulu veya Yükseköğretim Denetleme Kurulu Başkan ve üyeliklerine, rektör ve dekanlıklara yükseköğretim kurumları ile bir kamu görevinde iken seçilenlerden, süresinin tamamlayarak yeniden seçilmemeleri sebebiyle ayrılanların,bu görevlerinde geçirdikleri süreler hesaba katılmak ve buna göre aylık ve dereceleri yükseltilmek suretiyle meslek, unvan ve sıfatları dikkate alınarak ayrıldıkları tarihten itibaren kendi kurumlarına boş kadro koşulu aranmaksızın dönüşleri yapılır. </w:t>
                                    </w:r>
                                  </w:p>
                                  <w:p w:rsidR="006E7325" w:rsidRDefault="006E7325" w:rsidP="00220A13">
                                    <w:pPr>
                                      <w:pStyle w:val="nora"/>
                                      <w:spacing w:line="240" w:lineRule="atLeast"/>
                                    </w:pPr>
                                    <w:r>
                                      <w:rPr>
                                        <w:rFonts w:ascii="Times New Roman" w:hAnsi="Times New Roman" w:cs="Times New Roman"/>
                                        <w:i/>
                                        <w:iCs/>
                                      </w:rPr>
                                      <w:t xml:space="preserve">Oylama: </w:t>
                                    </w:r>
                                  </w:p>
                                  <w:p w:rsidR="006E7325" w:rsidRDefault="006E7325" w:rsidP="00220A13">
                                    <w:pPr>
                                      <w:pStyle w:val="nora"/>
                                      <w:spacing w:line="240" w:lineRule="atLeast"/>
                                    </w:pPr>
                                    <w:r>
                                      <w:rPr>
                                        <w:rFonts w:ascii="Times New Roman" w:hAnsi="Times New Roman" w:cs="Times New Roman"/>
                                        <w:b/>
                                        <w:bCs/>
                                      </w:rPr>
                                      <w:t xml:space="preserve">Madde 61 – </w:t>
                                    </w:r>
                                    <w:r>
                                      <w:rPr>
                                        <w:rFonts w:ascii="Times New Roman" w:hAnsi="Times New Roman" w:cs="Times New Roman"/>
                                      </w:rPr>
                                      <w:t xml:space="preserve">Bu kanunda sözü geçen juri ve kurullarda, her üye oyunu kabul veya ret yoluyla vermekle görevlidir. Çekimser oy kullanılamaz. </w:t>
                                    </w:r>
                                  </w:p>
                                  <w:p w:rsidR="006E7325" w:rsidRDefault="006E7325" w:rsidP="00220A13">
                                    <w:pPr>
                                      <w:pStyle w:val="nora"/>
                                      <w:spacing w:line="240" w:lineRule="atLeast"/>
                                    </w:pPr>
                                    <w:r>
                                      <w:rPr>
                                        <w:rFonts w:ascii="Times New Roman" w:hAnsi="Times New Roman" w:cs="Times New Roman"/>
                                      </w:rPr>
                                      <w:t>Yükseköğretim Kurulu dışında yer alan kurulların toplantı nisabı kurul üye tamsayısının yarıdan fazlasıdır.</w:t>
                                    </w:r>
                                  </w:p>
                                  <w:p w:rsidR="006E7325" w:rsidRDefault="006E7325" w:rsidP="00220A13">
                                    <w:pPr>
                                      <w:pStyle w:val="nora"/>
                                      <w:spacing w:line="240" w:lineRule="atLeast"/>
                                    </w:pPr>
                                    <w:r>
                                      <w:rPr>
                                        <w:rFonts w:ascii="Times New Roman" w:hAnsi="Times New Roman" w:cs="Times New Roman"/>
                                      </w:rPr>
                                      <w:t>Bütün kurullarda kararlar toplantıya katılanların salt çoğunluğu ile alınır.</w:t>
                                    </w:r>
                                  </w:p>
                                  <w:p w:rsidR="006E7325" w:rsidRDefault="006E7325" w:rsidP="00220A13">
                                    <w:pPr>
                                      <w:pStyle w:val="nora"/>
                                      <w:spacing w:line="240" w:lineRule="atLeast"/>
                                    </w:pPr>
                                    <w:r>
                                      <w:rPr>
                                        <w:rFonts w:ascii="Times New Roman" w:hAnsi="Times New Roman" w:cs="Times New Roman"/>
                                      </w:rPr>
                                      <w:t xml:space="preserve">Üçüncü turda salt çoğunluğun sağlanamadığı hallerde dördüncü turda oy çokluğu esası uygulanır. </w:t>
                                    </w:r>
                                  </w:p>
                                  <w:p w:rsidR="006E7325" w:rsidRDefault="006E7325" w:rsidP="00220A13">
                                    <w:pPr>
                                      <w:pStyle w:val="nora"/>
                                      <w:spacing w:line="240" w:lineRule="atLeast"/>
                                    </w:pPr>
                                    <w:r>
                                      <w:rPr>
                                        <w:rFonts w:ascii="Times New Roman" w:hAnsi="Times New Roman" w:cs="Times New Roman"/>
                                        <w:i/>
                                        <w:iCs/>
                                      </w:rPr>
                                      <w:t>Özlük hakları:</w:t>
                                    </w:r>
                                  </w:p>
                                  <w:p w:rsidR="006E7325" w:rsidRDefault="006E7325" w:rsidP="00220A13">
                                    <w:pPr>
                                      <w:pStyle w:val="nora"/>
                                      <w:spacing w:line="240" w:lineRule="atLeast"/>
                                    </w:pPr>
                                    <w:r>
                                      <w:rPr>
                                        <w:rFonts w:ascii="Times New Roman" w:hAnsi="Times New Roman" w:cs="Times New Roman"/>
                                        <w:b/>
                                        <w:bCs/>
                                      </w:rPr>
                                      <w:t xml:space="preserve">Madde 62 – </w:t>
                                    </w:r>
                                    <w:r>
                                      <w:rPr>
                                        <w:rFonts w:ascii="Times New Roman" w:hAnsi="Times New Roman" w:cs="Times New Roman"/>
                                      </w:rPr>
                                      <w:t xml:space="preserve">Üniversite öğretim elemanları ve üst kuruluşlar ile üniversitelerdeki memur ve diğer görevlilerin özlük hakları için bu kanun, bu kanunda belirtilmeyen hususlar için Üniversite Personel Kanunu, Üniversite Personel Kanununda bulunmayan hususlar için ise genel hükümler uygulanır. </w:t>
                                    </w:r>
                                  </w:p>
                                  <w:p w:rsidR="006E7325" w:rsidRDefault="006E7325" w:rsidP="00220A13">
                                    <w:pPr>
                                      <w:pStyle w:val="nora"/>
                                      <w:spacing w:line="240" w:lineRule="atLeast"/>
                                    </w:pPr>
                                    <w:r>
                                      <w:rPr>
                                        <w:rFonts w:ascii="Times New Roman" w:hAnsi="Times New Roman" w:cs="Times New Roman"/>
                                        <w:i/>
                                        <w:iCs/>
                                      </w:rPr>
                                      <w:t xml:space="preserve">Siciller: </w:t>
                                    </w:r>
                                  </w:p>
                                  <w:p w:rsidR="006E7325" w:rsidRDefault="006E7325" w:rsidP="00220A13">
                                    <w:pPr>
                                      <w:pStyle w:val="nora"/>
                                      <w:spacing w:line="240" w:lineRule="atLeast"/>
                                    </w:pPr>
                                    <w:r>
                                      <w:rPr>
                                        <w:rFonts w:ascii="Times New Roman" w:hAnsi="Times New Roman" w:cs="Times New Roman"/>
                                        <w:b/>
                                        <w:bCs/>
                                      </w:rPr>
                                      <w:t xml:space="preserve">Madde 63 – </w:t>
                                    </w:r>
                                    <w:r>
                                      <w:rPr>
                                        <w:rFonts w:ascii="Times New Roman" w:hAnsi="Times New Roman" w:cs="Times New Roman"/>
                                      </w:rPr>
                                      <w:t xml:space="preserve">Yükseköğretim kurum ve kuruluşları ile üst kuruluşlarda görev alan öğretim elemanlarının, memur ve diğer personel ile öğrencilerin sicilleri genel hükümlere ve Yüksek-öğretim Kurulu tarafından hazırlanacak yönetmelik esaslarına göre tutulur. Her türlü atama, yükselme, akademik unvanların kazanılması ve diğer özlük işlemlerinde bu siciller esas alınır. </w:t>
                                    </w:r>
                                  </w:p>
                                  <w:p w:rsidR="006E7325" w:rsidRDefault="006E7325" w:rsidP="00220A13">
                                    <w:pPr>
                                      <w:pStyle w:val="nora"/>
                                      <w:spacing w:line="240" w:lineRule="atLeast"/>
                                    </w:pPr>
                                    <w:r>
                                      <w:rPr>
                                        <w:rFonts w:ascii="Times New Roman" w:hAnsi="Times New Roman" w:cs="Times New Roman"/>
                                        <w:i/>
                                        <w:iCs/>
                                      </w:rPr>
                                      <w:t>İzinler:</w:t>
                                    </w:r>
                                  </w:p>
                                  <w:p w:rsidR="006E7325" w:rsidRDefault="006E7325" w:rsidP="00220A13">
                                    <w:pPr>
                                      <w:pStyle w:val="nora"/>
                                      <w:spacing w:line="240" w:lineRule="atLeast"/>
                                    </w:pPr>
                                    <w:r>
                                      <w:rPr>
                                        <w:rFonts w:ascii="Times New Roman" w:hAnsi="Times New Roman" w:cs="Times New Roman"/>
                                        <w:b/>
                                        <w:bCs/>
                                      </w:rPr>
                                      <w:t xml:space="preserve">Madde 64 – </w:t>
                                    </w:r>
                                    <w:r>
                                      <w:rPr>
                                        <w:rFonts w:ascii="Times New Roman" w:hAnsi="Times New Roman" w:cs="Times New Roman"/>
                                      </w:rPr>
                                      <w:t>Öğretim elemanları yıllık izinlerini, normal olarak,öğrenime ara verilen zamanlarda kullanırlar. Bunların diğer izinleri ile Yükseköğretim üst kuruluşları personelinin ve yükseköğretim kurumları memurlarının izin işleri 657 Sayılı Devlet Memurları Kanunu hükümlerine göre yürütülür.</w:t>
                                    </w:r>
                                  </w:p>
                                  <w:p w:rsidR="006E7325" w:rsidRDefault="006E7325" w:rsidP="00220A13">
                                    <w:pPr>
                                      <w:pStyle w:val="nora"/>
                                      <w:spacing w:line="240" w:lineRule="atLeast"/>
                                    </w:pPr>
                                    <w:r>
                                      <w:rPr>
                                        <w:rFonts w:ascii="Times New Roman" w:hAnsi="Times New Roman" w:cs="Times New Roman"/>
                                      </w:rPr>
                                      <w:t xml:space="preserve">Rektör, iznini Yükseköğretim Kurul Başkanından, diğer yöneticiler ise bir üst makamdan alırlar. </w:t>
                                    </w:r>
                                  </w:p>
                                  <w:p w:rsidR="006E7325" w:rsidRDefault="006E7325" w:rsidP="00220A13">
                                    <w:pPr>
                                      <w:pStyle w:val="nora"/>
                                      <w:spacing w:line="240" w:lineRule="atLeast"/>
                                    </w:pPr>
                                    <w:r>
                                      <w:rPr>
                                        <w:rFonts w:ascii="Times New Roman" w:hAnsi="Times New Roman" w:cs="Times New Roman"/>
                                      </w:rPr>
                                      <w:t xml:space="preserve">Yükseköğretim kurumlarında ve üst kuruluşlarda görevli bütün personel bağlı olduğu ilk disiplin amirinin izniyle görevi başından ayrılabilir. </w:t>
                                    </w:r>
                                  </w:p>
                                  <w:p w:rsidR="006E7325" w:rsidRDefault="006E7325" w:rsidP="00220A13">
                                    <w:pPr>
                                      <w:pStyle w:val="nora"/>
                                      <w:spacing w:line="240" w:lineRule="atLeast"/>
                                    </w:pPr>
                                    <w:r>
                                      <w:rPr>
                                        <w:rFonts w:ascii="Times New Roman" w:hAnsi="Times New Roman" w:cs="Times New Roman"/>
                                        <w:i/>
                                        <w:iCs/>
                                      </w:rPr>
                                      <w:t>Yönetmelikler:</w:t>
                                    </w:r>
                                  </w:p>
                                  <w:p w:rsidR="006E7325" w:rsidRDefault="006E7325" w:rsidP="00220A13">
                                    <w:pPr>
                                      <w:pStyle w:val="nora"/>
                                      <w:spacing w:line="240" w:lineRule="atLeast"/>
                                    </w:pPr>
                                    <w:r>
                                      <w:rPr>
                                        <w:rFonts w:ascii="Times New Roman" w:hAnsi="Times New Roman" w:cs="Times New Roman"/>
                                        <w:b/>
                                        <w:bCs/>
                                      </w:rPr>
                                      <w:t xml:space="preserve">Madde 65 – </w:t>
                                    </w:r>
                                  </w:p>
                                  <w:p w:rsidR="006E7325" w:rsidRDefault="006E7325" w:rsidP="00220A13">
                                    <w:pPr>
                                      <w:pStyle w:val="nora"/>
                                      <w:spacing w:line="240" w:lineRule="atLeast"/>
                                    </w:pPr>
                                    <w:r>
                                      <w:rPr>
                                        <w:rFonts w:ascii="Times New Roman" w:hAnsi="Times New Roman" w:cs="Times New Roman"/>
                                      </w:rPr>
                                      <w:t>a. Aşağıdaki hususlar Yükseköğretim Kurulu tarafından çıkarılacak yönetmeliklerle düzenlenir:</w:t>
                                    </w:r>
                                  </w:p>
                                  <w:p w:rsidR="006E7325" w:rsidRDefault="006E7325" w:rsidP="00220A13">
                                    <w:pPr>
                                      <w:pStyle w:val="nora"/>
                                      <w:spacing w:line="240" w:lineRule="atLeast"/>
                                    </w:pPr>
                                    <w:r>
                                      <w:rPr>
                                        <w:rFonts w:ascii="Times New Roman" w:hAnsi="Times New Roman" w:cs="Times New Roman"/>
                                      </w:rPr>
                                      <w:t xml:space="preserve">(1) Yükseköğretim Kurulunun teşkilatı, çalışma usulleri, üyelerinin seçimi ve yetkisinde olan seçim ve atamalarla ilgili hususlar, </w:t>
                                    </w:r>
                                  </w:p>
                                  <w:p w:rsidR="006E7325" w:rsidRDefault="006E7325" w:rsidP="00220A13">
                                    <w:pPr>
                                      <w:pStyle w:val="nora"/>
                                      <w:spacing w:line="240" w:lineRule="atLeast"/>
                                    </w:pPr>
                                    <w:r>
                                      <w:rPr>
                                        <w:rFonts w:ascii="Times New Roman" w:hAnsi="Times New Roman" w:cs="Times New Roman"/>
                                      </w:rPr>
                                      <w:t xml:space="preserve">(2) Yükseköğretim Denetleme Kurulunun kuruluş ve işleyişi, denetleme usul ve esasları ile ilgili hususlar, </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47</w:t>
                                    </w:r>
                                  </w:p>
                                  <w:p w:rsidR="006E7325" w:rsidRDefault="006E7325" w:rsidP="00220A13">
                                    <w:pPr>
                                      <w:pStyle w:val="nor"/>
                                      <w:spacing w:line="240" w:lineRule="atLeast"/>
                                      <w:jc w:val="center"/>
                                    </w:pPr>
                                    <w:r>
                                      <w:br w:type="page"/>
                                    </w:r>
                                    <w:r>
                                      <w:rPr>
                                        <w:rFonts w:ascii="Times New Roman" w:hAnsi="Times New Roman" w:cs="Times New Roman"/>
                                        <w:sz w:val="22"/>
                                        <w:szCs w:val="22"/>
                                      </w:rPr>
                                      <w:t>5380-1</w:t>
                                    </w:r>
                                  </w:p>
                                  <w:p w:rsidR="006E7325" w:rsidRDefault="006E7325" w:rsidP="00220A13">
                                    <w:pPr>
                                      <w:pStyle w:val="nore"/>
                                      <w:spacing w:line="240" w:lineRule="atLeast"/>
                                    </w:pPr>
                                    <w:bookmarkStart w:id="5" w:name="OLE_LINK21"/>
                                    <w:bookmarkStart w:id="6" w:name="OLE_LINK22"/>
                                    <w:bookmarkEnd w:id="5"/>
                                    <w:bookmarkEnd w:id="6"/>
                                    <w:r>
                                      <w:rPr>
                                        <w:rFonts w:ascii="Times New Roman" w:hAnsi="Times New Roman" w:cs="Times New Roman"/>
                                      </w:rPr>
                                      <w:t xml:space="preserve">(3) </w:t>
                                    </w:r>
                                    <w:r>
                                      <w:rPr>
                                        <w:rFonts w:ascii="Times New Roman" w:hAnsi="Times New Roman" w:cs="Times New Roman"/>
                                        <w:b/>
                                        <w:bCs/>
                                      </w:rPr>
                                      <w:t>(Mülga: 17/2/2011-6114/11 md.)</w:t>
                                    </w:r>
                                  </w:p>
                                  <w:p w:rsidR="006E7325" w:rsidRDefault="006E7325" w:rsidP="00220A13">
                                    <w:pPr>
                                      <w:pStyle w:val="nore"/>
                                      <w:spacing w:line="240" w:lineRule="atLeast"/>
                                    </w:pPr>
                                    <w:r>
                                      <w:rPr>
                                        <w:rFonts w:ascii="Times New Roman" w:hAnsi="Times New Roman" w:cs="Times New Roman"/>
                                      </w:rPr>
                                      <w:t>(4) Bu kanun kapsamındaki yükseköğretim kurumlarında yardımcı doçentlik, doçentlik ve profesörlüğe yükseltilme ve atanma işlemleri,</w:t>
                                    </w:r>
                                  </w:p>
                                  <w:p w:rsidR="006E7325" w:rsidRDefault="006E7325" w:rsidP="00220A13">
                                    <w:pPr>
                                      <w:pStyle w:val="nore"/>
                                      <w:spacing w:line="240" w:lineRule="atLeast"/>
                                    </w:pPr>
                                    <w:r>
                                      <w:rPr>
                                        <w:rFonts w:ascii="Times New Roman" w:hAnsi="Times New Roman" w:cs="Times New Roman"/>
                                      </w:rPr>
                                      <w:t>(5) Öğretim elemanlarının yetiştirilme esasları,</w:t>
                                    </w:r>
                                  </w:p>
                                  <w:p w:rsidR="006E7325" w:rsidRDefault="006E7325" w:rsidP="00220A13">
                                    <w:pPr>
                                      <w:pStyle w:val="nore"/>
                                      <w:spacing w:line="240" w:lineRule="atLeast"/>
                                    </w:pPr>
                                    <w:r>
                                      <w:rPr>
                                        <w:rFonts w:ascii="Times New Roman" w:hAnsi="Times New Roman" w:cs="Times New Roman"/>
                                      </w:rPr>
                                      <w:t>(6) Haftalık ders yükü çalışma esasları,</w:t>
                                    </w:r>
                                  </w:p>
                                  <w:p w:rsidR="006E7325" w:rsidRDefault="006E7325" w:rsidP="00220A13">
                                    <w:pPr>
                                      <w:pStyle w:val="nore"/>
                                      <w:spacing w:line="240" w:lineRule="atLeast"/>
                                    </w:pPr>
                                    <w:r>
                                      <w:rPr>
                                        <w:rFonts w:ascii="Times New Roman" w:hAnsi="Times New Roman" w:cs="Times New Roman"/>
                                      </w:rPr>
                                      <w:t>(7) Yabancı uyruklu öğrencilerin harçları ile harçlar konusuna ilişkin uygulama esasları,</w:t>
                                    </w:r>
                                  </w:p>
                                  <w:p w:rsidR="006E7325" w:rsidRDefault="006E7325" w:rsidP="00220A13">
                                    <w:pPr>
                                      <w:pStyle w:val="nore"/>
                                      <w:spacing w:line="240" w:lineRule="atLeast"/>
                                    </w:pPr>
                                    <w:r>
                                      <w:rPr>
                                        <w:rFonts w:ascii="Times New Roman" w:hAnsi="Times New Roman" w:cs="Times New Roman"/>
                                      </w:rPr>
                                      <w:t>(8) Ders kitaplarının ve teksirlerinin bastırılmasında uygulanacak esaslar ve ödenecek telif hakları ile ilgili hususlar,</w:t>
                                    </w:r>
                                  </w:p>
                                  <w:p w:rsidR="006E7325" w:rsidRDefault="006E7325" w:rsidP="00220A13">
                                    <w:pPr>
                                      <w:pStyle w:val="nore"/>
                                      <w:spacing w:line="240" w:lineRule="atLeast"/>
                                    </w:pPr>
                                    <w:r>
                                      <w:rPr>
                                        <w:rFonts w:ascii="Times New Roman" w:hAnsi="Times New Roman" w:cs="Times New Roman"/>
                                      </w:rPr>
                                      <w:t>(9) Öğretim elemanları, memur ve diğer personel ile öğrencilerin disiplin işlemleri, disiplin amirlerinin yetkileri ve disiplin kurullarının teşkili ve çalışması ile ilgili hususlar,</w:t>
                                    </w:r>
                                  </w:p>
                                  <w:p w:rsidR="006E7325" w:rsidRDefault="006E7325" w:rsidP="00220A13">
                                    <w:pPr>
                                      <w:pStyle w:val="nore"/>
                                      <w:spacing w:line="240" w:lineRule="atLeast"/>
                                    </w:pPr>
                                    <w:r>
                                      <w:rPr>
                                        <w:rFonts w:ascii="Times New Roman" w:hAnsi="Times New Roman" w:cs="Times New Roman"/>
                                      </w:rPr>
                                      <w:t>(10) Yükseköğretim kurumları ve bunlara bağlı kuruluş ve birimler tarafından yapılacak bilimsel, teknik inceleme ve araştırma ile yayımların gerektireceği her türlü giderlere ve üniversitelerin inşaat, makine ve teçhizatı ile ilgili işlerle bunların bakım ve onarımlarına uygulanacak esaslar,</w:t>
                                    </w:r>
                                  </w:p>
                                  <w:p w:rsidR="006E7325" w:rsidRDefault="006E7325" w:rsidP="00220A13">
                                    <w:pPr>
                                      <w:pStyle w:val="nore"/>
                                      <w:spacing w:line="240" w:lineRule="atLeast"/>
                                    </w:pPr>
                                    <w:r>
                                      <w:rPr>
                                        <w:rFonts w:ascii="Times New Roman" w:hAnsi="Times New Roman" w:cs="Times New Roman"/>
                                      </w:rPr>
                                      <w:t>(11) Öğretim elemanları; memur ve diğer personel ile öğrencilerin sicilleri ile ilgili hususlar,</w:t>
                                    </w:r>
                                  </w:p>
                                  <w:p w:rsidR="006E7325" w:rsidRDefault="006E7325" w:rsidP="00220A13">
                                    <w:pPr>
                                      <w:pStyle w:val="nore"/>
                                      <w:spacing w:line="240" w:lineRule="atLeast"/>
                                    </w:pPr>
                                    <w:r>
                                      <w:rPr>
                                        <w:rFonts w:ascii="Times New Roman" w:hAnsi="Times New Roman" w:cs="Times New Roman"/>
                                      </w:rPr>
                                      <w:t xml:space="preserve">(12) </w:t>
                                    </w:r>
                                    <w:r>
                                      <w:rPr>
                                        <w:rFonts w:ascii="Times New Roman" w:hAnsi="Times New Roman" w:cs="Times New Roman"/>
                                        <w:b/>
                                        <w:bCs/>
                                      </w:rPr>
                                      <w:t>(Değişik: 17/8/1983 - 2880/33 md.)</w:t>
                                    </w:r>
                                    <w:r>
                                      <w:rPr>
                                        <w:rFonts w:ascii="Times New Roman" w:hAnsi="Times New Roman" w:cs="Times New Roman"/>
                                      </w:rPr>
                                      <w:t xml:space="preserve"> Vakıflarca kurulacak yükseköğretim kurumlarının eğitim ve öğretim alanları gözönünde tutularak gerekli yapı ve tesisler, araç - gereç, öğretim, yönetim kadrosu ve diğer akademik konular,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48</w:t>
                                    </w:r>
                                  </w:p>
                                  <w:p w:rsidR="006E7325" w:rsidRDefault="006E7325" w:rsidP="00220A13">
                                    <w:pPr>
                                      <w:spacing w:line="240" w:lineRule="atLeast"/>
                                      <w:jc w:val="center"/>
                                    </w:pPr>
                                    <w:r>
                                      <w:rPr>
                                        <w:rFonts w:ascii="New York" w:hAnsi="New York"/>
                                        <w:sz w:val="18"/>
                                        <w:szCs w:val="18"/>
                                      </w:rPr>
                                      <w:br w:type="page"/>
                                    </w:r>
                                    <w:r>
                                      <w:rPr>
                                        <w:sz w:val="22"/>
                                        <w:szCs w:val="22"/>
                                      </w:rPr>
                                      <w:t>5381</w:t>
                                    </w:r>
                                  </w:p>
                                  <w:p w:rsidR="006E7325" w:rsidRDefault="006E7325" w:rsidP="00220A13">
                                    <w:pPr>
                                      <w:pStyle w:val="nor1"/>
                                      <w:spacing w:line="240" w:lineRule="atLeast"/>
                                    </w:pPr>
                                    <w:r>
                                      <w:rPr>
                                        <w:rFonts w:ascii="Times New Roman" w:hAnsi="Times New Roman" w:cs="Times New Roman"/>
                                      </w:rPr>
                                      <w:t xml:space="preserve">(13) </w:t>
                                    </w:r>
                                    <w:r>
                                      <w:rPr>
                                        <w:rFonts w:ascii="Times New Roman" w:hAnsi="Times New Roman" w:cs="Times New Roman"/>
                                        <w:b/>
                                        <w:bCs/>
                                      </w:rPr>
                                      <w:t>(Ek: 17/8/1983-2880/33 md.)</w:t>
                                    </w:r>
                                    <w:r>
                                      <w:rPr>
                                        <w:rFonts w:ascii="Times New Roman" w:hAnsi="Times New Roman" w:cs="Times New Roman"/>
                                      </w:rPr>
                                      <w:t xml:space="preserve"> Görevlendirme ve nakli ile ilgili eseslar ve bu Kanunun uygulanması ile ilgili diğer hususlar.</w:t>
                                    </w:r>
                                  </w:p>
                                  <w:p w:rsidR="006E7325" w:rsidRDefault="006E7325" w:rsidP="00220A13">
                                    <w:pPr>
                                      <w:pStyle w:val="nor1"/>
                                      <w:spacing w:line="240" w:lineRule="atLeast"/>
                                    </w:pPr>
                                    <w:r>
                                      <w:rPr>
                                        <w:rFonts w:ascii="Times New Roman" w:hAnsi="Times New Roman" w:cs="Times New Roman"/>
                                      </w:rPr>
                                      <w:t>b. Aşağıdaki hususlar Üniversitelerarası Kurul tarafından çıkarılacak yönetmeliklerle düzenlenir:</w:t>
                                    </w:r>
                                  </w:p>
                                  <w:p w:rsidR="006E7325" w:rsidRDefault="006E7325" w:rsidP="00220A13">
                                    <w:pPr>
                                      <w:pStyle w:val="nor1"/>
                                      <w:spacing w:line="240" w:lineRule="atLeast"/>
                                    </w:pPr>
                                    <w:r>
                                      <w:rPr>
                                        <w:rFonts w:ascii="Times New Roman" w:hAnsi="Times New Roman" w:cs="Times New Roman"/>
                                      </w:rPr>
                                      <w:t>(1) Lisansüstü öğretim esasları,</w:t>
                                    </w:r>
                                  </w:p>
                                  <w:p w:rsidR="006E7325" w:rsidRDefault="006E7325" w:rsidP="00220A13">
                                    <w:pPr>
                                      <w:pStyle w:val="nor1"/>
                                      <w:spacing w:line="240" w:lineRule="atLeast"/>
                                    </w:pPr>
                                    <w:r>
                                      <w:rPr>
                                        <w:rFonts w:ascii="Times New Roman" w:hAnsi="Times New Roman" w:cs="Times New Roman"/>
                                      </w:rPr>
                                      <w:t>(2) Bu Kanunun uygulanması ile ilgili diğer akademik hususlar.</w:t>
                                    </w:r>
                                  </w:p>
                                  <w:p w:rsidR="006E7325" w:rsidRDefault="006E7325" w:rsidP="00220A13">
                                    <w:pPr>
                                      <w:pStyle w:val="nor1"/>
                                      <w:spacing w:line="240" w:lineRule="atLeast"/>
                                    </w:pPr>
                                    <w:r>
                                      <w:rPr>
                                        <w:rFonts w:ascii="Times New Roman" w:hAnsi="Times New Roman" w:cs="Times New Roman"/>
                                        <w:i/>
                                        <w:iCs/>
                                      </w:rPr>
                                      <w:t xml:space="preserve">Yürürlükten kaldırılan kanun ve hükümler: </w:t>
                                    </w:r>
                                  </w:p>
                                  <w:p w:rsidR="006E7325" w:rsidRDefault="006E7325" w:rsidP="00220A13">
                                    <w:pPr>
                                      <w:pStyle w:val="nor1"/>
                                      <w:spacing w:line="240" w:lineRule="atLeast"/>
                                    </w:pPr>
                                    <w:r>
                                      <w:rPr>
                                        <w:rFonts w:ascii="Times New Roman" w:hAnsi="Times New Roman" w:cs="Times New Roman"/>
                                        <w:b/>
                                        <w:bCs/>
                                      </w:rPr>
                                      <w:t xml:space="preserve">Madde 66 – </w:t>
                                    </w:r>
                                    <w:r>
                                      <w:rPr>
                                        <w:rFonts w:ascii="Times New Roman" w:hAnsi="Times New Roman" w:cs="Times New Roman"/>
                                      </w:rPr>
                                      <w:t>1750 sayılı Üniversiteler Kanunu tümü ile, aşağıdaki kanunların ve Yük-</w:t>
                                    </w:r>
                                  </w:p>
                                  <w:p w:rsidR="006E7325" w:rsidRDefault="006E7325" w:rsidP="00220A13">
                                    <w:pPr>
                                      <w:pStyle w:val="nor1"/>
                                      <w:spacing w:line="240" w:lineRule="atLeast"/>
                                    </w:pPr>
                                    <w:r>
                                      <w:rPr>
                                        <w:rFonts w:ascii="Times New Roman" w:hAnsi="Times New Roman" w:cs="Times New Roman"/>
                                      </w:rPr>
                                      <w:t>seköğretim Kurumları ile ilgili diğer kanunların bu kanuna aykırı hükümleri yürürlükten kaldırılmıştır.</w:t>
                                    </w:r>
                                  </w:p>
                                  <w:p w:rsidR="006E7325" w:rsidRDefault="006E7325" w:rsidP="00220A13">
                                    <w:pPr>
                                      <w:pStyle w:val="nor1"/>
                                      <w:spacing w:line="240" w:lineRule="atLeast"/>
                                    </w:pPr>
                                    <w:r>
                                      <w:rPr>
                                        <w:rFonts w:ascii="Times New Roman" w:hAnsi="Times New Roman" w:cs="Times New Roman"/>
                                      </w:rPr>
                                      <w:t>4619 sayılı İstanbul Teknik Üniversitesi Hakkında Kanun ile ek ve değişiklikleri,</w:t>
                                    </w:r>
                                  </w:p>
                                  <w:p w:rsidR="006E7325" w:rsidRDefault="006E7325" w:rsidP="00220A13">
                                    <w:pPr>
                                      <w:pStyle w:val="nor1"/>
                                      <w:spacing w:line="240" w:lineRule="atLeast"/>
                                    </w:pPr>
                                    <w:r>
                                      <w:rPr>
                                        <w:rFonts w:ascii="Times New Roman" w:hAnsi="Times New Roman" w:cs="Times New Roman"/>
                                      </w:rPr>
                                      <w:t>6594 sayılı Karadeniz Teknik Üniversitesi adıyla Trabzon'da Bir Üniversite Kurulması Hakkında Kanun ile ek ve değişiklikleri,</w:t>
                                    </w:r>
                                  </w:p>
                                  <w:p w:rsidR="006E7325" w:rsidRDefault="006E7325" w:rsidP="00220A13">
                                    <w:pPr>
                                      <w:pStyle w:val="nor1"/>
                                      <w:spacing w:line="240" w:lineRule="atLeast"/>
                                    </w:pPr>
                                    <w:r>
                                      <w:rPr>
                                        <w:rFonts w:ascii="Times New Roman" w:hAnsi="Times New Roman" w:cs="Times New Roman"/>
                                      </w:rPr>
                                      <w:t xml:space="preserve">6595 sayılı Ege Üniversitesi adıyla İzmir'de Bir Üniversite Kurulması Hakkında Kanun ile ek ve değişiklikleri, </w:t>
                                    </w:r>
                                  </w:p>
                                  <w:p w:rsidR="006E7325" w:rsidRDefault="006E7325" w:rsidP="00220A13">
                                    <w:pPr>
                                      <w:pStyle w:val="nor1"/>
                                      <w:spacing w:line="240" w:lineRule="atLeast"/>
                                    </w:pPr>
                                    <w:r>
                                      <w:rPr>
                                        <w:rFonts w:ascii="Times New Roman" w:hAnsi="Times New Roman" w:cs="Times New Roman"/>
                                      </w:rPr>
                                      <w:t>6990 sayılı Atatürk Üniversitesi Kanunu ile ek ve değişiklikleri,</w:t>
                                    </w:r>
                                  </w:p>
                                  <w:p w:rsidR="006E7325" w:rsidRDefault="006E7325" w:rsidP="00220A13">
                                    <w:pPr>
                                      <w:pStyle w:val="nor1"/>
                                      <w:spacing w:line="240" w:lineRule="atLeast"/>
                                    </w:pPr>
                                    <w:r>
                                      <w:rPr>
                                        <w:rFonts w:ascii="Times New Roman" w:hAnsi="Times New Roman" w:cs="Times New Roman"/>
                                      </w:rPr>
                                      <w:t>7307 sayılı Orta Doğu Teknik Üniversitesi Kanunu ile ek ve değişiklikleri,</w:t>
                                    </w:r>
                                  </w:p>
                                  <w:p w:rsidR="006E7325" w:rsidRDefault="006E7325" w:rsidP="00220A13">
                                    <w:pPr>
                                      <w:pStyle w:val="nor1"/>
                                      <w:spacing w:line="240" w:lineRule="atLeast"/>
                                    </w:pPr>
                                    <w:r>
                                      <w:rPr>
                                        <w:rFonts w:ascii="Times New Roman" w:hAnsi="Times New Roman" w:cs="Times New Roman"/>
                                      </w:rPr>
                                      <w:t xml:space="preserve">892 sayılı Hacettepe Üniversitesi Kurulması Hakkındaki Kanun ile ek ve değişiklikleri, </w:t>
                                    </w:r>
                                  </w:p>
                                  <w:p w:rsidR="006E7325" w:rsidRDefault="006E7325" w:rsidP="00220A13">
                                    <w:pPr>
                                      <w:pStyle w:val="nor1"/>
                                      <w:spacing w:line="240" w:lineRule="atLeast"/>
                                    </w:pPr>
                                    <w:r>
                                      <w:rPr>
                                        <w:rFonts w:ascii="Times New Roman" w:hAnsi="Times New Roman" w:cs="Times New Roman"/>
                                      </w:rPr>
                                      <w:t xml:space="preserve">1785 sayılı Diyarbakır üniversitesi Kuruluş Kanunu, </w:t>
                                    </w:r>
                                  </w:p>
                                  <w:p w:rsidR="006E7325" w:rsidRDefault="006E7325" w:rsidP="00220A13">
                                    <w:pPr>
                                      <w:pStyle w:val="nor1"/>
                                      <w:spacing w:line="240" w:lineRule="atLeast"/>
                                    </w:pPr>
                                    <w:r>
                                      <w:rPr>
                                        <w:rFonts w:ascii="Times New Roman" w:hAnsi="Times New Roman" w:cs="Times New Roman"/>
                                      </w:rPr>
                                      <w:t xml:space="preserve">1786 sayılı Çukurova üniversitesi Kuruluş Kanunu, </w:t>
                                    </w:r>
                                  </w:p>
                                  <w:p w:rsidR="006E7325" w:rsidRDefault="006E7325" w:rsidP="00220A13">
                                    <w:pPr>
                                      <w:pStyle w:val="nor1"/>
                                      <w:spacing w:line="240" w:lineRule="atLeast"/>
                                    </w:pPr>
                                    <w:r>
                                      <w:rPr>
                                        <w:rFonts w:ascii="Times New Roman" w:hAnsi="Times New Roman" w:cs="Times New Roman"/>
                                      </w:rPr>
                                      <w:t>1787 sayılı Anadolu Üniversitesi Kuruluş Kanunu,</w:t>
                                    </w:r>
                                  </w:p>
                                  <w:p w:rsidR="006E7325" w:rsidRDefault="006E7325" w:rsidP="00220A13">
                                    <w:pPr>
                                      <w:pStyle w:val="nor1"/>
                                      <w:spacing w:line="240" w:lineRule="atLeast"/>
                                    </w:pPr>
                                    <w:r>
                                      <w:rPr>
                                        <w:rFonts w:ascii="Times New Roman" w:hAnsi="Times New Roman" w:cs="Times New Roman"/>
                                      </w:rPr>
                                      <w:t xml:space="preserve">1788 sayılı Cumhuriyet Üniversitesi Kuruluş Kanunu, </w:t>
                                    </w:r>
                                  </w:p>
                                  <w:p w:rsidR="006E7325" w:rsidRDefault="006E7325" w:rsidP="00220A13">
                                    <w:pPr>
                                      <w:pStyle w:val="nor1"/>
                                      <w:spacing w:line="240" w:lineRule="atLeast"/>
                                    </w:pPr>
                                    <w:r>
                                      <w:rPr>
                                        <w:rFonts w:ascii="Times New Roman" w:hAnsi="Times New Roman" w:cs="Times New Roman"/>
                                      </w:rPr>
                                      <w:t>1872 sayılı İnonü Üniversitesi Kuruluş Kanunu,</w:t>
                                    </w:r>
                                  </w:p>
                                  <w:p w:rsidR="006E7325" w:rsidRDefault="006E7325" w:rsidP="00220A13">
                                    <w:pPr>
                                      <w:pStyle w:val="nor1"/>
                                      <w:spacing w:line="240" w:lineRule="atLeast"/>
                                    </w:pPr>
                                    <w:r>
                                      <w:rPr>
                                        <w:rFonts w:ascii="Times New Roman" w:hAnsi="Times New Roman" w:cs="Times New Roman"/>
                                      </w:rPr>
                                      <w:t xml:space="preserve">1873 sayılı Dört Üniversite Kurulması Hakkındaki Kanun ile ek ve değişiklikleri, </w:t>
                                    </w:r>
                                  </w:p>
                                  <w:p w:rsidR="006E7325" w:rsidRDefault="006E7325" w:rsidP="00220A13">
                                    <w:pPr>
                                      <w:pStyle w:val="nor1"/>
                                      <w:spacing w:line="240" w:lineRule="atLeast"/>
                                    </w:pPr>
                                    <w:r>
                                      <w:rPr>
                                        <w:rFonts w:ascii="Times New Roman" w:hAnsi="Times New Roman" w:cs="Times New Roman"/>
                                      </w:rPr>
                                      <w:t xml:space="preserve">1487 sayılı Boğaziçi Üniversitesi Adıyla İstanbul'da Bir Üniversite Kurulması Hakkında Kanun ile ek ve değişiklikleri, </w:t>
                                    </w:r>
                                  </w:p>
                                  <w:p w:rsidR="006E7325" w:rsidRDefault="006E7325" w:rsidP="00220A13">
                                    <w:pPr>
                                      <w:pStyle w:val="nor1"/>
                                      <w:spacing w:line="240" w:lineRule="atLeast"/>
                                    </w:pPr>
                                    <w:r>
                                      <w:rPr>
                                        <w:rFonts w:ascii="Times New Roman" w:hAnsi="Times New Roman" w:cs="Times New Roman"/>
                                      </w:rPr>
                                      <w:t>5239 sayılı Ankara Üniversitesi Kuruluş Kadroları Kanunu ve bu kanuna ek kanunlar ile Ankara Üniversitesine bağlı birimlere ait kanunlar,</w:t>
                                    </w:r>
                                  </w:p>
                                  <w:p w:rsidR="006E7325" w:rsidRDefault="006E7325" w:rsidP="00220A13">
                                    <w:pPr>
                                      <w:pStyle w:val="nor1"/>
                                      <w:spacing w:line="240" w:lineRule="atLeast"/>
                                    </w:pPr>
                                    <w:r>
                                      <w:rPr>
                                        <w:rFonts w:ascii="Times New Roman" w:hAnsi="Times New Roman" w:cs="Times New Roman"/>
                                      </w:rPr>
                                      <w:t xml:space="preserve">5247 sayılı İstanbul Üniversitesi Kuruluş Kadroları Kanunu ile bu kanuna ek kanunlar, </w:t>
                                    </w:r>
                                  </w:p>
                                  <w:p w:rsidR="006E7325" w:rsidRDefault="006E7325" w:rsidP="00220A13">
                                    <w:pPr>
                                      <w:pStyle w:val="nor1"/>
                                      <w:spacing w:line="240" w:lineRule="atLeast"/>
                                    </w:pPr>
                                    <w:r>
                                      <w:rPr>
                                        <w:rFonts w:ascii="Times New Roman" w:hAnsi="Times New Roman" w:cs="Times New Roman"/>
                                      </w:rPr>
                                      <w:t>2175 sayılı Kayseri Üniversitesi Kurulması Hakkında Kanun.</w:t>
                                    </w:r>
                                  </w:p>
                                  <w:p w:rsidR="006E7325" w:rsidRDefault="006E7325" w:rsidP="00220A13">
                                    <w:pPr>
                                      <w:pStyle w:val="nor1"/>
                                      <w:spacing w:line="240" w:lineRule="atLeast"/>
                                    </w:pPr>
                                    <w:r>
                                      <w:rPr>
                                        <w:rFonts w:ascii="Times New Roman" w:hAnsi="Times New Roman" w:cs="Times New Roman"/>
                                        <w:b/>
                                        <w:bCs/>
                                      </w:rPr>
                                      <w:t xml:space="preserve">Ek Madde 1 – (Ek: 14/4/1982-2653/6 md.) </w:t>
                                    </w:r>
                                  </w:p>
                                  <w:p w:rsidR="006E7325" w:rsidRDefault="006E7325" w:rsidP="00220A13">
                                    <w:pPr>
                                      <w:pStyle w:val="nor1"/>
                                      <w:spacing w:line="240" w:lineRule="atLeast"/>
                                    </w:pPr>
                                    <w:r>
                                      <w:rPr>
                                        <w:rFonts w:ascii="Times New Roman" w:hAnsi="Times New Roman" w:cs="Times New Roman"/>
                                      </w:rPr>
                                      <w:t xml:space="preserve">Üniversite rektörleri, fakülte dekanları, enstitü ve yüksekokul müdürleri ile bunların yardımcıları ve bölüm başkanları, gerektiğinde bu Kanunda belirtilen süreleri dolmadan tayinlerindeki usule uygun olarak görevlerinden alınabilirler. </w:t>
                                    </w:r>
                                  </w:p>
                                  <w:p w:rsidR="006E7325" w:rsidRDefault="006E7325" w:rsidP="00220A13">
                                    <w:pPr>
                                      <w:pStyle w:val="nor1"/>
                                      <w:spacing w:line="240" w:lineRule="atLeast"/>
                                    </w:pPr>
                                    <w:r>
                                      <w:rPr>
                                        <w:rFonts w:ascii="Times New Roman" w:hAnsi="Times New Roman" w:cs="Times New Roman"/>
                                        <w:b/>
                                        <w:bCs/>
                                      </w:rPr>
                                      <w:t>Ek Madde 2 – (Ek: 17/8/1983 - 2880/32 md.; Değişik : 18/6/2008-5772/7 md.)</w:t>
                                    </w:r>
                                  </w:p>
                                  <w:p w:rsidR="006E7325" w:rsidRDefault="006E7325" w:rsidP="00220A13">
                                    <w:pPr>
                                      <w:spacing w:line="240" w:lineRule="atLeast"/>
                                      <w:ind w:firstLine="567"/>
                                      <w:jc w:val="both"/>
                                    </w:pPr>
                                    <w:r>
                                      <w:rPr>
                                        <w:sz w:val="18"/>
                                        <w:szCs w:val="18"/>
                                      </w:rPr>
                                      <w:t>Vakıflar; kazanç amacına yönelik olmamak şartıyla ve mali ve idari hususlar dışında, akademik çalışmalar, öğretim elemanlarının sağlanması ve güvenlik yönlerinden bu Kanunda gösterilen esas ve usullere uymak kaydıyla, Yükseköğretim kurumları veya bunlara bağlı birimlerden birini veya birden fazlasını ya da bir üniversite veya yüksek teknoloji enstitüsüne bağlı olmaksızın, ekonominin ihtiyaç duyduğu alanlarda yüksek nitelikli işgücü yetiştirmek amacıyla, bu Kanun hükümleri çerçevesinde kalmak şartıyla meslek yüksekokulu kurabilir. Bu meslek yüksekokulu, kamu tüzel kişiliğini haiz olup, Yükseköğretim Kurulunun görüşü alınarak Bakanlar Kurulu kararı ile kurulur. Kurulacak meslek yüksekokullarına, meslek ve teknik eğitim bölgesinde gereksinim duyulması esastır.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49</w:t>
                                    </w:r>
                                  </w:p>
                                  <w:p w:rsidR="006E7325" w:rsidRDefault="006E7325" w:rsidP="00220A13">
                                    <w:pPr>
                                      <w:pStyle w:val="nor"/>
                                      <w:spacing w:line="240" w:lineRule="atLeast"/>
                                      <w:jc w:val="center"/>
                                    </w:pPr>
                                    <w:r>
                                      <w:br w:type="page"/>
                                    </w:r>
                                    <w:r>
                                      <w:rPr>
                                        <w:rFonts w:ascii="Times New Roman" w:hAnsi="Times New Roman" w:cs="Times New Roman"/>
                                        <w:sz w:val="22"/>
                                        <w:szCs w:val="22"/>
                                      </w:rPr>
                                      <w:t>5382</w:t>
                                    </w:r>
                                  </w:p>
                                  <w:p w:rsidR="006E7325" w:rsidRDefault="006E7325" w:rsidP="00220A13">
                                    <w:pPr>
                                      <w:pStyle w:val="nor"/>
                                      <w:spacing w:line="240" w:lineRule="atLeast"/>
                                    </w:pPr>
                                    <w:r>
                                      <w:rPr>
                                        <w:rFonts w:ascii="Times New Roman" w:hAnsi="Times New Roman" w:cs="Times New Roman"/>
                                        <w:b/>
                                        <w:bCs/>
                                      </w:rPr>
                                      <w:t>Ek Madde 3 – (Ek: 17/8/1983 - 2880/32 md.)</w:t>
                                    </w:r>
                                  </w:p>
                                  <w:p w:rsidR="006E7325" w:rsidRDefault="006E7325" w:rsidP="00220A13">
                                    <w:pPr>
                                      <w:pStyle w:val="nor"/>
                                      <w:spacing w:line="240" w:lineRule="atLeast"/>
                                    </w:pPr>
                                    <w:r>
                                      <w:rPr>
                                        <w:rFonts w:ascii="Times New Roman" w:hAnsi="Times New Roman" w:cs="Times New Roman"/>
                                      </w:rPr>
                                      <w:t>Vakıf veya birden fazla vakfın yetkili yönetim organlarının yükseköğretim kurumu kurma ile ilgili karar veya kararları Vakıflar Genel Müdürlüğünün olumlu yazısı ile birlikte ve aşağıdaki belgelerle Yükseköğretim Kurulu Başkanlığına sunulur:</w:t>
                                    </w:r>
                                  </w:p>
                                  <w:p w:rsidR="006E7325" w:rsidRDefault="006E7325" w:rsidP="00220A13">
                                    <w:pPr>
                                      <w:pStyle w:val="nor"/>
                                      <w:spacing w:line="240" w:lineRule="atLeast"/>
                                    </w:pPr>
                                    <w:r>
                                      <w:rPr>
                                        <w:rFonts w:ascii="Times New Roman" w:hAnsi="Times New Roman" w:cs="Times New Roman"/>
                                      </w:rPr>
                                      <w:t>a) Kurulacak yüksekögretim kurumunun bina, araç, gereç ve diğer maddi yapıları ve malzemelerinin hazır bulunduğunu veya bunların sağlanması için yeteri kadar bir meblağın tahsis edildiğini gösterir belge,</w:t>
                                    </w:r>
                                  </w:p>
                                  <w:p w:rsidR="006E7325" w:rsidRDefault="006E7325" w:rsidP="00220A13">
                                    <w:pPr>
                                      <w:pStyle w:val="nor"/>
                                      <w:spacing w:line="240" w:lineRule="atLeast"/>
                                    </w:pPr>
                                    <w:r>
                                      <w:rPr>
                                        <w:rFonts w:ascii="Times New Roman" w:hAnsi="Times New Roman" w:cs="Times New Roman"/>
                                      </w:rPr>
                                      <w:t xml:space="preserve">b) Kurulacak yüksekögretim kurumunun bir yıllık her çeşit işletme ve diğer cari masraflarının en az% 20'sini karşılayacak bir paranın, malın, ekonomik değeri olan bir hakkın veya gelirin mevcut olduğunu ve buna tahsis edildiğini gösterir belge, </w:t>
                                    </w:r>
                                  </w:p>
                                  <w:p w:rsidR="006E7325" w:rsidRDefault="006E7325" w:rsidP="00220A13">
                                    <w:pPr>
                                      <w:pStyle w:val="nor"/>
                                      <w:spacing w:line="240" w:lineRule="atLeast"/>
                                    </w:pPr>
                                    <w:r>
                                      <w:rPr>
                                        <w:rFonts w:ascii="Times New Roman" w:hAnsi="Times New Roman" w:cs="Times New Roman"/>
                                      </w:rPr>
                                      <w:t xml:space="preserve">c) Kurulacak yükseköğretim kurumunun ve bunlara bağlı birimlerin adlarını bildiren belge ile Kurumun eğitim - öğretim, mali ve idari konularda uygulayacağı esasları gösteren taahhüt belgesi. </w:t>
                                    </w:r>
                                  </w:p>
                                  <w:p w:rsidR="006E7325" w:rsidRDefault="006E7325" w:rsidP="00220A13">
                                    <w:pPr>
                                      <w:pStyle w:val="nor"/>
                                      <w:spacing w:line="240" w:lineRule="atLeast"/>
                                    </w:pPr>
                                    <w:r>
                                      <w:rPr>
                                        <w:rFonts w:ascii="Times New Roman" w:hAnsi="Times New Roman" w:cs="Times New Roman"/>
                                      </w:rPr>
                                      <w:t xml:space="preserve">d) Vakıf yükseköğretim kurumunun eğitim - ögretim fonksiyonunu yerine getiremeyeceğinin anlaşılması halinde, bu madde ile yükseköğretim kurumuna tahsis edilenlere yapılacak işlemi gösterir belge. </w:t>
                                    </w:r>
                                  </w:p>
                                  <w:p w:rsidR="006E7325" w:rsidRDefault="006E7325" w:rsidP="00220A13">
                                    <w:pPr>
                                      <w:pStyle w:val="nor"/>
                                      <w:spacing w:line="240" w:lineRule="atLeast"/>
                                    </w:pPr>
                                    <w:r>
                                      <w:rPr>
                                        <w:rFonts w:ascii="Times New Roman" w:hAnsi="Times New Roman" w:cs="Times New Roman"/>
                                        <w:b/>
                                        <w:bCs/>
                                      </w:rPr>
                                      <w:t>(Değişik : 7/6/1989 - KHK-369/4 md.; Aynen Kabul: 23/11/1989 - 3589/4 md.; İptal : Ana Mah’nin 30/5/1990 tarih ve E. : 1990/2, K. : 1990/10 sayılı Kararıyla)</w:t>
                                    </w:r>
                                    <w:r>
                                      <w:rPr>
                                        <w:rFonts w:ascii="Times New Roman" w:hAnsi="Times New Roman" w:cs="Times New Roman"/>
                                      </w:rPr>
                                      <w:t>(1)</w:t>
                                    </w:r>
                                  </w:p>
                                  <w:p w:rsidR="006E7325" w:rsidRDefault="006E7325" w:rsidP="00220A13">
                                    <w:pPr>
                                      <w:pStyle w:val="nor"/>
                                      <w:spacing w:line="240" w:lineRule="atLeast"/>
                                    </w:pPr>
                                    <w:r>
                                      <w:rPr>
                                        <w:rFonts w:ascii="Times New Roman" w:hAnsi="Times New Roman" w:cs="Times New Roman"/>
                                        <w:b/>
                                        <w:bCs/>
                                      </w:rPr>
                                      <w:t>(Ek:3/4/1991-3708/5 md.; İptal: Ana. Mah'nin 29/6/1992 tarih ve E. 1991/21, K. 1992/42 Sayılı Kararıyla.)</w:t>
                                    </w:r>
                                  </w:p>
                                  <w:p w:rsidR="006E7325" w:rsidRDefault="006E7325" w:rsidP="00220A13">
                                    <w:pPr>
                                      <w:pStyle w:val="nor"/>
                                      <w:spacing w:line="240" w:lineRule="atLeast"/>
                                    </w:pPr>
                                    <w:r>
                                      <w:rPr>
                                        <w:rFonts w:ascii="Times New Roman" w:hAnsi="Times New Roman" w:cs="Times New Roman"/>
                                        <w:b/>
                                        <w:bCs/>
                                      </w:rPr>
                                      <w:t>Ek Madde 4 – (Ek: 17/8/1883-2880/32 md.)</w:t>
                                    </w:r>
                                  </w:p>
                                  <w:p w:rsidR="006E7325" w:rsidRDefault="006E7325" w:rsidP="00220A13">
                                    <w:pPr>
                                      <w:pStyle w:val="nor"/>
                                      <w:spacing w:line="240" w:lineRule="atLeast"/>
                                    </w:pPr>
                                    <w:r>
                                      <w:rPr>
                                        <w:rFonts w:ascii="Times New Roman" w:hAnsi="Times New Roman" w:cs="Times New Roman"/>
                                      </w:rPr>
                                      <w:t xml:space="preserve">Askeri ve emniyetle ilgili eğitim kurum veya birimleri vakıflar tarafından açılamaz. </w:t>
                                    </w:r>
                                  </w:p>
                                  <w:p w:rsidR="006E7325" w:rsidRDefault="006E7325" w:rsidP="00220A13">
                                    <w:pPr>
                                      <w:pStyle w:val="nor"/>
                                      <w:spacing w:line="240" w:lineRule="atLeast"/>
                                    </w:pPr>
                                    <w:r>
                                      <w:rPr>
                                        <w:rFonts w:ascii="Times New Roman" w:hAnsi="Times New Roman" w:cs="Times New Roman"/>
                                        <w:b/>
                                        <w:bCs/>
                                      </w:rPr>
                                      <w:t xml:space="preserve">Ek Madde 5 – (Ek :17/8/1983 -2880/32 md.) </w:t>
                                    </w:r>
                                  </w:p>
                                  <w:p w:rsidR="006E7325" w:rsidRDefault="006E7325" w:rsidP="00220A13">
                                    <w:pPr>
                                      <w:pStyle w:val="nor"/>
                                      <w:spacing w:line="240" w:lineRule="atLeast"/>
                                    </w:pPr>
                                    <w:r>
                                      <w:rPr>
                                        <w:rFonts w:ascii="Times New Roman" w:hAnsi="Times New Roman" w:cs="Times New Roman"/>
                                        <w:b/>
                                        <w:bCs/>
                                      </w:rPr>
                                      <w:t>(Değişik: 28/12/1999 - 4498/1 md.)</w:t>
                                    </w:r>
                                    <w:r>
                                      <w:rPr>
                                        <w:rFonts w:ascii="Times New Roman" w:hAnsi="Times New Roman" w:cs="Times New Roman"/>
                                      </w:rPr>
                                      <w:t xml:space="preserve"> Vakıflarca kurulacak yükseköğretim kurumlarının, vakıf yönetim organı dışında en az yedi kişiden oluşan bir mütevelli heyeti bulunur. Mütevelli heyet üyeleri, vakıf yönetim organı tarafından dört yıl için seçilir, süresi biten üyeler yeniden seçilebilir. Mütevelli heyet üyelerinin yaş sınırlaması hariç Devlet memuru olma niteliklerine sahip bulunmaları ve en az üçte ikisinin lisans düzeyinde yükseköğrenim görmüş olması gerekir. Mütevelli heyet üyeleri kendi aralarından bir başkan seçer.</w:t>
                                    </w:r>
                                  </w:p>
                                  <w:p w:rsidR="006E7325" w:rsidRDefault="006E7325" w:rsidP="00220A13">
                                    <w:pPr>
                                      <w:pStyle w:val="nor"/>
                                      <w:spacing w:line="240" w:lineRule="atLeast"/>
                                    </w:pPr>
                                    <w:r>
                                      <w:rPr>
                                        <w:rFonts w:ascii="Times New Roman" w:hAnsi="Times New Roman" w:cs="Times New Roman"/>
                                      </w:rPr>
                                      <w:t>Mütevelli heyet vakıf yükseköğretim kurumunun tüzelkişiliğini temsil eder. Vakıf yükseköğretim kurumlarının yöneticileri Yükseköğretim Kurulunun olumlu görüşü alınarak mütevelli heyet tarafından atanır. Mütevelli heyet; vakıf yüksek öğretim kurumu yöneticilerine uygun gördüğü ölçüde yetkilerini devredebilir. Yükseköğretim kurumunda görevlendirilecek yöneticiler ve öğretim elemanları ile diğer personelin sözleşmelerini yapar, atamalarını ve görevden alınmalarını onaylar, yükseköğretim kurumunun bütçesini onaylar ve uygulamaları izler, ayrıca vakıfca hazırlanan yönetmelik hükümlerine göre diğer görevleri yürütür.</w:t>
                                    </w:r>
                                  </w:p>
                                  <w:p w:rsidR="006E7325" w:rsidRDefault="006E7325" w:rsidP="00220A13">
                                    <w:pPr>
                                      <w:pStyle w:val="maddebasl"/>
                                      <w:spacing w:before="0" w:line="240" w:lineRule="atLeast"/>
                                    </w:pPr>
                                    <w:r>
                                      <w:rPr>
                                        <w:rFonts w:ascii="Times New Roman" w:hAnsi="Times New Roman" w:cs="Times New Roman"/>
                                        <w:sz w:val="16"/>
                                        <w:szCs w:val="16"/>
                                      </w:rPr>
                                      <w:t>——————————</w:t>
                                    </w:r>
                                  </w:p>
                                  <w:p w:rsidR="006E7325" w:rsidRDefault="006E7325" w:rsidP="00220A13">
                                    <w:pPr>
                                      <w:pStyle w:val="dipnot"/>
                                      <w:spacing w:before="0" w:beforeAutospacing="0" w:after="0" w:afterAutospacing="0" w:line="240" w:lineRule="atLeast"/>
                                      <w:jc w:val="both"/>
                                    </w:pPr>
                                    <w:r>
                                      <w:rPr>
                                        <w:rFonts w:ascii="Times New Roman" w:hAnsi="Times New Roman" w:cs="Times New Roman"/>
                                        <w:i/>
                                        <w:iCs/>
                                        <w:sz w:val="16"/>
                                        <w:szCs w:val="16"/>
                                      </w:rPr>
                                      <w:t>(1) Söz konusu Anayasa Mahkemesi Kararı, Resmi Gazete’de yayımlandığı 9/2/1991 tarihinden başlayarak bir yıl sonra yürürlüğe girmiştir.</w:t>
                                    </w:r>
                                  </w:p>
                                  <w:p w:rsidR="006E7325" w:rsidRDefault="006E7325" w:rsidP="00220A13">
                                    <w:pPr>
                                      <w:jc w:val="right"/>
                                      <w:rPr>
                                        <w:rFonts w:ascii="Arial Unicode MS" w:hAnsi="Arial Unicode MS" w:cs="Arial Unicode MS"/>
                                        <w:b/>
                                        <w:bCs/>
                                        <w:color w:val="808080"/>
                                        <w:sz w:val="16"/>
                                        <w:szCs w:val="16"/>
                                      </w:rPr>
                                    </w:pPr>
                                    <w:r>
                                      <w:rPr>
                                        <w:rFonts w:ascii="Arial Unicode MS" w:hAnsi="Arial Unicode MS" w:cs="Arial Unicode MS"/>
                                        <w:b/>
                                        <w:bCs/>
                                        <w:color w:val="808080"/>
                                        <w:sz w:val="16"/>
                                        <w:szCs w:val="16"/>
                                      </w:rPr>
                                      <w:t>Sayfa 50</w:t>
                                    </w:r>
                                  </w:p>
                                  <w:p w:rsidR="006E7325" w:rsidRDefault="006E7325" w:rsidP="00220A13">
                                    <w:pPr>
                                      <w:pStyle w:val="dipnot"/>
                                      <w:spacing w:line="240" w:lineRule="atLeast"/>
                                      <w:jc w:val="center"/>
                                    </w:pPr>
                                    <w:r>
                                      <w:rPr>
                                        <w:sz w:val="16"/>
                                        <w:szCs w:val="16"/>
                                      </w:rPr>
                                      <w:br w:type="page"/>
                                    </w:r>
                                    <w:r>
                                      <w:rPr>
                                        <w:rFonts w:ascii="Times New Roman" w:hAnsi="Times New Roman" w:cs="Times New Roman"/>
                                        <w:sz w:val="22"/>
                                        <w:szCs w:val="22"/>
                                      </w:rPr>
                                      <w:t>5383</w:t>
                                    </w:r>
                                  </w:p>
                                  <w:p w:rsidR="006E7325" w:rsidRDefault="006E7325" w:rsidP="00220A13">
                                    <w:pPr>
                                      <w:pStyle w:val="nor"/>
                                      <w:spacing w:line="240" w:lineRule="atLeast"/>
                                    </w:pPr>
                                    <w:r>
                                      <w:rPr>
                                        <w:rFonts w:ascii="Times New Roman" w:hAnsi="Times New Roman" w:cs="Times New Roman"/>
                                      </w:rPr>
                                      <w:t xml:space="preserve">Mütevelli heyetin toplantı nisabı ve karar alınması ile ilgili hususlarda bu Kanunun 61 inci maddesi hükmü uygulanır. </w:t>
                                    </w:r>
                                  </w:p>
                                  <w:p w:rsidR="006E7325" w:rsidRDefault="006E7325" w:rsidP="00220A13">
                                    <w:pPr>
                                      <w:pStyle w:val="nor"/>
                                      <w:spacing w:line="240" w:lineRule="atLeast"/>
                                    </w:pPr>
                                    <w:r>
                                      <w:rPr>
                                        <w:rFonts w:ascii="Times New Roman" w:hAnsi="Times New Roman" w:cs="Times New Roman"/>
                                        <w:b/>
                                        <w:bCs/>
                                      </w:rPr>
                                      <w:t>Ek Madde 6 – (Ek: 17/8/1983 - 2880/32 md.)</w:t>
                                    </w:r>
                                  </w:p>
                                  <w:p w:rsidR="006E7325" w:rsidRDefault="006E7325" w:rsidP="00220A13">
                                    <w:pPr>
                                      <w:pStyle w:val="nor"/>
                                      <w:spacing w:line="240" w:lineRule="atLeast"/>
                                    </w:pPr>
                                    <w:r>
                                      <w:rPr>
                                        <w:rFonts w:ascii="Times New Roman" w:hAnsi="Times New Roman" w:cs="Times New Roman"/>
                                      </w:rPr>
                                      <w:t xml:space="preserve">Kurulacak yükseköğretim kurumu, vakıf tüzelkişiliği dışında ayrı bir tüzelkişiliğe sahip olur ve bu kurumun gelirleri, geçici olarak dahi hiç bir suretle vakıf mamelekine veya hesaplarına intikal edemez. Vakıf yükseköğretim kurumuna doğrudan doğruya bağış ve yardım yapılabilir. </w:t>
                                    </w:r>
                                  </w:p>
                                  <w:p w:rsidR="006E7325" w:rsidRDefault="006E7325" w:rsidP="00220A13">
                                    <w:pPr>
                                      <w:pStyle w:val="nor"/>
                                      <w:spacing w:line="240" w:lineRule="atLeast"/>
                                    </w:pPr>
                                    <w:r>
                                      <w:rPr>
                                        <w:rFonts w:ascii="Times New Roman" w:hAnsi="Times New Roman" w:cs="Times New Roman"/>
                                        <w:b/>
                                        <w:bCs/>
                                      </w:rPr>
                                      <w:t>Ek Madde 7 – (Ek:17/8/1983 - 2880/32 md.; Değişik:3/4/1991 - 3708/6 md.)</w:t>
                                    </w:r>
                                    <w:r>
                                      <w:rPr>
                                        <w:rFonts w:ascii="Times New Roman" w:hAnsi="Times New Roman" w:cs="Times New Roman"/>
                                      </w:rPr>
                                      <w:t xml:space="preserve"> Vakıflarca </w:t>
                                    </w:r>
                                    <w:r>
                                      <w:rPr>
                                        <w:rFonts w:ascii="Times New Roman" w:hAnsi="Times New Roman" w:cs="Times New Roman"/>
                                        <w:spacing w:val="-2"/>
                                      </w:rPr>
                                      <w:t>kurulacak yükseköğretim kurumları, bu Kanunun 56 ncı maddesinde yer alan mali kolaylıklardan, muafiyetlerden ve istisnalardan aynen istifade ederler ve bunlar emlak vergisinden muaf tutulurlar.</w:t>
                                    </w:r>
                                  </w:p>
                                  <w:p w:rsidR="006E7325" w:rsidRDefault="006E7325" w:rsidP="00220A13">
                                    <w:pPr>
                                      <w:pStyle w:val="nor"/>
                                      <w:spacing w:line="240" w:lineRule="atLeast"/>
                                    </w:pPr>
                                    <w:r>
                                      <w:rPr>
                                        <w:rFonts w:ascii="Times New Roman" w:hAnsi="Times New Roman" w:cs="Times New Roman"/>
                                        <w:b/>
                                        <w:bCs/>
                                      </w:rPr>
                                      <w:t>Ek Madde 8 – (Ek: 17/8/1983 - 2880/32 md.)</w:t>
                                    </w:r>
                                  </w:p>
                                  <w:p w:rsidR="006E7325" w:rsidRDefault="006E7325" w:rsidP="00220A13">
                                    <w:pPr>
                                      <w:pStyle w:val="nor"/>
                                      <w:spacing w:line="240" w:lineRule="atLeast"/>
                                    </w:pPr>
                                    <w:r>
                                      <w:rPr>
                                        <w:rFonts w:ascii="Times New Roman" w:hAnsi="Times New Roman" w:cs="Times New Roman"/>
                                      </w:rPr>
                                      <w:t xml:space="preserve">Vakıfca kurulacak yüksekögretim kurumlarındaki akademik organlar, Devlet yükseköğretim kurumlarındaki akademik organlar gibi düzenlenir ve onların görevlerini yerine getirir. Öğretim elemanlarının nitelikleri Devlet yükseköğretim kurumlarındaki öğretim elemanlarının niteliklerinin aynıdır. Devlet yükseköğretim kurumlarında çalışmaları yasaklanmış veya disiplin yoluyla bu kurumlardan çıkarılmış kişiler, vakıf yükseköğretim kurumlarında görev alamazlar. </w:t>
                                    </w:r>
                                  </w:p>
                                  <w:p w:rsidR="006E7325" w:rsidRDefault="006E7325" w:rsidP="00220A13">
                                    <w:pPr>
                                      <w:pStyle w:val="nor"/>
                                      <w:spacing w:line="240" w:lineRule="atLeast"/>
                                    </w:pPr>
                                    <w:r>
                                      <w:rPr>
                                        <w:rFonts w:ascii="Times New Roman" w:hAnsi="Times New Roman" w:cs="Times New Roman"/>
                                        <w:b/>
                                        <w:bCs/>
                                      </w:rPr>
                                      <w:t>Ek Madde 9 – (Ek: 17/8/1983 - 2880/32 md.)</w:t>
                                    </w:r>
                                    <w:r>
                                      <w:rPr>
                                        <w:rFonts w:ascii="Times New Roman" w:hAnsi="Times New Roman" w:cs="Times New Roman"/>
                                      </w:rPr>
                                      <w:t xml:space="preserve"> Vakıf yükseköğretim kurumlarının eğitim - öğretim esasları, öğretim süreleri ve öğrenci hakları ile ilgili hususlar bu Kanun hükümlerine tabidir. </w:t>
                                    </w:r>
                                  </w:p>
                                  <w:p w:rsidR="006E7325" w:rsidRDefault="006E7325" w:rsidP="00220A13">
                                    <w:pPr>
                                      <w:pStyle w:val="nor"/>
                                      <w:spacing w:line="240" w:lineRule="atLeast"/>
                                    </w:pPr>
                                    <w:r>
                                      <w:rPr>
                                        <w:rFonts w:ascii="Times New Roman" w:hAnsi="Times New Roman" w:cs="Times New Roman"/>
                                        <w:i/>
                                        <w:iCs/>
                                      </w:rPr>
                                      <w:t xml:space="preserve">Öğrencilerden alınacak ücretler mütevelli heyet tarafından tespit edilir. </w:t>
                                    </w:r>
                                  </w:p>
                                  <w:p w:rsidR="006E7325" w:rsidRDefault="006E7325" w:rsidP="00220A13">
                                    <w:pPr>
                                      <w:pStyle w:val="nor"/>
                                      <w:spacing w:line="240" w:lineRule="atLeast"/>
                                    </w:pPr>
                                    <w:r>
                                      <w:rPr>
                                        <w:rFonts w:ascii="Times New Roman" w:hAnsi="Times New Roman" w:cs="Times New Roman"/>
                                        <w:b/>
                                        <w:bCs/>
                                      </w:rPr>
                                      <w:t xml:space="preserve">Ek Madde 10 – (Ek: 17/8/1983 - 2880/32 md.) </w:t>
                                    </w:r>
                                  </w:p>
                                  <w:p w:rsidR="006E7325" w:rsidRDefault="006E7325" w:rsidP="00220A13">
                                    <w:pPr>
                                      <w:pStyle w:val="nor"/>
                                      <w:spacing w:line="240" w:lineRule="atLeast"/>
                                    </w:pPr>
                                    <w:r>
                                      <w:rPr>
                                        <w:rFonts w:ascii="Times New Roman" w:hAnsi="Times New Roman" w:cs="Times New Roman"/>
                                      </w:rPr>
                                      <w:t>Vakıflar tarafından kurulacak yükseköğretim kurumları çalışmalarını Devlet</w:t>
                                    </w:r>
                                  </w:p>
                                  <w:p w:rsidR="006E7325" w:rsidRDefault="006E7325" w:rsidP="00220A13">
                                    <w:pPr>
                                      <w:pStyle w:val="nor"/>
                                      <w:spacing w:line="240" w:lineRule="atLeast"/>
                                    </w:pPr>
                                    <w:r>
                                      <w:rPr>
                                        <w:rFonts w:ascii="Times New Roman" w:hAnsi="Times New Roman" w:cs="Times New Roman"/>
                                      </w:rPr>
                                      <w:t>yükseköğretim kurumları gibi, her ders yılı sonunda Yükseköğretim Kuruluna sunarlar. Bu kurumlar mali, idari ve ekonomik konularda Yüksekögretim Kurulunun gözetim ve denetimine tabidirler.</w:t>
                                    </w:r>
                                  </w:p>
                                  <w:p w:rsidR="006E7325" w:rsidRDefault="006E7325" w:rsidP="00220A13">
                                    <w:pPr>
                                      <w:pStyle w:val="nor"/>
                                      <w:spacing w:line="240" w:lineRule="atLeast"/>
                                    </w:pPr>
                                    <w:r>
                                      <w:rPr>
                                        <w:rFonts w:ascii="Times New Roman" w:hAnsi="Times New Roman" w:cs="Times New Roman"/>
                                        <w:b/>
                                        <w:bCs/>
                                      </w:rPr>
                                      <w:t xml:space="preserve">Ek Madde 11 – (Ek: 17/8/1983 - 2880/32 md.) </w:t>
                                    </w:r>
                                  </w:p>
                                  <w:p w:rsidR="006E7325" w:rsidRDefault="006E7325" w:rsidP="00220A13">
                                    <w:pPr>
                                      <w:pStyle w:val="nor"/>
                                      <w:spacing w:line="240" w:lineRule="atLeast"/>
                                    </w:pPr>
                                    <w:r>
                                      <w:rPr>
                                        <w:rFonts w:ascii="Times New Roman" w:hAnsi="Times New Roman" w:cs="Times New Roman"/>
                                      </w:rPr>
                                      <w:t xml:space="preserve">Vakıflarca kurulacak yükseköğretim kurumlarında, beklenen eğitim – öğretim düzeyinin yetersizliğinin Yükseköğretim Kurulunca tespit edilmesi ve durumun düzeltilmesi için gerekli uyarı ve önerilerin sonuçsuz kalması halinde bu kurumun faaliyeti Yükseköğretim Kurulunca durdurulur. </w:t>
                                    </w:r>
                                  </w:p>
                                  <w:p w:rsidR="006E7325" w:rsidRDefault="006E7325" w:rsidP="00220A13">
                                    <w:pPr>
                                      <w:pStyle w:val="nor"/>
                                      <w:spacing w:line="240" w:lineRule="atLeast"/>
                                    </w:pPr>
                                    <w:r>
                                      <w:rPr>
                                        <w:rFonts w:ascii="Times New Roman" w:hAnsi="Times New Roman" w:cs="Times New Roman"/>
                                        <w:b/>
                                        <w:bCs/>
                                      </w:rPr>
                                      <w:t xml:space="preserve">Ek Madde 12 – (Ek: 17/8/1983 - 2880/32 md.) </w:t>
                                    </w:r>
                                  </w:p>
                                  <w:p w:rsidR="006E7325" w:rsidRDefault="006E7325" w:rsidP="00220A13">
                                    <w:pPr>
                                      <w:pStyle w:val="nor"/>
                                      <w:spacing w:line="240" w:lineRule="atLeast"/>
                                    </w:pPr>
                                    <w:r>
                                      <w:rPr>
                                        <w:rFonts w:ascii="Times New Roman" w:hAnsi="Times New Roman" w:cs="Times New Roman"/>
                                      </w:rPr>
                                      <w:t>Vakıf tarafından kurulacak yükseköğretim kurumunda akademik kurul, senatoların; yönetim kurulu, üniversite yönetim kurulunun; en yüksek düzeyindeki yönetici, rektörlerin yetkisini kullanır ve görevlerini yapar.</w:t>
                                    </w:r>
                                  </w:p>
                                  <w:p w:rsidR="006E7325" w:rsidRDefault="006E7325" w:rsidP="00220A13">
                                    <w:pPr>
                                      <w:pStyle w:val="nor"/>
                                      <w:spacing w:line="240" w:lineRule="atLeast"/>
                                    </w:pPr>
                                    <w:r>
                                      <w:rPr>
                                        <w:rFonts w:ascii="Times New Roman" w:hAnsi="Times New Roman" w:cs="Times New Roman"/>
                                        <w:b/>
                                        <w:bCs/>
                                      </w:rPr>
                                      <w:t>Ek Madde 13 – (Ek: 17/8/1983 - 2880/32 md.; Mülga: 3/4/1991 - 3708/8 md.) (1)</w:t>
                                    </w:r>
                                  </w:p>
                                  <w:p w:rsidR="006E7325" w:rsidRDefault="006E7325" w:rsidP="00220A13">
                                    <w:pPr>
                                      <w:pStyle w:val="nor"/>
                                      <w:spacing w:line="240" w:lineRule="atLeast"/>
                                    </w:pPr>
                                    <w:r>
                                      <w:rPr>
                                        <w:rFonts w:ascii="Times New Roman" w:hAnsi="Times New Roman" w:cs="Times New Roman"/>
                                        <w:b/>
                                        <w:bCs/>
                                      </w:rPr>
                                      <w:t xml:space="preserve">Ek Madde 14 – (Ek: 17/8/1983 - 2880/32 md.) </w:t>
                                    </w:r>
                                  </w:p>
                                  <w:p w:rsidR="006E7325" w:rsidRDefault="006E7325" w:rsidP="00220A13">
                                    <w:pPr>
                                      <w:pStyle w:val="nor"/>
                                      <w:spacing w:line="240" w:lineRule="atLeast"/>
                                    </w:pPr>
                                    <w:r>
                                      <w:rPr>
                                        <w:rFonts w:ascii="Times New Roman" w:hAnsi="Times New Roman" w:cs="Times New Roman"/>
                                      </w:rPr>
                                      <w:t>Vakıflarca kurulacak yükseköğretim kurumlarının eğitim ve öğretim alanları gözönünde tutularak yapı ve tesisler, araç - gereç, öğretim, yönetim kadrosu ve diğer akademik konular Yükseköğretim Kurulunca belirlenir.</w:t>
                                    </w:r>
                                  </w:p>
                                  <w:p w:rsidR="006E7325" w:rsidRDefault="006E7325" w:rsidP="00220A13">
                                    <w:pPr>
                                      <w:pStyle w:val="nor"/>
                                      <w:spacing w:line="240" w:lineRule="atLeast"/>
                                    </w:pPr>
                                    <w:r>
                                      <w:rPr>
                                        <w:rFonts w:ascii="Times New Roman" w:hAnsi="Times New Roman" w:cs="Times New Roman"/>
                                        <w:b/>
                                        <w:bCs/>
                                      </w:rPr>
                                      <w:t xml:space="preserve">Ek Madde 15 – (Ek: 17/8/1983 - 2880/32 md.) </w:t>
                                    </w:r>
                                  </w:p>
                                  <w:p w:rsidR="006E7325" w:rsidRDefault="006E7325" w:rsidP="00220A13">
                                    <w:pPr>
                                      <w:pStyle w:val="nor"/>
                                      <w:spacing w:line="240" w:lineRule="atLeast"/>
                                    </w:pPr>
                                    <w:r>
                                      <w:rPr>
                                        <w:rFonts w:ascii="Times New Roman" w:hAnsi="Times New Roman" w:cs="Times New Roman"/>
                                      </w:rPr>
                                      <w:t>Vakıf tüzelkişiliğinin herhangi bir şekilde nihayete ermesi halinde, vakıf yükseköğretim kurumu tüzelkişiliği devam eder ve vakıf tarafından yükseköğretim kurumu tüzelkişiliğine tahsis edilen her türlü taşınır ve taşınmaz mal, araç-gereç, malzeme, para ve ekonomik değeri olan haklar yükseköğretim kurumunun mülkiyetine geçer.</w:t>
                                    </w:r>
                                  </w:p>
                                  <w:p w:rsidR="006E7325" w:rsidRDefault="006E7325" w:rsidP="00220A13">
                                    <w:pPr>
                                      <w:pStyle w:val="nor"/>
                                      <w:spacing w:line="240" w:lineRule="atLeast"/>
                                    </w:pPr>
                                    <w:r>
                                      <w:rPr>
                                        <w:rFonts w:ascii="Times New Roman" w:hAnsi="Times New Roman" w:cs="Times New Roman"/>
                                      </w:rPr>
                                      <w:t>Bu durumda vakıf yüksekögretim kurumu mütevelli heyeti üyeleri ile yükseköğretim kurumu yöneticilerinin seçilmesi yetkisi, Yükseköğretim Kurulunun olumlu görüşü üzerine Vakıflar Genel Müdürlüğünce bir başka vakfa devredilir.</w:t>
                                    </w:r>
                                  </w:p>
                                  <w:p w:rsidR="006E7325" w:rsidRDefault="006E7325" w:rsidP="00220A13">
                                    <w:pPr>
                                      <w:pStyle w:val="nor"/>
                                      <w:spacing w:line="240" w:lineRule="atLeast"/>
                                    </w:pPr>
                                    <w:r>
                                      <w:rPr>
                                        <w:rFonts w:ascii="Times New Roman" w:hAnsi="Times New Roman" w:cs="Times New Roman"/>
                                      </w:rPr>
                                      <w:t>——————————</w:t>
                                    </w:r>
                                  </w:p>
                                  <w:p w:rsidR="006E7325" w:rsidRDefault="006E7325" w:rsidP="00220A13">
                                    <w:pPr>
                                      <w:pStyle w:val="dipnot"/>
                                      <w:spacing w:before="0" w:beforeAutospacing="0" w:after="0" w:afterAutospacing="0" w:line="240" w:lineRule="atLeast"/>
                                      <w:jc w:val="both"/>
                                    </w:pPr>
                                    <w:r>
                                      <w:rPr>
                                        <w:rFonts w:ascii="Times New Roman" w:hAnsi="Times New Roman" w:cs="Times New Roman"/>
                                        <w:i/>
                                        <w:iCs/>
                                        <w:sz w:val="16"/>
                                        <w:szCs w:val="16"/>
                                      </w:rPr>
                                      <w:t>(1) Bu maddenin 3589 sayılı Kanun ile değişik hükmü; Anayasa Mahkemesinin 30/5/1990 tarih ve E : 1990/2, K : 1990/10 sayılı Kararıyla 9/1/1992 tarihinden geçerli olmak üzere iptal edilmiş ise de iptal hükmü yürürlüğe girmeden önce 3/4/1991 tarih ve 3708 sayılı Kanun ile yürürlükten kaldırılmıştır.</w:t>
                                    </w:r>
                                  </w:p>
                                  <w:p w:rsidR="006E7325" w:rsidRDefault="006E7325" w:rsidP="00220A13">
                                    <w:pPr>
                                      <w:jc w:val="right"/>
                                      <w:rPr>
                                        <w:rFonts w:ascii="Arial Unicode MS" w:hAnsi="Arial Unicode MS" w:cs="Arial Unicode MS"/>
                                        <w:b/>
                                        <w:bCs/>
                                        <w:i/>
                                        <w:iCs/>
                                        <w:color w:val="808080"/>
                                        <w:sz w:val="18"/>
                                        <w:szCs w:val="18"/>
                                      </w:rPr>
                                    </w:pPr>
                                    <w:r>
                                      <w:rPr>
                                        <w:rFonts w:ascii="Arial Unicode MS" w:hAnsi="Arial Unicode MS" w:cs="Arial Unicode MS"/>
                                        <w:b/>
                                        <w:bCs/>
                                        <w:i/>
                                        <w:iCs/>
                                        <w:color w:val="808080"/>
                                        <w:sz w:val="18"/>
                                        <w:szCs w:val="18"/>
                                      </w:rPr>
                                      <w:t>Sayfa 51</w:t>
                                    </w:r>
                                  </w:p>
                                  <w:p w:rsidR="006E7325" w:rsidRDefault="006E7325" w:rsidP="00220A13">
                                    <w:pPr>
                                      <w:pStyle w:val="dipnot"/>
                                      <w:spacing w:before="0" w:beforeAutospacing="0" w:after="0" w:afterAutospacing="0" w:line="240" w:lineRule="atLeast"/>
                                      <w:jc w:val="center"/>
                                    </w:pPr>
                                    <w:r>
                                      <w:rPr>
                                        <w:i/>
                                        <w:iCs/>
                                        <w:sz w:val="18"/>
                                        <w:szCs w:val="18"/>
                                      </w:rPr>
                                      <w:br w:type="page"/>
                                    </w:r>
                                    <w:r>
                                      <w:rPr>
                                        <w:rFonts w:ascii="Times New Roman" w:hAnsi="Times New Roman" w:cs="Times New Roman"/>
                                        <w:sz w:val="22"/>
                                        <w:szCs w:val="22"/>
                                      </w:rPr>
                                      <w:t>5384</w:t>
                                    </w:r>
                                  </w:p>
                                  <w:p w:rsidR="006E7325" w:rsidRDefault="006E7325" w:rsidP="00220A13">
                                    <w:pPr>
                                      <w:pStyle w:val="nor"/>
                                      <w:spacing w:line="240" w:lineRule="atLeast"/>
                                    </w:pPr>
                                    <w:r>
                                      <w:rPr>
                                        <w:rFonts w:ascii="Times New Roman" w:hAnsi="Times New Roman" w:cs="Times New Roman"/>
                                      </w:rPr>
                                      <w:t>Vakıf yükseköğretim kurumunun faaliyetlerinin durdurulması halinde durdurulma süresince, kapatılması halinde ise temelli olarak, kurumun idaresi Yükseköğretim Kurulunca eğitim ve öğretimi sürdürmek veya tamamlamak üzere uygun bir Devlet yükseköğretim kurumunun vesayetine verilir.</w:t>
                                    </w:r>
                                  </w:p>
                                  <w:p w:rsidR="006E7325" w:rsidRDefault="006E7325" w:rsidP="00220A13">
                                    <w:pPr>
                                      <w:pStyle w:val="nor"/>
                                      <w:spacing w:line="240" w:lineRule="atLeast"/>
                                    </w:pPr>
                                    <w:r>
                                      <w:rPr>
                                        <w:rFonts w:ascii="Times New Roman" w:hAnsi="Times New Roman" w:cs="Times New Roman"/>
                                        <w:b/>
                                        <w:bCs/>
                                      </w:rPr>
                                      <w:t xml:space="preserve">Ek Madde 16 - (Ek : 10/12/1988 - 3511/2 md.; İptal: Ana, Mah.nin 7/3/1989 tarih ve E. :1989/1, K. :1989/12 sayılı kararıyla. Yeniden Düzenleme 12/1/1990 - KHK-398/3 md.; Değiştirilerek Kabul: 7/3/1990 - 3614/3 md.) </w:t>
                                    </w:r>
                                  </w:p>
                                  <w:p w:rsidR="006E7325" w:rsidRDefault="006E7325" w:rsidP="00220A13">
                                    <w:pPr>
                                      <w:pStyle w:val="nor"/>
                                      <w:spacing w:line="240" w:lineRule="atLeast"/>
                                    </w:pPr>
                                    <w:r>
                                      <w:rPr>
                                        <w:rFonts w:ascii="Times New Roman" w:hAnsi="Times New Roman" w:cs="Times New Roman"/>
                                      </w:rPr>
                                      <w:t>Açıköğretim uygulayan üniversiteler yurt içinde hizmet birimleri açabilirler. Aynı üniversiteler, yurt dışında yaşayan T.C. vatandaşlarına öğretim, eğitim ve kültürle ilgili idari ve sosyal hizmetleri vermek amacıyla Yükseköğretim Kurulunun kararıyla o ülkede merkez tesis edebilirler.</w:t>
                                    </w:r>
                                  </w:p>
                                  <w:p w:rsidR="006E7325" w:rsidRDefault="006E7325" w:rsidP="00220A13">
                                    <w:pPr>
                                      <w:pStyle w:val="nor"/>
                                      <w:spacing w:line="240" w:lineRule="atLeast"/>
                                    </w:pPr>
                                    <w:r>
                                      <w:rPr>
                                        <w:rFonts w:ascii="Times New Roman" w:hAnsi="Times New Roman" w:cs="Times New Roman"/>
                                      </w:rPr>
                                      <w:t xml:space="preserve">Açıköğretim hizmeti veren üniversitelerde rektörlük ile bu tür hizmetleri veren fakülte, enstitü, yüksekokul, konservatuvar, meslek yüksekokulu, merkez ve benzeri kuruluşlarda, hizmetin özelliğinin gerektirdiği birimlerin kurulması veya değiştirilmesi, diger ülkelerin açıköğretim kuruluşları ile eğitim ve öğretim alanlarında işbirliği yapılması üniversite yönetim kurulunun kararı ile gerçekleştirilir. </w:t>
                                    </w:r>
                                  </w:p>
                                  <w:p w:rsidR="006E7325" w:rsidRDefault="006E7325" w:rsidP="00220A13">
                                    <w:pPr>
                                      <w:pStyle w:val="nor"/>
                                      <w:spacing w:line="240" w:lineRule="atLeast"/>
                                    </w:pPr>
                                    <w:r>
                                      <w:rPr>
                                        <w:rFonts w:ascii="Times New Roman" w:hAnsi="Times New Roman" w:cs="Times New Roman"/>
                                      </w:rPr>
                                      <w:t xml:space="preserve">Merkezi açıköğretim yapan fakültelere bağlı olarak örgün öğretim yapan bölüm varsa, zaman içinde bu bölümün müstakil örgün eğitim yapan yüksekokul haline dönüştürülmesi yada örgün öğretim yapan fakülte, yüksekokul ve meslek yüksekokullarında örgün öğretim yapan bölümlerin yanı sıra, açıköğretim yapan bölümler kurulması, üniversite senatosunun teklifi ve Yükseköğretim Kurulunun onayı ile olur. </w:t>
                                    </w:r>
                                  </w:p>
                                  <w:p w:rsidR="006E7325" w:rsidRDefault="006E7325" w:rsidP="00220A13">
                                    <w:pPr>
                                      <w:pStyle w:val="nor"/>
                                      <w:spacing w:line="240" w:lineRule="atLeast"/>
                                    </w:pPr>
                                    <w:r>
                                      <w:rPr>
                                        <w:rFonts w:ascii="Times New Roman" w:hAnsi="Times New Roman" w:cs="Times New Roman"/>
                                        <w:b/>
                                        <w:bCs/>
                                      </w:rPr>
                                      <w:t>Ek Madde 17 – (Ek: 25/10/l990 - 3670/12 md.)</w:t>
                                    </w:r>
                                  </w:p>
                                  <w:p w:rsidR="006E7325" w:rsidRDefault="006E7325" w:rsidP="00220A13">
                                    <w:pPr>
                                      <w:pStyle w:val="nor"/>
                                      <w:spacing w:line="240" w:lineRule="atLeast"/>
                                    </w:pPr>
                                    <w:r>
                                      <w:rPr>
                                        <w:rFonts w:ascii="Times New Roman" w:hAnsi="Times New Roman" w:cs="Times New Roman"/>
                                        <w:b/>
                                        <w:bCs/>
                                      </w:rPr>
                                      <w:t>Yürürlükteki kanunlara aykırı olmamak kaydı ile; yükseköğretim kurumlarında kılık ve kıyafet serbesttir</w:t>
                                    </w:r>
                                    <w:r>
                                      <w:rPr>
                                        <w:rFonts w:ascii="Times New Roman" w:hAnsi="Times New Roman" w:cs="Times New Roman"/>
                                      </w:rPr>
                                      <w:t xml:space="preserve">. </w:t>
                                    </w:r>
                                  </w:p>
                                  <w:p w:rsidR="006E7325" w:rsidRDefault="006E7325" w:rsidP="00220A13">
                                    <w:pPr>
                                      <w:pStyle w:val="nor"/>
                                      <w:spacing w:line="240" w:lineRule="atLeast"/>
                                    </w:pPr>
                                    <w:r>
                                      <w:rPr>
                                        <w:rFonts w:ascii="Times New Roman" w:hAnsi="Times New Roman" w:cs="Times New Roman"/>
                                        <w:b/>
                                        <w:bCs/>
                                      </w:rPr>
                                      <w:t>Ek Madde 18 – (Değişik : 26/6/2001 - 4689/3 md.)</w:t>
                                    </w:r>
                                  </w:p>
                                  <w:p w:rsidR="006E7325" w:rsidRDefault="006E7325" w:rsidP="00220A13">
                                    <w:pPr>
                                      <w:pStyle w:val="nor"/>
                                      <w:spacing w:line="240" w:lineRule="atLeast"/>
                                    </w:pPr>
                                    <w:r>
                                      <w:rPr>
                                        <w:rFonts w:ascii="Times New Roman" w:hAnsi="Times New Roman" w:cs="Times New Roman"/>
                                      </w:rPr>
                                      <w:t>Vakıflar tarafından kurulmuş yükseköğretim kurumlarının giderlerine katkıda bulunmak amacıyla; bütçede yer alan ödenekle sınırlı olmak üzere, ilgili vakıf yükseköğretim kurumunun müracaatı, Yükseköğretim Kurulunun görüşü ve Milli Eğitim Bakanlığının teklifi üzerine Maliye Bakanlığınca Devlet yardımı yapılır.</w:t>
                                    </w:r>
                                  </w:p>
                                  <w:p w:rsidR="006E7325" w:rsidRDefault="006E7325" w:rsidP="00220A13">
                                    <w:pPr>
                                      <w:pStyle w:val="nor"/>
                                      <w:spacing w:line="240" w:lineRule="atLeast"/>
                                    </w:pPr>
                                    <w:r>
                                      <w:rPr>
                                        <w:rFonts w:ascii="Times New Roman" w:hAnsi="Times New Roman" w:cs="Times New Roman"/>
                                      </w:rPr>
                                      <w:t>Yapılacak Devlet Yardımı:Devlet yükseköğretim kurumlarına o yıl tahsis edilen toplam bütçe ödeneklerinin örgün öğrenci sayısına bölünmesiyle elde edilen tutarın, ilgili vakıf yükseköğretim kurumunda okuyan örgün öğrenci sayısıyla çarpılması sonucu bulunacak miktarın %30’unu geçemez. Ancak, bu miktarın üniversitelere dağıtımı: öğrenci seçme ve yerleştirme sisteminde kullanılan sayısal (% 50), sözel (% 20) ve eşit ağırlıklı (% 30 ) puan türlerinin parantez içinde gösterilen ağırlıklar uygulanarak, üniversitenin toplam örgün öğrenci sayısına göre yapılır. Yükseköğretim Kurulu bu oranları yarısına kadar yükseltmeye veya eksiltmeye yetkilidir. En az iki yıl eğitim-öğretim yapmış olan vakıf üniversiteleri Devlet yardımı almak amacı ile Yükseköğretim Kurulu Başkanlığına müracaat ederler.</w:t>
                                    </w:r>
                                  </w:p>
                                  <w:p w:rsidR="006E7325" w:rsidRDefault="006E7325" w:rsidP="00220A13">
                                    <w:pPr>
                                      <w:pStyle w:val="nor"/>
                                      <w:spacing w:line="240" w:lineRule="atLeast"/>
                                    </w:pPr>
                                    <w:r>
                                      <w:rPr>
                                        <w:rFonts w:ascii="Times New Roman" w:hAnsi="Times New Roman" w:cs="Times New Roman"/>
                                      </w:rPr>
                                      <w:t>Vakıf yükseköğretim kurumlarına Devlet yardımının yapılabilmesi için bu kurumların;</w:t>
                                    </w:r>
                                  </w:p>
                                  <w:p w:rsidR="006E7325" w:rsidRDefault="006E7325" w:rsidP="00220A13">
                                    <w:pPr>
                                      <w:pStyle w:val="nor"/>
                                      <w:spacing w:line="240" w:lineRule="atLeast"/>
                                    </w:pPr>
                                    <w:r>
                                      <w:rPr>
                                        <w:rFonts w:ascii="Times New Roman" w:hAnsi="Times New Roman" w:cs="Times New Roman"/>
                                      </w:rPr>
                                      <w:t>a)En az iki eğitim-öğretim yılını tamamlamış olması,</w:t>
                                    </w:r>
                                  </w:p>
                                  <w:p w:rsidR="006E7325" w:rsidRDefault="006E7325" w:rsidP="00220A13">
                                    <w:pPr>
                                      <w:pStyle w:val="nor"/>
                                      <w:spacing w:line="240" w:lineRule="atLeast"/>
                                    </w:pPr>
                                    <w:r>
                                      <w:rPr>
                                        <w:rFonts w:ascii="Times New Roman" w:hAnsi="Times New Roman" w:cs="Times New Roman"/>
                                      </w:rPr>
                                      <w:t>b)Öğrencilerin en az %15’ine eğitim-öğretim masraflarını karşılayacak düzeyde tam burs vermesi,</w:t>
                                    </w:r>
                                  </w:p>
                                  <w:p w:rsidR="006E7325" w:rsidRDefault="006E7325" w:rsidP="00220A13">
                                    <w:pPr>
                                      <w:pStyle w:val="nor"/>
                                      <w:spacing w:line="240" w:lineRule="atLeast"/>
                                    </w:pPr>
                                    <w:r>
                                      <w:rPr>
                                        <w:rFonts w:ascii="Times New Roman" w:hAnsi="Times New Roman" w:cs="Times New Roman"/>
                                      </w:rPr>
                                      <w:t>c)Öğrenci alınan her lisans programı için, öğretim üyesi yetiştirmek amacıyla, vakıf üniversitelerince seçilerek Yükseköğretim Kurulu tarafından yurt içinde veya yurt dışında belirlenen üniversitelere yerleştirilen ve izlenen doktora öğrencilerine, kontenjanı 50’ye kadar olan programlar için bir öğrenciye, 50 ile 100 arasında olan programlar için iki öğrenciye ve kontenjanı 100’den fazla olan programlar için üç öğrenciye eğitim-öğretim ve diğer masraflarını karşılayacak düzeyde burs vermesi veya üniversitelerin bu doktora öğrencilerinin sayısı kadar, yurt dışında yerleşik Türk uyruklu öğretim üyesini en az bir eğitim-öğretim yılı sözleşmeli tam gün statüsünde çalıştırdığını Yükseköğretim Kuruluna belgelemesi,</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52</w:t>
                                    </w:r>
                                  </w:p>
                                  <w:p w:rsidR="006E7325" w:rsidRDefault="006E7325" w:rsidP="00220A13">
                                    <w:pPr>
                                      <w:pStyle w:val="nor"/>
                                      <w:spacing w:line="240" w:lineRule="atLeast"/>
                                      <w:jc w:val="center"/>
                                    </w:pPr>
                                    <w:r>
                                      <w:br w:type="page"/>
                                    </w:r>
                                    <w:r>
                                      <w:rPr>
                                        <w:rFonts w:ascii="Times New Roman" w:hAnsi="Times New Roman" w:cs="Times New Roman"/>
                                        <w:sz w:val="22"/>
                                        <w:szCs w:val="22"/>
                                      </w:rPr>
                                      <w:t>5384-1</w:t>
                                    </w:r>
                                  </w:p>
                                  <w:p w:rsidR="006E7325" w:rsidRDefault="006E7325" w:rsidP="00220A13">
                                    <w:pPr>
                                      <w:pStyle w:val="nore"/>
                                      <w:spacing w:line="240" w:lineRule="atLeast"/>
                                    </w:pPr>
                                    <w:r>
                                      <w:rPr>
                                        <w:rFonts w:ascii="Times New Roman" w:hAnsi="Times New Roman" w:cs="Times New Roman"/>
                                      </w:rPr>
                                      <w:t>d) Üniversitelerin lisans düzeyindeki örgün öğretim programlarında en az bir eğitim-öğretim yılı sözleşmeli tam gün statüsünde çalışan (kısmi statüde görevli, ek ders veya diğer üniversitelerden görevlendirme suretiyle çalışanlar hariç) öğretim üyesi başına düşen öğrenci sayısının, bu esasa göre hesaplanan tüm Devlet üniversitelerinin öğretim üyesi başına düşen öğrenci sayısının ortalamasına eşit veya daha az olması,</w:t>
                                    </w:r>
                                  </w:p>
                                  <w:p w:rsidR="006E7325" w:rsidRDefault="006E7325" w:rsidP="00220A13">
                                    <w:pPr>
                                      <w:pStyle w:val="nore"/>
                                      <w:spacing w:line="240" w:lineRule="atLeast"/>
                                    </w:pPr>
                                    <w:r>
                                      <w:rPr>
                                        <w:rFonts w:ascii="Times New Roman" w:hAnsi="Times New Roman" w:cs="Times New Roman"/>
                                      </w:rPr>
                                      <w:t>e) Üniversitelerarası Kurulca görevlendirilen komisyonca yapılacak değerlendirme sonucunda; bir önceki yıl sonu itibariyle tespit edilen tanınmış bilimsel dergilerde, üniversitede en az bir eğitim-öğretim yılı sözleşmeli tam gün statüsünde çalışan (kısmi statüde görevli, ek ders veya diğer üniversitelerden görevlendirme suretiyle çalışanlar hariç) öğretim üyesi başına düşen yayın sayısı bakımından, bu esasa göre sıralanan tüm Devlet üniversitelerinin ilk yarısına girecek durumda olması,</w:t>
                                    </w:r>
                                  </w:p>
                                  <w:p w:rsidR="006E7325" w:rsidRDefault="006E7325" w:rsidP="00220A13">
                                    <w:pPr>
                                      <w:pStyle w:val="nore"/>
                                      <w:spacing w:line="240" w:lineRule="atLeast"/>
                                    </w:pPr>
                                    <w:r>
                                      <w:rPr>
                                        <w:rFonts w:ascii="Times New Roman" w:hAnsi="Times New Roman" w:cs="Times New Roman"/>
                                      </w:rPr>
                                      <w:t xml:space="preserve">f) Öğrenci seçme ve yerleştirme sisteminde sayısal, sözel ve eşit ağırlığa göre, Ölçme, Seçme ve Yerleştirme Merkezi Başkanlığınca o yıl yerleştirilen örgün öğretim öğrencileri arasında ilk % 5’e giren öğrenci almış olması ve üniversitenin örgün öğretim programlarına o yıl yerleştirilen toplam öğrenci sayısı ile her bir puan türünün ikinci fıkrada belirtilen göreceli önemini yansıtan ağırlıkları dikkate alınarak yapılan değerlendirmede, bu esasa göre sıralanan tüm Devlet üniversitelerinin ilk yarısına girmesi, </w:t>
                                    </w:r>
                                    <w:r>
                                      <w:rPr>
                                        <w:rFonts w:ascii="Times New Roman" w:hAnsi="Times New Roman" w:cs="Times New Roman"/>
                                        <w:vertAlign w:val="superscript"/>
                                      </w:rPr>
                                      <w:t>(1)</w:t>
                                    </w:r>
                                  </w:p>
                                  <w:p w:rsidR="006E7325" w:rsidRDefault="006E7325" w:rsidP="00220A13">
                                    <w:pPr>
                                      <w:pStyle w:val="nore"/>
                                      <w:spacing w:line="240" w:lineRule="atLeast"/>
                                    </w:pPr>
                                    <w:r>
                                      <w:rPr>
                                        <w:rFonts w:ascii="Times New Roman" w:hAnsi="Times New Roman" w:cs="Times New Roman"/>
                                      </w:rPr>
                                      <w:t>Şartlarından asgari (a), (b), (c) ve (d) bentlerini yerine getirmeleri gerekmektedir. Buna göre, ikinci fıkrada belirtilen miktarın;</w:t>
                                    </w:r>
                                  </w:p>
                                  <w:p w:rsidR="006E7325" w:rsidRDefault="006E7325" w:rsidP="00220A13">
                                    <w:pPr>
                                      <w:pStyle w:val="nore"/>
                                      <w:spacing w:line="240" w:lineRule="atLeast"/>
                                    </w:pPr>
                                    <w:r>
                                      <w:rPr>
                                        <w:rFonts w:ascii="Times New Roman" w:hAnsi="Times New Roman" w:cs="Times New Roman"/>
                                      </w:rPr>
                                      <w:t>– (a), (b), (c), (d), (e) ve (f) bentlerinde sayılan tüm şartları yerine getiren vakıf yükseköğretim kurumlarına tamamına kadar,</w:t>
                                    </w:r>
                                  </w:p>
                                  <w:p w:rsidR="006E7325" w:rsidRDefault="006E7325" w:rsidP="00220A13">
                                    <w:pPr>
                                      <w:pStyle w:val="nore"/>
                                      <w:spacing w:line="240" w:lineRule="atLeast"/>
                                    </w:pPr>
                                    <w:r>
                                      <w:rPr>
                                        <w:rFonts w:ascii="Times New Roman" w:hAnsi="Times New Roman" w:cs="Times New Roman"/>
                                      </w:rPr>
                                      <w:t>– Asgari şartlardan (a), (b), (c) ve (d) bentlerinin yanı sıra (e) veya (f) bentlerinden birini yerine getiren vakıf yükseköğretim kurumlarına % 80’ine kadar,</w:t>
                                    </w:r>
                                  </w:p>
                                  <w:p w:rsidR="006E7325" w:rsidRDefault="006E7325" w:rsidP="00220A13">
                                    <w:pPr>
                                      <w:pStyle w:val="nore"/>
                                      <w:spacing w:line="240" w:lineRule="atLeast"/>
                                    </w:pPr>
                                    <w:r>
                                      <w:rPr>
                                        <w:rFonts w:ascii="Times New Roman" w:hAnsi="Times New Roman" w:cs="Times New Roman"/>
                                      </w:rPr>
                                      <w:t>– Sadece asgari şartları yerine getiren vakıf yükseköğretim kurumlarına % 60’ına kadar,</w:t>
                                    </w:r>
                                  </w:p>
                                  <w:p w:rsidR="006E7325" w:rsidRDefault="006E7325" w:rsidP="00220A13">
                                    <w:pPr>
                                      <w:pStyle w:val="nore"/>
                                      <w:spacing w:line="240" w:lineRule="atLeast"/>
                                    </w:pPr>
                                    <w:r>
                                      <w:rPr>
                                        <w:rFonts w:ascii="Times New Roman" w:hAnsi="Times New Roman" w:cs="Times New Roman"/>
                                      </w:rPr>
                                      <w:t xml:space="preserve">Devlet yardımı verilir. Asgari şartları yerine getiremeyen vakıf yükseköğretim kurumlarına Devlet yardımı yapılmaz. </w:t>
                                    </w:r>
                                  </w:p>
                                  <w:p w:rsidR="006E7325" w:rsidRDefault="006E7325" w:rsidP="00220A13">
                                    <w:pPr>
                                      <w:pStyle w:val="nore"/>
                                      <w:spacing w:line="240" w:lineRule="atLeast"/>
                                    </w:pPr>
                                    <w:r>
                                      <w:rPr>
                                        <w:rFonts w:ascii="Times New Roman" w:hAnsi="Times New Roman" w:cs="Times New Roman"/>
                                      </w:rPr>
                                      <w:t xml:space="preserve">Bu maddede belirtilen azami ve asgari düzeyler arasında yeralan vakıf yükseköğretim kurumlarına yapılacak yardım miktarı Yükseköğretim Kurulu tarafından yapılacak değerlendirme esas alınmak suretiyle Maliye Bakanlığı tarafından tespit edilir. Vakıf yükseköğretim kurumlarına yapılacak yardım her yılın en geç Ekim ayı sonuna kadar iki eşit taksit halinde ödenir. </w:t>
                                    </w:r>
                                  </w:p>
                                  <w:p w:rsidR="006E7325" w:rsidRDefault="006E7325" w:rsidP="00220A13">
                                    <w:pPr>
                                      <w:pStyle w:val="nore"/>
                                      <w:spacing w:line="240" w:lineRule="atLeast"/>
                                    </w:pPr>
                                    <w:r>
                                      <w:rPr>
                                        <w:rFonts w:ascii="Times New Roman" w:hAnsi="Times New Roman" w:cs="Times New Roman"/>
                                      </w:rPr>
                                      <w:t xml:space="preserve">Yardım alan vakıf yükseköğretim kurumu her yıl Nisan ayı sonuna kadar bir önceki yılın gelir ve giderlerini Maliye Bakanlığı, Milli Eğitim Bakanlığı ile Yükseköğretim Kuruluna göndermek zorundadır. </w:t>
                                    </w:r>
                                  </w:p>
                                  <w:p w:rsidR="006E7325" w:rsidRDefault="006E7325" w:rsidP="00220A13">
                                    <w:pPr>
                                      <w:pStyle w:val="nore"/>
                                      <w:spacing w:line="240" w:lineRule="atLeast"/>
                                    </w:pPr>
                                    <w:r>
                                      <w:rPr>
                                        <w:rFonts w:ascii="Times New Roman" w:hAnsi="Times New Roman" w:cs="Times New Roman"/>
                                      </w:rPr>
                                      <w:t xml:space="preserve">Bu maddenin uygulanmasıyla ilgili olarak vakıf yükseköğretim kurumlarından her türlü belge ve bilgiyi istemeye ve gerektiğinde merkez denetim elemanları vasıtasıyla denetim ve inceleme yaptırmaya Maliye Bakanlığı yetkilidir. </w:t>
                                    </w:r>
                                    <w:r>
                                      <w:rPr>
                                        <w:rFonts w:ascii="Times New Roman" w:hAnsi="Times New Roman" w:cs="Times New Roman"/>
                                        <w:vertAlign w:val="superscript"/>
                                      </w:rPr>
                                      <w:t>(2)</w:t>
                                    </w:r>
                                  </w:p>
                                  <w:p w:rsidR="006E7325" w:rsidRDefault="006E7325" w:rsidP="00220A13">
                                    <w:pPr>
                                      <w:pStyle w:val="nore"/>
                                      <w:spacing w:line="240" w:lineRule="atLeast"/>
                                    </w:pPr>
                                    <w:r>
                                      <w:rPr>
                                        <w:rFonts w:ascii="Times New Roman" w:hAnsi="Times New Roman" w:cs="Times New Roman"/>
                                        <w:b/>
                                        <w:bCs/>
                                      </w:rPr>
                                      <w:t xml:space="preserve">Ek Madde 19 – (Ek : 3/4/1991 - 3708/7 md.; İptal:Ana.Mah.'nin 29/6/1992 tarih ve </w:t>
                                    </w:r>
                                  </w:p>
                                  <w:p w:rsidR="006E7325" w:rsidRDefault="006E7325" w:rsidP="00220A13">
                                    <w:pPr>
                                      <w:pStyle w:val="nore"/>
                                      <w:spacing w:line="240" w:lineRule="atLeast"/>
                                    </w:pPr>
                                    <w:r>
                                      <w:rPr>
                                        <w:rFonts w:ascii="Times New Roman" w:hAnsi="Times New Roman" w:cs="Times New Roman"/>
                                        <w:b/>
                                        <w:bCs/>
                                      </w:rPr>
                                      <w:t>E. 1991/21, K. 1992/42 sayılı Kararıyla)</w:t>
                                    </w:r>
                                    <w:r>
                                      <w:rPr>
                                        <w:rFonts w:ascii="Times New Roman" w:hAnsi="Times New Roman" w:cs="Times New Roman"/>
                                      </w:rPr>
                                      <w:t xml:space="preserve"> </w:t>
                                    </w:r>
                                  </w:p>
                                  <w:p w:rsidR="006E7325" w:rsidRDefault="006E7325" w:rsidP="00220A13">
                                    <w:pPr>
                                      <w:pStyle w:val="nore"/>
                                      <w:spacing w:line="240" w:lineRule="atLeast"/>
                                    </w:pPr>
                                    <w:r>
                                      <w:rPr>
                                        <w:rFonts w:ascii="Times New Roman" w:hAnsi="Times New Roman" w:cs="Times New Roman"/>
                                        <w:b/>
                                        <w:bCs/>
                                      </w:rPr>
                                      <w:t>Ek Madde 20 – (Ek: 3/4/1991 - 3708/7 md.)</w:t>
                                    </w:r>
                                  </w:p>
                                  <w:p w:rsidR="006E7325" w:rsidRDefault="006E7325" w:rsidP="00220A13">
                                    <w:pPr>
                                      <w:pStyle w:val="nore"/>
                                      <w:spacing w:line="240" w:lineRule="atLeast"/>
                                    </w:pPr>
                                    <w:r>
                                      <w:rPr>
                                        <w:rFonts w:ascii="Times New Roman" w:hAnsi="Times New Roman" w:cs="Times New Roman"/>
                                      </w:rPr>
                                      <w:t>a) Hacettepe Çocuk Sağlığı Enstitüsü Vakfı, Hacettepe Tıp Merkezi Vakfı ve Hacettepe Üniversitesi Vakfı tarafından müştereken kurulmuş olan yükseköğretim kurumuna kamu tüzel kişiliğine sahip olmak üzere "Bilkent Üniversitesi" adı verilmiştir.</w:t>
                                    </w:r>
                                  </w:p>
                                  <w:p w:rsidR="006E7325" w:rsidRDefault="006E7325" w:rsidP="00220A13">
                                    <w:pPr>
                                      <w:pStyle w:val="nore"/>
                                      <w:spacing w:line="240" w:lineRule="atLeast"/>
                                    </w:pPr>
                                    <w:r>
                                      <w:rPr>
                                        <w:rFonts w:ascii="Times New Roman" w:hAnsi="Times New Roman" w:cs="Times New Roman"/>
                                      </w:rPr>
                                      <w:t xml:space="preserve">b) </w:t>
                                    </w:r>
                                    <w:r>
                                      <w:rPr>
                                        <w:rFonts w:ascii="Times New Roman" w:hAnsi="Times New Roman" w:cs="Times New Roman"/>
                                        <w:b/>
                                        <w:bCs/>
                                      </w:rPr>
                                      <w:t>(İptal: Ana. Mah.'nin 29/6/1992 tarih ve E. 1991/21, K. 1992/42 sayılı Kararıyla.)</w:t>
                                    </w:r>
                                  </w:p>
                                  <w:p w:rsidR="006E7325" w:rsidRDefault="006E7325" w:rsidP="00220A13">
                                    <w:pPr>
                                      <w:pStyle w:val="dipnotd"/>
                                      <w:spacing w:line="240" w:lineRule="atLeast"/>
                                    </w:pPr>
                                    <w:r>
                                      <w:rPr>
                                        <w:rFonts w:ascii="Times New Roman" w:hAnsi="Times New Roman" w:cs="Times New Roman"/>
                                        <w:sz w:val="18"/>
                                        <w:szCs w:val="18"/>
                                      </w:rPr>
                                      <w:t>——————————</w:t>
                                    </w:r>
                                  </w:p>
                                  <w:p w:rsidR="006E7325" w:rsidRDefault="006E7325" w:rsidP="00220A13">
                                    <w:pPr>
                                      <w:pStyle w:val="dipnotd"/>
                                      <w:spacing w:line="240" w:lineRule="atLeast"/>
                                      <w:ind w:left="284" w:hanging="284"/>
                                      <w:jc w:val="both"/>
                                    </w:pPr>
                                    <w:r>
                                      <w:rPr>
                                        <w:rFonts w:ascii="Times New Roman" w:hAnsi="Times New Roman" w:cs="Times New Roman"/>
                                        <w:sz w:val="18"/>
                                        <w:szCs w:val="18"/>
                                      </w:rPr>
                                      <w:t>(1) 17/2/2011 tarihli ve 6114 sayılı Kanunun 11 inci maddesiyle, bu bentte yer alan “Öğrenci Seçme ve Yerleştirme Merkezince” ibaresi “Ölçme, Seçme ve Yerleştirme Merkezi Başkanlığınca” olarak değiştirilmiş ve metne işlenmiştir.</w:t>
                                    </w:r>
                                  </w:p>
                                  <w:p w:rsidR="006E7325" w:rsidRDefault="006E7325" w:rsidP="00220A13">
                                    <w:pPr>
                                      <w:pStyle w:val="dipnotd"/>
                                      <w:spacing w:line="240" w:lineRule="atLeast"/>
                                      <w:ind w:left="284" w:hanging="284"/>
                                      <w:jc w:val="both"/>
                                    </w:pPr>
                                    <w:r>
                                      <w:rPr>
                                        <w:rFonts w:ascii="Times New Roman" w:hAnsi="Times New Roman" w:cs="Times New Roman"/>
                                        <w:sz w:val="18"/>
                                        <w:szCs w:val="18"/>
                                      </w:rPr>
                                      <w:t>(2) Değişik bu maddenin üçüncü fıkrasının (c)bendi 1/1/2002 tarihinde, diğer hükümleri 1/1/2001 tarihinde yürürlüğe girmektedir.</w:t>
                                    </w:r>
                                  </w:p>
                                  <w:p w:rsidR="006E7325" w:rsidRDefault="006E7325" w:rsidP="00220A13">
                                    <w:pPr>
                                      <w:jc w:val="right"/>
                                      <w:rPr>
                                        <w:rFonts w:ascii="New York" w:hAnsi="New York"/>
                                        <w:b/>
                                        <w:bCs/>
                                        <w:i/>
                                        <w:iCs/>
                                        <w:color w:val="808080"/>
                                        <w:sz w:val="18"/>
                                        <w:szCs w:val="18"/>
                                      </w:rPr>
                                    </w:pPr>
                                    <w:r>
                                      <w:rPr>
                                        <w:rFonts w:ascii="New York" w:hAnsi="New York"/>
                                        <w:b/>
                                        <w:bCs/>
                                        <w:i/>
                                        <w:iCs/>
                                        <w:color w:val="808080"/>
                                        <w:sz w:val="18"/>
                                        <w:szCs w:val="18"/>
                                      </w:rPr>
                                      <w:t>Sayfa 53</w:t>
                                    </w:r>
                                  </w:p>
                                  <w:p w:rsidR="006E7325" w:rsidRDefault="006E7325" w:rsidP="00220A13">
                                    <w:pPr>
                                      <w:pStyle w:val="dipnot4"/>
                                      <w:spacing w:line="240" w:lineRule="atLeast"/>
                                      <w:jc w:val="center"/>
                                    </w:pPr>
                                    <w:r>
                                      <w:rPr>
                                        <w:rFonts w:ascii="New York" w:hAnsi="New York"/>
                                        <w:i/>
                                        <w:iCs/>
                                        <w:sz w:val="18"/>
                                        <w:szCs w:val="18"/>
                                      </w:rPr>
                                      <w:br w:type="page"/>
                                    </w:r>
                                    <w:r>
                                      <w:rPr>
                                        <w:rFonts w:ascii="Times New Roman" w:hAnsi="Times New Roman" w:cs="Times New Roman"/>
                                        <w:sz w:val="22"/>
                                        <w:szCs w:val="22"/>
                                      </w:rPr>
                                      <w:t>5384-2</w:t>
                                    </w:r>
                                  </w:p>
                                  <w:p w:rsidR="006E7325" w:rsidRDefault="006E7325" w:rsidP="00220A13">
                                    <w:pPr>
                                      <w:pStyle w:val="nora"/>
                                      <w:spacing w:line="240" w:lineRule="atLeast"/>
                                    </w:pPr>
                                    <w:r>
                                      <w:rPr>
                                        <w:rFonts w:ascii="Times New Roman" w:hAnsi="Times New Roman" w:cs="Times New Roman"/>
                                        <w:b/>
                                        <w:bCs/>
                                      </w:rPr>
                                      <w:t>Ek Madde 21 – (Ek: 3/4/1991 - 3708/7 md.)</w:t>
                                    </w:r>
                                  </w:p>
                                  <w:p w:rsidR="006E7325" w:rsidRDefault="006E7325" w:rsidP="00220A13">
                                    <w:pPr>
                                      <w:pStyle w:val="nora"/>
                                      <w:spacing w:line="240" w:lineRule="atLeast"/>
                                    </w:pPr>
                                    <w:r>
                                      <w:rPr>
                                        <w:rFonts w:ascii="Times New Roman" w:hAnsi="Times New Roman" w:cs="Times New Roman"/>
                                      </w:rPr>
                                      <w:t>Milli Eğitim Bakanlığınca düzenlenen "Lise Mezunlarına Meslek Edindirme" (LİMME) programına katılıp meslek lisesi diplomasını alanlar ile bir mesleğe veya belli sanat dallarına yönelik programlar uygulayan liselerin mezunları aynı meslek veya sanat dalında bir yüksekokul veya meslek yüksekokuluna girmek istedikleri takdirde merkezi sınavla almış oldukları puanlarına Yükseköğretim Kurulunun, meslek dalına göre tespit edeceği ölçü dahilinde Milli Eğitim Bakanlığının uygun görüşü alınarak artı puan verilir. Bu puan almış oldukları puanların% 40'ından fazla olamaz.</w:t>
                                    </w:r>
                                  </w:p>
                                  <w:p w:rsidR="006E7325" w:rsidRDefault="006E7325" w:rsidP="00220A13">
                                    <w:pPr>
                                      <w:pStyle w:val="nora"/>
                                      <w:spacing w:line="240" w:lineRule="atLeast"/>
                                    </w:pPr>
                                    <w:r>
                                      <w:rPr>
                                        <w:rFonts w:ascii="Times New Roman" w:hAnsi="Times New Roman" w:cs="Times New Roman"/>
                                        <w:b/>
                                        <w:bCs/>
                                      </w:rPr>
                                      <w:t xml:space="preserve">Ek Madde 22 – (Ek: 19/11/1992 - 3843/18 md.; Mülga: 21/1/2010-5947/19 md.) </w:t>
                                    </w:r>
                                  </w:p>
                                  <w:p w:rsidR="006E7325" w:rsidRDefault="006E7325" w:rsidP="00220A13">
                                    <w:pPr>
                                      <w:pStyle w:val="nora"/>
                                      <w:spacing w:line="240" w:lineRule="atLeast"/>
                                    </w:pPr>
                                    <w:r>
                                      <w:rPr>
                                        <w:rFonts w:ascii="Times New Roman" w:hAnsi="Times New Roman" w:cs="Times New Roman"/>
                                        <w:b/>
                                        <w:bCs/>
                                      </w:rPr>
                                      <w:t xml:space="preserve">Ek Madde 23 – (Ek: 7/6/1995 - 4111/2 md.) </w:t>
                                    </w:r>
                                  </w:p>
                                  <w:p w:rsidR="006E7325" w:rsidRDefault="006E7325" w:rsidP="00220A13">
                                    <w:pPr>
                                      <w:pStyle w:val="nora"/>
                                      <w:spacing w:line="240" w:lineRule="atLeast"/>
                                    </w:pPr>
                                    <w:r>
                                      <w:rPr>
                                        <w:rFonts w:ascii="Times New Roman" w:hAnsi="Times New Roman" w:cs="Times New Roman"/>
                                      </w:rPr>
                                      <w:t>Yükseköğretim kurumlarında pratik, uygulamalı dersler ve staj; öğrencinin tercih edeceği ilgili kamu kurum ve kuruluşları ile bunlara muadil özel kuruluşlarda yapılabilir.</w:t>
                                    </w:r>
                                  </w:p>
                                  <w:p w:rsidR="006E7325" w:rsidRDefault="006E7325" w:rsidP="00220A13">
                                    <w:pPr>
                                      <w:pStyle w:val="nora"/>
                                      <w:spacing w:line="240" w:lineRule="atLeast"/>
                                    </w:pPr>
                                    <w:r>
                                      <w:rPr>
                                        <w:rFonts w:ascii="Times New Roman" w:hAnsi="Times New Roman" w:cs="Times New Roman"/>
                                      </w:rPr>
                                      <w:t>Bu süre zarfında öğrenci, Yükseköğretim kurumları öğrenci disiplin kurallarına tabidir.</w:t>
                                    </w:r>
                                  </w:p>
                                  <w:p w:rsidR="006E7325" w:rsidRDefault="006E7325" w:rsidP="00220A13">
                                    <w:pPr>
                                      <w:pStyle w:val="nora"/>
                                      <w:spacing w:line="240" w:lineRule="atLeast"/>
                                    </w:pPr>
                                    <w:r>
                                      <w:rPr>
                                        <w:rFonts w:ascii="Times New Roman" w:hAnsi="Times New Roman" w:cs="Times New Roman"/>
                                        <w:b/>
                                        <w:bCs/>
                                      </w:rPr>
                                      <w:t>Ek Madde 24 – (Ek : 29/6/2001 - 4702/4 md.)</w:t>
                                    </w:r>
                                  </w:p>
                                  <w:p w:rsidR="006E7325" w:rsidRDefault="006E7325" w:rsidP="00220A13">
                                    <w:pPr>
                                      <w:pStyle w:val="nora"/>
                                      <w:spacing w:line="240" w:lineRule="atLeast"/>
                                    </w:pPr>
                                    <w:r>
                                      <w:rPr>
                                        <w:rFonts w:ascii="Times New Roman" w:hAnsi="Times New Roman" w:cs="Times New Roman"/>
                                      </w:rPr>
                                      <w:t>Mesleki ve teknik eğitim bölgesinde, çağdaş bilim ve teknolojideki değişme ve gelişmelere uygun olarak ekonominin gereksinim duyduğu alanlarda yüksek nitelikli iş gücü yetiştirmek üzere, bir veya daha fazla meslek yüksekokulu ile mesleki ve teknik ortaöğretim kurumları, öğretim programları bütünlüğü ve devamlılığı içinde ilişkilendirilir. Her ilde en az bir mesleki ve teknik eğitim bölgesi kurulabilir.</w:t>
                                    </w:r>
                                  </w:p>
                                  <w:p w:rsidR="006E7325" w:rsidRDefault="006E7325" w:rsidP="00220A13">
                                    <w:pPr>
                                      <w:pStyle w:val="nora"/>
                                      <w:spacing w:line="240" w:lineRule="atLeast"/>
                                    </w:pPr>
                                    <w:r>
                                      <w:rPr>
                                        <w:rFonts w:ascii="Times New Roman" w:hAnsi="Times New Roman" w:cs="Times New Roman"/>
                                      </w:rPr>
                                      <w:t>Mesleki ve teknik eğitim bölgelerinde bulunan meslek yüksekokulu veya okulları ile mesleki ve teknik orta öğretim kurumları, ilgili kamu ve özel kurum ve kuruluşları arasındaki işbirliği ve koordinasyonun sağlanmasına ve yürütülmesine ilişkin esas ve usuller, Milli Eğitim Bakanlığı ve Yükseköğretim Kurulu işbirliği ile çıkartılacak yönetmelikle düzenlenir.</w:t>
                                    </w:r>
                                  </w:p>
                                  <w:p w:rsidR="006E7325" w:rsidRDefault="006E7325" w:rsidP="00220A13">
                                    <w:pPr>
                                      <w:pStyle w:val="nora"/>
                                      <w:spacing w:line="240" w:lineRule="atLeast"/>
                                    </w:pPr>
                                    <w:r>
                                      <w:rPr>
                                        <w:rFonts w:ascii="Times New Roman" w:hAnsi="Times New Roman" w:cs="Times New Roman"/>
                                      </w:rPr>
                                      <w:t>Mesleki ve teknik eğitim bölgesi içindeki meslek yüksekokulu öğrencilerinin iş yerlerindeki eğitim, uygulama ve stajlarına ilişkin esas ve usuller Yükseköğretim Kurulunca çıkartılacak yönetmelikle belirlenir.</w:t>
                                    </w:r>
                                  </w:p>
                                  <w:p w:rsidR="006E7325" w:rsidRDefault="006E7325" w:rsidP="00220A13">
                                    <w:pPr>
                                      <w:pStyle w:val="nora"/>
                                      <w:spacing w:line="240" w:lineRule="atLeast"/>
                                    </w:pPr>
                                    <w:r>
                                      <w:rPr>
                                        <w:rFonts w:ascii="Times New Roman" w:hAnsi="Times New Roman" w:cs="Times New Roman"/>
                                      </w:rPr>
                                      <w:t xml:space="preserve">Mesleki ve teknik eğitim bölgeleri içindeki mesleki ve teknik orta öğretim kurumları ile diğer kamu ve özel kurum ve kuruluşlarda görevli olup da meslek yüksekokullarındaki ders ve uygulamalarda görevlendirilen öğretmenlere, uzman kişilere, emekli öğretim elemanlarına ve emekli öğretmenlere 2914 sayılı Yükseköğretim Personel Kanununda belirtilen miktarda saat başına ders ücreti ödenir. </w:t>
                                    </w:r>
                                  </w:p>
                                  <w:p w:rsidR="006E7325" w:rsidRDefault="006E7325" w:rsidP="00220A13">
                                    <w:pPr>
                                      <w:pStyle w:val="nora"/>
                                      <w:spacing w:line="240" w:lineRule="atLeast"/>
                                    </w:pPr>
                                    <w:r>
                                      <w:rPr>
                                        <w:rFonts w:ascii="Times New Roman" w:hAnsi="Times New Roman" w:cs="Times New Roman"/>
                                        <w:b/>
                                        <w:bCs/>
                                      </w:rPr>
                                      <w:t>Ek Madde 25 – (Ek : 14/7/2004 - 5217/5 md.)</w:t>
                                    </w:r>
                                    <w:r>
                                      <w:rPr>
                                        <w:rFonts w:ascii="Times New Roman" w:hAnsi="Times New Roman" w:cs="Times New Roman"/>
                                        <w:vertAlign w:val="superscript"/>
                                      </w:rPr>
                                      <w:t>(1)</w:t>
                                    </w:r>
                                  </w:p>
                                  <w:p w:rsidR="006E7325" w:rsidRDefault="006E7325" w:rsidP="00220A13">
                                    <w:pPr>
                                      <w:pStyle w:val="NormalWeb"/>
                                      <w:spacing w:before="0" w:beforeAutospacing="0" w:after="0" w:afterAutospacing="0" w:line="240" w:lineRule="atLeast"/>
                                      <w:ind w:firstLine="567"/>
                                      <w:jc w:val="both"/>
                                    </w:pPr>
                                    <w:r>
                                      <w:rPr>
                                        <w:rFonts w:ascii="Times New Roman" w:hAnsi="Times New Roman" w:cs="Times New Roman"/>
                                        <w:sz w:val="18"/>
                                        <w:szCs w:val="18"/>
                                      </w:rPr>
                                      <w:t>Bu Kanunun 55 inci maddesine göre yüksek öğretim kurumları adına tapuda kayıtlı taşınmazların kiralanması, satılması ve işletilmesi suretiyle elde edilecek gelirler ile Hazine adına kayıtlı olup, yüksek öğretim kurumlarına tahsis edilmiş taşınmaz malların üzerinde herhangi bir inşaat yapılmamak ve irtifak hakkı tesisine konu edilmemek şartıyla eğitim, sağlık ve sosyal amaçlı kiralanması ve işletilmesi suretiyle elde edilecek gelirlerin tamamını ilgili yüksek öğretim kurumunun her çeşit mal ve hizmet alımlarında ve sermaye harcamalarında (yüksek öğretim kurumları adına tapuda kayıtlı taşınmazların satılması suretiyle elde edilen gelirlerin tamamı sadece sermaye harcamalarında) kullanılmak üzere bir yandan özel gelir, diğer yandan mevcut veya yeni açılacak tertibe özel ödenek kaydetmeye Maliye Bakanı yetkilidir. Sermaye giderleri, yılı yatırım programı ile ilişkilendirilir. Bu ödeneklerin yılı içinde harcanmayan kısmı ertesi yılın bütçesine devren gelir ve ödenek kaydolunur.</w:t>
                                    </w:r>
                                  </w:p>
                                  <w:p w:rsidR="006E7325" w:rsidRDefault="006E7325" w:rsidP="00220A13">
                                    <w:pPr>
                                      <w:pStyle w:val="NormalWeb"/>
                                      <w:spacing w:before="0" w:beforeAutospacing="0" w:after="0" w:afterAutospacing="0" w:line="240" w:lineRule="atLeast"/>
                                      <w:ind w:firstLine="567"/>
                                      <w:jc w:val="both"/>
                                    </w:pPr>
                                    <w:r>
                                      <w:rPr>
                                        <w:rFonts w:ascii="Times New Roman" w:hAnsi="Times New Roman" w:cs="Times New Roman"/>
                                        <w:sz w:val="18"/>
                                        <w:szCs w:val="18"/>
                                      </w:rPr>
                                      <w:t>Hazine adına kayıtlı olup yüksek öğretim kurumlarına tahsis edilmiş taşınmaz mallar üzerinde ilgili yüksek öğretim kurumlarının teklifi üzerine, öğrenci yurt binası ve müştemilatı yaptırılmak üzere mülkiyetin gayri aynî hak tesis edilebilir.</w:t>
                                    </w:r>
                                  </w:p>
                                  <w:p w:rsidR="006E7325" w:rsidRDefault="006E7325" w:rsidP="00220A13">
                                    <w:pPr>
                                      <w:pStyle w:val="nora"/>
                                      <w:spacing w:line="240" w:lineRule="atLeast"/>
                                    </w:pPr>
                                    <w:r>
                                      <w:rPr>
                                        <w:rFonts w:ascii="Times New Roman" w:hAnsi="Times New Roman" w:cs="Times New Roman"/>
                                        <w:b/>
                                        <w:bCs/>
                                      </w:rPr>
                                      <w:t>Ek Madde 26 – (Ek : 17/9/2004 - 5234/2 md.)</w:t>
                                    </w:r>
                                    <w:r>
                                      <w:rPr>
                                        <w:rFonts w:ascii="Times New Roman" w:hAnsi="Times New Roman" w:cs="Times New Roman"/>
                                        <w:b/>
                                        <w:bCs/>
                                        <w:vertAlign w:val="superscript"/>
                                      </w:rPr>
                                      <w:t xml:space="preserve"> </w:t>
                                    </w:r>
                                  </w:p>
                                  <w:p w:rsidR="006E7325" w:rsidRDefault="006E7325" w:rsidP="00220A13">
                                    <w:pPr>
                                      <w:spacing w:line="240" w:lineRule="atLeast"/>
                                      <w:ind w:firstLine="567"/>
                                      <w:jc w:val="both"/>
                                    </w:pPr>
                                    <w:r>
                                      <w:rPr>
                                        <w:sz w:val="18"/>
                                        <w:szCs w:val="18"/>
                                      </w:rPr>
                                      <w:t xml:space="preserve">Üniversite veya yüksek teknoloji enstitülerinin açmış oldukları yaz okullarına katılacak öğrencilerden, toplam ikiyüzseksen ders saatine karşılık olmak ve 46 ncı madde uyarınca belirlenen yıllık öğrenci katkı payının iki katını aşmamak üzere Yükseköğretim Kurulunca belirlenecek miktarda yaz okulu öğretim ücreti alınır. Ancak bu miktarların tespitinde, normal süresi içinde mezun olamayan veya lisans düzeyinde ikinci bir yüksek öğretim yapan öğrencilerden alınabilecek zamlı katkı payı miktarları dikkate alınmaz. İkinci öğretime kayıtlı öğrencilerden alınacak azami yaz okulu öğretim ücreti, fakülte ve program adına göre normal örgün öğretimde kayıtlı öğrenciler için belirlenen yaz okulu öğretim ücretinin iki katını geçemez. Üniversite veya yüksek teknoloji enstitüsü yönetim kurulu, Yükseköğretim Kurulunca belirlenen miktardan daha az yaz okulu öğretim ücreti alınmasına, başarılı veya gelir düzeyi düşük öğrencilerden ise bu ücretin alınmamasına veya belirlenen miktardan daha az öğretim ücreti alınmasına karar verebilir. </w:t>
                                    </w:r>
                                  </w:p>
                                  <w:p w:rsidR="006E7325" w:rsidRDefault="006E7325" w:rsidP="00220A13">
                                    <w:pPr>
                                      <w:jc w:val="right"/>
                                      <w:rPr>
                                        <w:b/>
                                        <w:bCs/>
                                        <w:color w:val="808080"/>
                                        <w:sz w:val="18"/>
                                        <w:szCs w:val="18"/>
                                      </w:rPr>
                                    </w:pPr>
                                    <w:r>
                                      <w:rPr>
                                        <w:b/>
                                        <w:bCs/>
                                        <w:color w:val="808080"/>
                                        <w:sz w:val="18"/>
                                        <w:szCs w:val="18"/>
                                      </w:rPr>
                                      <w:t>Sayfa 54</w:t>
                                    </w:r>
                                  </w:p>
                                  <w:p w:rsidR="006E7325" w:rsidRDefault="006E7325" w:rsidP="00220A13">
                                    <w:pPr>
                                      <w:spacing w:line="240" w:lineRule="atLeast"/>
                                      <w:jc w:val="center"/>
                                    </w:pPr>
                                    <w:r>
                                      <w:rPr>
                                        <w:sz w:val="18"/>
                                        <w:szCs w:val="18"/>
                                      </w:rPr>
                                      <w:br w:type="page"/>
                                    </w:r>
                                    <w:r>
                                      <w:rPr>
                                        <w:sz w:val="22"/>
                                        <w:szCs w:val="22"/>
                                      </w:rPr>
                                      <w:t>5384-3</w:t>
                                    </w:r>
                                  </w:p>
                                  <w:p w:rsidR="006E7325" w:rsidRDefault="006E7325" w:rsidP="00220A13">
                                    <w:pPr>
                                      <w:spacing w:line="240" w:lineRule="atLeast"/>
                                      <w:ind w:firstLine="567"/>
                                      <w:jc w:val="both"/>
                                    </w:pPr>
                                    <w:r>
                                      <w:rPr>
                                        <w:sz w:val="18"/>
                                        <w:szCs w:val="18"/>
                                      </w:rPr>
                                      <w:t xml:space="preserve">Bakanlıklar ve kamu kuruluşları adına mecburi hizmet karşılığı öğrenim gören öğrenciler, Türk Cumhuriyetleri ile Türk ve Akraba Toplulukları öğrencilerinden Devlet (Millî Eğitim Bakanlığı) burslusu olarak yüksek öğretim gören öğrenciler ile gerek normal örgün öğretimde gerekse ikinci öğretimde lisansüstü eğitim yapan araştırma görevlilerinden yaz öğretimi için ücret alınmaz. </w:t>
                                    </w:r>
                                  </w:p>
                                  <w:p w:rsidR="006E7325" w:rsidRDefault="006E7325" w:rsidP="00220A13">
                                    <w:pPr>
                                      <w:spacing w:line="240" w:lineRule="atLeast"/>
                                      <w:ind w:firstLine="567"/>
                                      <w:jc w:val="both"/>
                                    </w:pPr>
                                    <w:r>
                                      <w:rPr>
                                        <w:sz w:val="18"/>
                                        <w:szCs w:val="18"/>
                                      </w:rPr>
                                      <w:t xml:space="preserve">Yaz okulu öğretim ücretleri, öğrenciler tarafından peşin olarak üniversite veya yüksek teknoloji enstitüsü adına kamu bankalarından birinde açtırılacak hesaba yatırılır. Bu tutarlar, Rektörlükçe en geç onbeş gün içinde ilgili bütçe dairesi başkanlığının hesabına yatırılır. Yatırılan miktar Maliye Bakanlığınca ilgili bütçenin mevcut veya yeniden açılacak tertiplerine bir yandan gelir, diğer yandan özel ödenek kaydedilir. Kaydolunan özel ödeneğin en fazla % 70'i yaz okullarında ders vermekle görevlendirilen öğretim elemanlarına ders ve sınav ücreti olarak ödenebilir; kalan kısmı ise üniversite veya yüksek teknoloji enstitüsünün mal ve hizmet alımlarında kullanılır. Özel ödeneğin harcanmayan kısmı, üniversite veya yüksek teknoloji enstitüsünün mal ve hizmet alımlarında kullanılmak üzere ertesi yılın bütçesine devren gelir ve ödenek kaydedilir. </w:t>
                                    </w:r>
                                  </w:p>
                                  <w:p w:rsidR="006E7325" w:rsidRDefault="006E7325" w:rsidP="00220A13">
                                    <w:pPr>
                                      <w:spacing w:line="240" w:lineRule="atLeast"/>
                                      <w:ind w:firstLine="567"/>
                                      <w:jc w:val="both"/>
                                    </w:pPr>
                                    <w:r>
                                      <w:rPr>
                                        <w:sz w:val="18"/>
                                        <w:szCs w:val="18"/>
                                      </w:rPr>
                                      <w:t xml:space="preserve">Yaz okullarında ders vermekle görevlendirilen öğretim elemanlarına, verdikleri dersin kredi ve saati, yabancı dilde eğitim yapılıp yapılmadığı ile derse kaydolan öğrenci sayısına göre, 11.10.1983 tarihli ve 2914 sayılı Kanunun 11 inci maddesinde unvanları için öngörülen ek ders ücretlerinin beş katını, sınav ücretinin ise üç katını geçmemek üzere, üniversite veya yüksek teknoloji enstitüsü yönetim kurulu tarafından belirlenecek tutarda ders ve sınav ücreti ödenir. Bu fıkranın uygulanmasında, son fıkrasının ilk cümlesi hariç olmak üzere 2914 sayılı Kanunun 11 inci maddesi dikkate alınır. </w:t>
                                    </w:r>
                                  </w:p>
                                  <w:p w:rsidR="006E7325" w:rsidRDefault="006E7325" w:rsidP="00220A13">
                                    <w:pPr>
                                      <w:spacing w:line="240" w:lineRule="atLeast"/>
                                      <w:ind w:firstLine="567"/>
                                      <w:jc w:val="both"/>
                                    </w:pPr>
                                    <w:r>
                                      <w:rPr>
                                        <w:sz w:val="18"/>
                                        <w:szCs w:val="18"/>
                                      </w:rPr>
                                      <w:t xml:space="preserve">Özel ödeneğin yeterli olmadığı gerekçe gösterilerek öğretim elemanlarına, kurum bütçesi, döner sermaye, bilimsel araştırma projesi ve sair kaynaklardan ayrıca ders ve sınav ücreti ödenemez; herhangi bir ödeme yapılamaz. </w:t>
                                    </w:r>
                                  </w:p>
                                  <w:p w:rsidR="006E7325" w:rsidRDefault="006E7325" w:rsidP="00220A13">
                                    <w:pPr>
                                      <w:spacing w:line="240" w:lineRule="atLeast"/>
                                      <w:ind w:firstLine="567"/>
                                      <w:jc w:val="both"/>
                                    </w:pPr>
                                    <w:r>
                                      <w:rPr>
                                        <w:sz w:val="18"/>
                                        <w:szCs w:val="18"/>
                                      </w:rPr>
                                      <w:t xml:space="preserve">Bu maddeye göre yaz okulu açılabilmesi için Yükseköğretim Kurulundan uygun görüş alınması zorunludur. </w:t>
                                    </w:r>
                                  </w:p>
                                  <w:p w:rsidR="006E7325" w:rsidRDefault="006E7325" w:rsidP="00220A13">
                                    <w:pPr>
                                      <w:spacing w:line="240" w:lineRule="atLeast"/>
                                      <w:ind w:firstLine="567"/>
                                      <w:jc w:val="both"/>
                                    </w:pPr>
                                    <w:r>
                                      <w:rPr>
                                        <w:sz w:val="18"/>
                                        <w:szCs w:val="18"/>
                                      </w:rPr>
                                      <w:t xml:space="preserve">Üniversite veya yüksek teknoloji enstitülerince, öğrencilerden para tahsil etmeksizin yaz okulu açılması halinde bu madde uygulanmaz. </w:t>
                                    </w:r>
                                  </w:p>
                                  <w:p w:rsidR="006E7325" w:rsidRDefault="006E7325" w:rsidP="00220A13">
                                    <w:pPr>
                                      <w:spacing w:line="240" w:lineRule="atLeast"/>
                                      <w:ind w:firstLine="567"/>
                                      <w:jc w:val="both"/>
                                    </w:pPr>
                                    <w:r>
                                      <w:rPr>
                                        <w:sz w:val="18"/>
                                        <w:szCs w:val="18"/>
                                      </w:rPr>
                                      <w:t xml:space="preserve">Bu maddenin uygulanmasına ilişkin esas ve usuller, Maliye Bakanlığının uygun görüşü üzerine Yükseköğretim Kurulunca tespit edilir. </w:t>
                                    </w:r>
                                  </w:p>
                                  <w:p w:rsidR="006E7325" w:rsidRDefault="006E7325" w:rsidP="00220A13">
                                    <w:pPr>
                                      <w:pStyle w:val="nor8"/>
                                      <w:spacing w:line="240" w:lineRule="atLeast"/>
                                    </w:pPr>
                                    <w:r>
                                      <w:rPr>
                                        <w:rFonts w:ascii="Times New Roman" w:hAnsi="Times New Roman" w:cs="Times New Roman"/>
                                        <w:b/>
                                        <w:bCs/>
                                      </w:rPr>
                                      <w:t>Ek Madde 27 – (Ek : 17/9/2004 - 5234/2 md.)</w:t>
                                    </w:r>
                                  </w:p>
                                  <w:p w:rsidR="006E7325" w:rsidRDefault="006E7325" w:rsidP="00220A13">
                                    <w:pPr>
                                      <w:spacing w:line="240" w:lineRule="atLeast"/>
                                      <w:ind w:firstLine="567"/>
                                      <w:jc w:val="both"/>
                                    </w:pPr>
                                    <w:r>
                                      <w:rPr>
                                        <w:sz w:val="18"/>
                                        <w:szCs w:val="18"/>
                                      </w:rPr>
                                      <w:t xml:space="preserve">Üniversite veya yüksek teknoloji enstitülerinde hukuk, uluslararası ilişkiler, iktisat, işletme, bilgi teknolojileri ve ileri teknolojiler ile öğretmenlik alanlarında ikinci öğretim kapsamında yürütülecek tezsiz yüksek lisans programlarının açılması, öğrencilerden alınacak öğretim ücretleri, bu programlarda fiilen ders veren öğretim üyelerine ödenecek ek ders ve sınav ücretleri, aşağıda belirtilen esaslara uyulmak kaydıyla ilgili üniversite veya yüksek teknoloji enstitüsü yönetim kurulunun teklifi üzerine Yükseköğretim Kurulu tarafından belirlenir. </w:t>
                                    </w:r>
                                  </w:p>
                                  <w:p w:rsidR="006E7325" w:rsidRDefault="006E7325" w:rsidP="00220A13">
                                    <w:pPr>
                                      <w:spacing w:line="240" w:lineRule="atLeast"/>
                                      <w:ind w:firstLine="567"/>
                                      <w:jc w:val="both"/>
                                    </w:pPr>
                                    <w:r>
                                      <w:rPr>
                                        <w:sz w:val="18"/>
                                        <w:szCs w:val="18"/>
                                      </w:rPr>
                                      <w:t xml:space="preserve">Üniversite veya yüksek teknoloji enstitüsü yönetim kurulu kararlarında belirtilecek tarihlerde asgarî iki eşit taksitte alınan öğretim ücretleri, üniversite veya yüksek teknoloji enstitüsü adına kamu bankalarından birinde açtırılacak hesaba yatırılır. Bu tutarlar, Rektörlükçe en geç onbeş gün içinde ilgili bütçe dairesi başkanlığının hesabına yatırılır. </w:t>
                                    </w:r>
                                  </w:p>
                                  <w:p w:rsidR="006E7325" w:rsidRDefault="006E7325" w:rsidP="00220A13">
                                    <w:pPr>
                                      <w:spacing w:line="240" w:lineRule="atLeast"/>
                                      <w:ind w:firstLine="567"/>
                                      <w:jc w:val="both"/>
                                    </w:pPr>
                                    <w:r>
                                      <w:rPr>
                                        <w:sz w:val="18"/>
                                        <w:szCs w:val="18"/>
                                      </w:rPr>
                                      <w:t xml:space="preserve">Toplanan öğretim ücretlerinin % 30'undan az olmamak üzere üniversite veya yüksek teknoloji enstitüsü yönetim kurulunca belirlenecek kısmı, bilimsel araştırma projelerinde kullanılmak üzere yüksek öğretim kurumlarında yer alan mevcut veya yeniden açılacak tertiplere ödenek kaydedilir. Geri kalanı ise, ilgili kurumların bütçesinin mevcut veya yeni açılacak tertiplerine bir yandan gelir, diğer yandan özel ödenek kaydedilerek 11.10.1983 tarihli ve 2914 sayılı Kanunun 11 inci maddesi (son fıkrasının ilk cümlesi hariç) ve 19.11.1992 tarihli ve 3843 sayılı Kanunun 10 uncu maddesi hükümleri dikkate alınarak 2914 sayılı Kanunun 11 inci maddesinin dördüncü fıkrasında akademik unvanlar itibarıyla öngörülen ek ders ücretinin her halükârda on katını ve aynı maddede öngörülen sınav ücretinin beş katını geçmemek üzere bu eğitim programında fiilen ders veren öğretim üyelerine ek ders ve sınav ücreti; 3843 sayılı Kanunun 12 nci maddesinde belirtilen esaslara göre bu program için görevlendirilen idarî personele fazla çalışma ücreti olarak ödenir. Özel ödeneğin harcanmayan kısmı, üniversite veya yüksek teknoloji enstitüsünün mal ve hizmet alımlarında kullanılmak üzere ertesi yılın bütçesine devren gelir ve ödenek kaydedilir. </w:t>
                                    </w:r>
                                  </w:p>
                                  <w:p w:rsidR="006E7325" w:rsidRDefault="006E7325" w:rsidP="00220A13">
                                    <w:pPr>
                                      <w:spacing w:line="240" w:lineRule="atLeast"/>
                                      <w:ind w:firstLine="567"/>
                                      <w:jc w:val="both"/>
                                    </w:pPr>
                                    <w:r>
                                      <w:rPr>
                                        <w:sz w:val="18"/>
                                        <w:szCs w:val="18"/>
                                      </w:rPr>
                                      <w:t xml:space="preserve">Özel ödeneğin yeterli olmadığı gerekçe gösterilerek öğretim üyelerine kurum bütçesi, döner sermaye, bilimsel araştırma projesi ve sair kaynaklardan ayrıca ders ve sınav ücreti ödenemez; herhangi bir ödeme yapılamaz. </w:t>
                                    </w:r>
                                  </w:p>
                                  <w:p w:rsidR="006E7325" w:rsidRDefault="006E7325" w:rsidP="00220A13">
                                    <w:pPr>
                                      <w:spacing w:line="240" w:lineRule="atLeast"/>
                                      <w:ind w:firstLine="567"/>
                                      <w:jc w:val="both"/>
                                    </w:pPr>
                                    <w:r>
                                      <w:rPr>
                                        <w:sz w:val="18"/>
                                        <w:szCs w:val="18"/>
                                      </w:rPr>
                                      <w:t xml:space="preserve">Bu maddenin uygulanmasında yukarıda belirtilmeyen hususlar hakkında 2914 sayılı Kanun ile 3843 sayılı Kanun hükümleri uygulanır. </w:t>
                                    </w:r>
                                  </w:p>
                                  <w:p w:rsidR="006E7325" w:rsidRDefault="006E7325" w:rsidP="00220A13">
                                    <w:pPr>
                                      <w:spacing w:line="240" w:lineRule="atLeast"/>
                                      <w:ind w:firstLine="567"/>
                                      <w:jc w:val="both"/>
                                    </w:pPr>
                                    <w:r>
                                      <w:rPr>
                                        <w:sz w:val="18"/>
                                        <w:szCs w:val="18"/>
                                      </w:rPr>
                                      <w:t xml:space="preserve">Gerektiğinde yukarıda yer alan hükümler kısmen veya tamamen, ileri uzaktan eğitim teknolojileri kullanılmak suretiyle ikinci öğretim kapsamında yürütülecek tezsiz yüksek lisans programları için de uygulanır. </w:t>
                                    </w:r>
                                  </w:p>
                                  <w:p w:rsidR="006E7325" w:rsidRDefault="006E7325" w:rsidP="00220A13">
                                    <w:pPr>
                                      <w:jc w:val="right"/>
                                      <w:rPr>
                                        <w:b/>
                                        <w:bCs/>
                                        <w:color w:val="808080"/>
                                        <w:sz w:val="18"/>
                                        <w:szCs w:val="18"/>
                                      </w:rPr>
                                    </w:pPr>
                                    <w:r>
                                      <w:rPr>
                                        <w:b/>
                                        <w:bCs/>
                                        <w:color w:val="808080"/>
                                        <w:sz w:val="18"/>
                                        <w:szCs w:val="18"/>
                                      </w:rPr>
                                      <w:t>Sayfa 55</w:t>
                                    </w:r>
                                  </w:p>
                                  <w:p w:rsidR="006E7325" w:rsidRDefault="006E7325" w:rsidP="00220A13">
                                    <w:pPr>
                                      <w:spacing w:line="240" w:lineRule="atLeast"/>
                                      <w:jc w:val="center"/>
                                    </w:pPr>
                                    <w:r>
                                      <w:rPr>
                                        <w:sz w:val="18"/>
                                        <w:szCs w:val="18"/>
                                      </w:rPr>
                                      <w:br w:type="page"/>
                                    </w:r>
                                    <w:r>
                                      <w:rPr>
                                        <w:sz w:val="22"/>
                                        <w:szCs w:val="22"/>
                                      </w:rPr>
                                      <w:t>5384-4</w:t>
                                    </w:r>
                                  </w:p>
                                  <w:p w:rsidR="006E7325" w:rsidRDefault="006E7325" w:rsidP="00220A13">
                                    <w:pPr>
                                      <w:spacing w:line="220" w:lineRule="atLeast"/>
                                      <w:ind w:firstLine="567"/>
                                      <w:jc w:val="both"/>
                                    </w:pPr>
                                    <w:r>
                                      <w:rPr>
                                        <w:sz w:val="18"/>
                                        <w:szCs w:val="18"/>
                                      </w:rPr>
                                      <w:t xml:space="preserve">Bu maddenin uygulanmasına ilişkin esas ve usuller Maliye Bakanlığının uygun görüşü üzerine Yükseköğretim Kurulunca tespit edilir. </w:t>
                                    </w:r>
                                  </w:p>
                                  <w:p w:rsidR="006E7325" w:rsidRDefault="006E7325" w:rsidP="00220A13">
                                    <w:pPr>
                                      <w:spacing w:line="220" w:lineRule="atLeast"/>
                                      <w:ind w:firstLine="567"/>
                                      <w:jc w:val="both"/>
                                    </w:pPr>
                                    <w:r>
                                      <w:rPr>
                                        <w:b/>
                                        <w:bCs/>
                                        <w:sz w:val="18"/>
                                        <w:szCs w:val="18"/>
                                      </w:rPr>
                                      <w:t>Ek Madde 28 – (Ek : 25/6/2009-5917/21 md.)</w:t>
                                    </w:r>
                                  </w:p>
                                  <w:p w:rsidR="006E7325" w:rsidRDefault="006E7325" w:rsidP="00220A13">
                                    <w:pPr>
                                      <w:spacing w:line="220" w:lineRule="atLeast"/>
                                      <w:ind w:firstLine="567"/>
                                      <w:jc w:val="both"/>
                                    </w:pPr>
                                    <w:r>
                                      <w:rPr>
                                        <w:sz w:val="18"/>
                                        <w:szCs w:val="18"/>
                                      </w:rPr>
                                      <w:t>Yükseköğretim kurumları bütçelerinde bilimsel ve teknolojik araştırma hizmetleri için tefrik edilen bilimsel araştırma projelerine ilişkin ödenekler, proje özel hesaplarına aktarılmak suretiyle kullanılır. Bu ödenekleri, tahakkuka bağlamak suretiyle proje özel hesaplarına aktarmaya, Maliye Bakanlığınca belirlenen esaslar dâhilinde yükseköğretim kurumları yetkilidir. Proje özel hesaplarına aktarılan tutarların kullanımı, muhasebeleştirilmesi ve özel hesapların işleyişine ilişkin usul ve esaslar Maliye Bakanlığı, Devlet Planlama Teşkilatı Müsteşarlığı ve Yükseköğretim Kurulu tarafından müştereken belirlenir. Bu kapsamda yapılan harcamalar 5018 sayılı Kanuna göre denetlenir.</w:t>
                                    </w:r>
                                  </w:p>
                                  <w:p w:rsidR="006E7325" w:rsidRDefault="006E7325" w:rsidP="00220A13">
                                    <w:pPr>
                                      <w:pStyle w:val="ksmblm5"/>
                                      <w:spacing w:before="0" w:line="220" w:lineRule="atLeast"/>
                                      <w:jc w:val="center"/>
                                    </w:pPr>
                                    <w:r>
                                      <w:rPr>
                                        <w:rFonts w:ascii="Times New Roman" w:hAnsi="Times New Roman" w:cs="Times New Roman"/>
                                      </w:rPr>
                                      <w:t>ONİKİNCİ BÖLÜM</w:t>
                                    </w:r>
                                  </w:p>
                                  <w:p w:rsidR="006E7325" w:rsidRDefault="006E7325" w:rsidP="00220A13">
                                    <w:pPr>
                                      <w:pStyle w:val="ksmblm5"/>
                                      <w:spacing w:before="0" w:line="220" w:lineRule="atLeast"/>
                                    </w:pPr>
                                    <w:r>
                                      <w:rPr>
                                        <w:rFonts w:ascii="Times New Roman" w:hAnsi="Times New Roman" w:cs="Times New Roman"/>
                                      </w:rPr>
                                      <w:t>Geçici Maddeler</w:t>
                                    </w:r>
                                  </w:p>
                                  <w:p w:rsidR="006E7325" w:rsidRDefault="006E7325" w:rsidP="00220A13">
                                    <w:pPr>
                                      <w:pStyle w:val="nor7"/>
                                      <w:spacing w:line="220" w:lineRule="atLeast"/>
                                    </w:pPr>
                                    <w:r>
                                      <w:rPr>
                                        <w:rFonts w:ascii="Times New Roman" w:hAnsi="Times New Roman" w:cs="Times New Roman"/>
                                        <w:b/>
                                        <w:bCs/>
                                      </w:rPr>
                                      <w:t xml:space="preserve">Geçici Madde 1 – </w:t>
                                    </w:r>
                                    <w:r>
                                      <w:rPr>
                                        <w:rFonts w:ascii="Times New Roman" w:hAnsi="Times New Roman" w:cs="Times New Roman"/>
                                      </w:rPr>
                                      <w:t xml:space="preserve">Bu kanunun yayımı tarihinde görevi başında bulunan Üniversitelerarası Kurul, senato, Üniversite yönetim kurulu, fakülte, enstitü ve yüksekokul kurulları ile yönetim kurulları bu Kanun yürürlüğe girdiği tarihte lağvedilir ve bu Kanun hükümlerine göre yeniden kurulurlar. </w:t>
                                    </w:r>
                                  </w:p>
                                  <w:p w:rsidR="006E7325" w:rsidRDefault="006E7325" w:rsidP="00220A13">
                                    <w:pPr>
                                      <w:pStyle w:val="nor7"/>
                                      <w:spacing w:line="220" w:lineRule="atLeast"/>
                                    </w:pPr>
                                    <w:r>
                                      <w:rPr>
                                        <w:rFonts w:ascii="Times New Roman" w:hAnsi="Times New Roman" w:cs="Times New Roman"/>
                                        <w:spacing w:val="10"/>
                                      </w:rPr>
                                      <w:t xml:space="preserve">Bu Kanunun yürürlüğe girdiği tarihte görev başında bulunan üniversite rektörlerinin görevleri 31 Temmuz 1982 tarihinde, fakülte dekanları, enstitü ve </w:t>
                                    </w:r>
                                    <w:r>
                                      <w:rPr>
                                        <w:rFonts w:ascii="Times New Roman" w:hAnsi="Times New Roman" w:cs="Times New Roman"/>
                                        <w:spacing w:val="6"/>
                                      </w:rPr>
                                      <w:t>yüksekokul müdürleri ile bölüm başkanlarının görevleri ise 31 Ağustos 1982 tarihinde</w:t>
                                    </w:r>
                                  </w:p>
                                  <w:p w:rsidR="006E7325" w:rsidRDefault="006E7325" w:rsidP="00220A13">
                                    <w:pPr>
                                      <w:pStyle w:val="nor7"/>
                                      <w:spacing w:line="220" w:lineRule="atLeast"/>
                                    </w:pPr>
                                    <w:r>
                                      <w:rPr>
                                        <w:rFonts w:ascii="Times New Roman" w:hAnsi="Times New Roman" w:cs="Times New Roman"/>
                                      </w:rPr>
                                      <w:t>sona erer. Bu tarihlerde göreve başlamak üzere bu Kanun uyarınca atamalar yapılır. Bunlardan bu tarihten önce gödevden alınan veya herhangi bir nedenle ayrılanların yerine bu Kanun hükümlerine göre atamalar yapılır.</w:t>
                                    </w:r>
                                  </w:p>
                                  <w:p w:rsidR="006E7325" w:rsidRDefault="006E7325" w:rsidP="00220A13">
                                    <w:pPr>
                                      <w:pStyle w:val="nor7"/>
                                      <w:spacing w:line="220" w:lineRule="atLeast"/>
                                    </w:pPr>
                                    <w:r>
                                      <w:rPr>
                                        <w:rFonts w:ascii="Times New Roman" w:hAnsi="Times New Roman" w:cs="Times New Roman"/>
                                        <w:b/>
                                        <w:bCs/>
                                      </w:rPr>
                                      <w:t xml:space="preserve">Geçici Madde 2 – </w:t>
                                    </w:r>
                                    <w:r>
                                      <w:rPr>
                                        <w:rFonts w:ascii="Times New Roman" w:hAnsi="Times New Roman" w:cs="Times New Roman"/>
                                      </w:rPr>
                                      <w:t>Yükseköğretim Kurulu bu Kanunun yürürlüğe girdiği tarihten itibaren üç ay içinde kurulur.</w:t>
                                    </w:r>
                                  </w:p>
                                  <w:p w:rsidR="006E7325" w:rsidRDefault="006E7325" w:rsidP="00220A13">
                                    <w:pPr>
                                      <w:pStyle w:val="nor7"/>
                                      <w:spacing w:line="220" w:lineRule="atLeast"/>
                                    </w:pPr>
                                    <w:r>
                                      <w:rPr>
                                        <w:rFonts w:ascii="Times New Roman" w:hAnsi="Times New Roman" w:cs="Times New Roman"/>
                                        <w:b/>
                                        <w:bCs/>
                                      </w:rPr>
                                      <w:t xml:space="preserve">Geçici Madde 3 – </w:t>
                                    </w:r>
                                    <w:r>
                                      <w:rPr>
                                        <w:rFonts w:ascii="Times New Roman" w:hAnsi="Times New Roman" w:cs="Times New Roman"/>
                                      </w:rPr>
                                      <w:t xml:space="preserve">Yükseköğretim Kurulunun genel sekreterlik kadroları, çalışma yeri ve bütçesi sağlanıp işe başlayıncaya kadar sekreterlik hizmetleri için mevcut Üniversitelerarası Kurulun Sekreteryası Yükseköğretim Kurulu Başkanı emrine verilir. </w:t>
                                    </w:r>
                                  </w:p>
                                  <w:p w:rsidR="006E7325" w:rsidRDefault="006E7325" w:rsidP="00220A13">
                                    <w:pPr>
                                      <w:pStyle w:val="nor7"/>
                                      <w:spacing w:line="220" w:lineRule="atLeast"/>
                                    </w:pPr>
                                    <w:r>
                                      <w:rPr>
                                        <w:rFonts w:ascii="Times New Roman" w:hAnsi="Times New Roman" w:cs="Times New Roman"/>
                                        <w:b/>
                                        <w:bCs/>
                                      </w:rPr>
                                      <w:t xml:space="preserve">Geçici Madde 4 – </w:t>
                                    </w:r>
                                    <w:r>
                                      <w:rPr>
                                        <w:rFonts w:ascii="Times New Roman" w:hAnsi="Times New Roman" w:cs="Times New Roman"/>
                                      </w:rPr>
                                      <w:t>Yükseköğretim Kurulu üyelerinden dörtte birinin, Yükseköğretim Denetleme Kurulunun üyelerinden üçte birinin her iki yılda bir hangilerinin yenileneceği, ilk ikinci, dördüncü ve altıncı yıl sonunda ad çekme suretiyle belirlenir.</w:t>
                                    </w:r>
                                  </w:p>
                                  <w:p w:rsidR="006E7325" w:rsidRDefault="006E7325" w:rsidP="00220A13">
                                    <w:pPr>
                                      <w:pStyle w:val="nor7"/>
                                      <w:spacing w:line="220" w:lineRule="atLeast"/>
                                    </w:pPr>
                                    <w:r>
                                      <w:rPr>
                                        <w:rFonts w:ascii="Times New Roman" w:hAnsi="Times New Roman" w:cs="Times New Roman"/>
                                      </w:rPr>
                                      <w:t xml:space="preserve">a. Yükseköğretim Kurulu üyelerinin yenilenme usulü; </w:t>
                                    </w:r>
                                  </w:p>
                                  <w:p w:rsidR="006E7325" w:rsidRDefault="006E7325" w:rsidP="00220A13">
                                    <w:pPr>
                                      <w:pStyle w:val="nor7"/>
                                      <w:spacing w:line="220" w:lineRule="atLeast"/>
                                    </w:pPr>
                                    <w:r>
                                      <w:rPr>
                                        <w:rFonts w:ascii="Times New Roman" w:hAnsi="Times New Roman" w:cs="Times New Roman"/>
                                      </w:rPr>
                                      <w:t xml:space="preserve">(1) Cumhurbaşkanı tarafından seçilenlerin dörtte biri, </w:t>
                                    </w:r>
                                  </w:p>
                                  <w:p w:rsidR="006E7325" w:rsidRDefault="006E7325" w:rsidP="00220A13">
                                    <w:pPr>
                                      <w:pStyle w:val="nor7"/>
                                      <w:spacing w:line="220" w:lineRule="atLeast"/>
                                    </w:pPr>
                                    <w:r>
                                      <w:rPr>
                                        <w:rFonts w:ascii="Times New Roman" w:hAnsi="Times New Roman" w:cs="Times New Roman"/>
                                      </w:rPr>
                                      <w:t xml:space="preserve">(2) Bakanlar Kurulu ile Milli Eğitim Bakanlığınca seçilenlerin dörtte biri, </w:t>
                                    </w:r>
                                  </w:p>
                                  <w:p w:rsidR="006E7325" w:rsidRDefault="006E7325" w:rsidP="00220A13">
                                    <w:pPr>
                                      <w:pStyle w:val="nor7"/>
                                      <w:spacing w:line="220" w:lineRule="atLeast"/>
                                    </w:pPr>
                                    <w:r>
                                      <w:rPr>
                                        <w:rFonts w:ascii="Times New Roman" w:hAnsi="Times New Roman" w:cs="Times New Roman"/>
                                      </w:rPr>
                                      <w:t>(3) Üniversitelerarası Kurulca seçilenlerin dörtte biri,</w:t>
                                    </w:r>
                                  </w:p>
                                  <w:p w:rsidR="006E7325" w:rsidRDefault="006E7325" w:rsidP="00220A13">
                                    <w:pPr>
                                      <w:pStyle w:val="nor7"/>
                                      <w:spacing w:line="220" w:lineRule="atLeast"/>
                                    </w:pPr>
                                    <w:r>
                                      <w:rPr>
                                        <w:rFonts w:ascii="Times New Roman" w:hAnsi="Times New Roman" w:cs="Times New Roman"/>
                                      </w:rPr>
                                      <w:t xml:space="preserve">Arasından her grup içinde ayrı ayrı ad çekme suretiyle yapılır. </w:t>
                                    </w:r>
                                  </w:p>
                                  <w:p w:rsidR="006E7325" w:rsidRDefault="006E7325" w:rsidP="00220A13">
                                    <w:pPr>
                                      <w:pStyle w:val="nor7"/>
                                      <w:spacing w:line="220" w:lineRule="atLeast"/>
                                    </w:pPr>
                                    <w:r>
                                      <w:rPr>
                                        <w:rFonts w:ascii="Times New Roman" w:hAnsi="Times New Roman" w:cs="Times New Roman"/>
                                      </w:rPr>
                                      <w:t xml:space="preserve">b. Yükseköğretim Denetleme Kurulu üyelerinin yenilenme usulü; </w:t>
                                    </w:r>
                                  </w:p>
                                  <w:p w:rsidR="006E7325" w:rsidRDefault="006E7325" w:rsidP="00220A13">
                                    <w:pPr>
                                      <w:pStyle w:val="nor7"/>
                                      <w:spacing w:line="220" w:lineRule="atLeast"/>
                                    </w:pPr>
                                    <w:r>
                                      <w:rPr>
                                        <w:rFonts w:ascii="Times New Roman" w:hAnsi="Times New Roman" w:cs="Times New Roman"/>
                                      </w:rPr>
                                      <w:t>(1) Yükseköğretim Kurulunca önerilen beş profesör ile Milli Eğitim Bakanlığınca seçilenlerin üçte biri,</w:t>
                                    </w:r>
                                  </w:p>
                                  <w:p w:rsidR="006E7325" w:rsidRDefault="006E7325" w:rsidP="00220A13">
                                    <w:pPr>
                                      <w:pStyle w:val="nor7"/>
                                      <w:spacing w:line="220" w:lineRule="atLeast"/>
                                    </w:pPr>
                                    <w:r>
                                      <w:rPr>
                                        <w:rFonts w:ascii="Times New Roman" w:hAnsi="Times New Roman" w:cs="Times New Roman"/>
                                      </w:rPr>
                                      <w:t>(2) Yargıtay, Danıştay ve Sayıştayca gösterilerek Yükseköğretim Kurulunca seçilenlerin üçte biri,</w:t>
                                    </w:r>
                                  </w:p>
                                  <w:p w:rsidR="006E7325" w:rsidRDefault="006E7325" w:rsidP="00220A13">
                                    <w:pPr>
                                      <w:pStyle w:val="nor7"/>
                                      <w:spacing w:line="220" w:lineRule="atLeast"/>
                                    </w:pPr>
                                    <w:r>
                                      <w:rPr>
                                        <w:rFonts w:ascii="Times New Roman" w:hAnsi="Times New Roman" w:cs="Times New Roman"/>
                                      </w:rPr>
                                      <w:t xml:space="preserve">Arasından her grup içinde ayrı ayrı ad çekme suretiyle yapılır. </w:t>
                                    </w:r>
                                  </w:p>
                                  <w:p w:rsidR="006E7325" w:rsidRDefault="006E7325" w:rsidP="00220A13">
                                    <w:pPr>
                                      <w:pStyle w:val="nor7"/>
                                      <w:spacing w:line="220" w:lineRule="atLeast"/>
                                    </w:pPr>
                                    <w:r>
                                      <w:rPr>
                                        <w:rFonts w:ascii="Times New Roman" w:hAnsi="Times New Roman" w:cs="Times New Roman"/>
                                        <w:b/>
                                        <w:bCs/>
                                      </w:rPr>
                                      <w:t xml:space="preserve">Geçici Madde 5 – </w:t>
                                    </w:r>
                                    <w:r>
                                      <w:rPr>
                                        <w:rFonts w:ascii="Times New Roman" w:hAnsi="Times New Roman" w:cs="Times New Roman"/>
                                      </w:rPr>
                                      <w:t>Bu kanunun öngördüğü yönetmelikler ile Kanunun hükümlerine uymayan mevcut tüzük ve yönetmelikler, Kanunun yayımı tarihinden başlayarak dokuz ay içinde yeniden düzenlenip, yürürlüğe konur. Bu düzenleme sonuçlanıncaya kadar mevcut tüzük ve yönetmeliklerin bu Kanuna aykırı olmayan hükümlerine uygulanmasına devam edilir. Ancak, sınıf ve ders geçme ile ilgili yürürlükteki sınav ve değerlendirme mevzuatı 1981 - 1982 eğitim - öğretim yılı sonuna kadar uygulanır.</w:t>
                                    </w:r>
                                  </w:p>
                                  <w:p w:rsidR="006E7325" w:rsidRDefault="006E7325" w:rsidP="00220A13">
                                    <w:pPr>
                                      <w:pStyle w:val="nor7"/>
                                      <w:spacing w:line="220" w:lineRule="atLeast"/>
                                    </w:pPr>
                                    <w:r>
                                      <w:rPr>
                                        <w:rFonts w:ascii="Times New Roman" w:hAnsi="Times New Roman" w:cs="Times New Roman"/>
                                        <w:b/>
                                        <w:bCs/>
                                      </w:rPr>
                                      <w:t xml:space="preserve">Geçici Madde 6 – </w:t>
                                    </w:r>
                                    <w:r>
                                      <w:rPr>
                                        <w:rFonts w:ascii="Times New Roman" w:hAnsi="Times New Roman" w:cs="Times New Roman"/>
                                      </w:rPr>
                                      <w:t xml:space="preserve">Bu kanunun yürürlüğe girdiği tarihten önce, üniversiteler ve akademiler kanunlarına göre değişik kurumlarda kazanılmış olan doktora, tıpta uzmanlık, doçentlik ve profesörlük unvanları eşdeğer olarak devam eder. </w:t>
                                    </w:r>
                                  </w:p>
                                  <w:p w:rsidR="006E7325" w:rsidRDefault="006E7325" w:rsidP="00220A13">
                                    <w:pPr>
                                      <w:pStyle w:val="nor7"/>
                                      <w:spacing w:line="220" w:lineRule="atLeast"/>
                                    </w:pPr>
                                    <w:r>
                                      <w:rPr>
                                        <w:rFonts w:ascii="Times New Roman" w:hAnsi="Times New Roman" w:cs="Times New Roman"/>
                                        <w:b/>
                                        <w:bCs/>
                                      </w:rPr>
                                      <w:t xml:space="preserve">Geçici Madde 7 – </w:t>
                                    </w:r>
                                    <w:r>
                                      <w:rPr>
                                        <w:rFonts w:ascii="Times New Roman" w:hAnsi="Times New Roman" w:cs="Times New Roman"/>
                                      </w:rPr>
                                      <w:t xml:space="preserve">Bu kanunun yürürlüğe girdiği tarihte Yükseköğretim Kurulu tarafından yeni kadrolar tespit edilinceye kadar Yükseköğretim Kurulunun izni olmadıkça mevcut boş kadrolara atama yapılamaz. </w:t>
                                    </w:r>
                                  </w:p>
                                  <w:p w:rsidR="006E7325" w:rsidRDefault="006E7325" w:rsidP="00220A13">
                                    <w:pPr>
                                      <w:pStyle w:val="nor7"/>
                                      <w:spacing w:line="220" w:lineRule="atLeast"/>
                                    </w:pPr>
                                    <w:r>
                                      <w:rPr>
                                        <w:rFonts w:ascii="Times New Roman" w:hAnsi="Times New Roman" w:cs="Times New Roman"/>
                                        <w:b/>
                                        <w:bCs/>
                                      </w:rPr>
                                      <w:t xml:space="preserve">Geçici Madde 8 – (Değişik: 27/5/1988 - 3455/1. md.) </w:t>
                                    </w:r>
                                  </w:p>
                                  <w:p w:rsidR="006E7325" w:rsidRDefault="006E7325" w:rsidP="00220A13">
                                    <w:pPr>
                                      <w:pStyle w:val="nor7"/>
                                      <w:spacing w:line="220" w:lineRule="atLeast"/>
                                    </w:pPr>
                                    <w:r>
                                      <w:rPr>
                                        <w:rFonts w:ascii="Times New Roman" w:hAnsi="Times New Roman" w:cs="Times New Roman"/>
                                      </w:rPr>
                                      <w:t>Bu Kanunun yayımı tarihine kadar, eski mevzuat hükümlerine göre doçentlik ve profesörlük unvanını almak üzere başvurmuş ve başvurusu kabul edilmiş olanlar ile 30 Haziran 1982 tarihine kadar önceki mevzuata göre doçentlik ve profesörlük için öngörülen çalışma süresini tamamlayacakların başvuruları ve başvurularının kabulü halinde kadroya atama dışındaki işlemleri önceki mevzuata göre yürütülür.</w:t>
                                    </w:r>
                                  </w:p>
                                  <w:p w:rsidR="006E7325" w:rsidRDefault="006E7325" w:rsidP="00220A13">
                                    <w:pPr>
                                      <w:pStyle w:val="nor7"/>
                                      <w:spacing w:line="220" w:lineRule="atLeast"/>
                                    </w:pPr>
                                    <w:r>
                                      <w:rPr>
                                        <w:rFonts w:ascii="Times New Roman" w:hAnsi="Times New Roman" w:cs="Times New Roman"/>
                                      </w:rPr>
                                      <w:t>Yukarıdaki hükme göre profesörlüğe yükseltilmiş olanlar (kısmi veya tam gün) kadroya bağlı olmaksızın profesör unvanının sağladığı bütün akademik hak ve yetkilere sahip olmak şartı ile bulundukları kadrolarda profesör unvanını taşırlar. Bunlar ilgili birimlerdeki profesör kadrolarına öncelikle atanırlar.</w:t>
                                    </w:r>
                                  </w:p>
                                  <w:p w:rsidR="006E7325" w:rsidRDefault="006E7325" w:rsidP="00220A13">
                                    <w:pPr>
                                      <w:pStyle w:val="nor7"/>
                                      <w:spacing w:line="220" w:lineRule="atLeast"/>
                                    </w:pPr>
                                    <w:r>
                                      <w:rPr>
                                        <w:rFonts w:ascii="Times New Roman" w:hAnsi="Times New Roman" w:cs="Times New Roman"/>
                                      </w:rPr>
                                      <w:t>Üniversiteler ve Akademilerle ilgili kanunların hükümlerine göre gerekli yabancı dil sınavlarını da vermiş olmaları kaydıyla doçentlik sınavlarını tamamlamış bulunanların profesörlüğe yükseltilmeleri de istedikleri takdirde önceki mevzuatlarına göre yürütülür.</w:t>
                                    </w:r>
                                  </w:p>
                                  <w:p w:rsidR="006E7325" w:rsidRDefault="006E7325" w:rsidP="00220A13">
                                    <w:pPr>
                                      <w:jc w:val="right"/>
                                      <w:rPr>
                                        <w:rFonts w:ascii="New York" w:hAnsi="New York"/>
                                        <w:b/>
                                        <w:bCs/>
                                        <w:color w:val="808080"/>
                                        <w:sz w:val="16"/>
                                        <w:szCs w:val="16"/>
                                      </w:rPr>
                                    </w:pPr>
                                    <w:r>
                                      <w:rPr>
                                        <w:rFonts w:ascii="New York" w:hAnsi="New York"/>
                                        <w:b/>
                                        <w:bCs/>
                                        <w:color w:val="808080"/>
                                        <w:sz w:val="16"/>
                                        <w:szCs w:val="16"/>
                                      </w:rPr>
                                      <w:t>Sayfa 56</w:t>
                                    </w:r>
                                  </w:p>
                                  <w:p w:rsidR="006E7325" w:rsidRDefault="006E7325" w:rsidP="00220A13">
                                    <w:pPr>
                                      <w:pStyle w:val="nor"/>
                                      <w:spacing w:line="240" w:lineRule="atLeast"/>
                                      <w:jc w:val="center"/>
                                    </w:pPr>
                                    <w:r>
                                      <w:rPr>
                                        <w:sz w:val="16"/>
                                        <w:szCs w:val="16"/>
                                      </w:rPr>
                                      <w:br w:type="page"/>
                                    </w:r>
                                    <w:r>
                                      <w:rPr>
                                        <w:rFonts w:ascii="Times New Roman" w:hAnsi="Times New Roman" w:cs="Times New Roman"/>
                                        <w:sz w:val="22"/>
                                        <w:szCs w:val="22"/>
                                      </w:rPr>
                                      <w:t>5385</w:t>
                                    </w:r>
                                  </w:p>
                                  <w:p w:rsidR="006E7325" w:rsidRDefault="006E7325" w:rsidP="00220A13">
                                    <w:pPr>
                                      <w:pStyle w:val="nor"/>
                                      <w:spacing w:line="240" w:lineRule="atLeast"/>
                                    </w:pPr>
                                    <w:r>
                                      <w:rPr>
                                        <w:rFonts w:ascii="Times New Roman" w:hAnsi="Times New Roman" w:cs="Times New Roman"/>
                                        <w:b/>
                                        <w:bCs/>
                                      </w:rPr>
                                      <w:t>(Değişik: 14/6/1989 - 3576/1 md.)</w:t>
                                    </w:r>
                                    <w:r>
                                      <w:rPr>
                                        <w:rFonts w:ascii="Times New Roman" w:hAnsi="Times New Roman" w:cs="Times New Roman"/>
                                      </w:rPr>
                                      <w:t xml:space="preserve"> Bu Kanunun yayımı tarihinden önce yukarıdaki hükümlere göre profesörlüğe yükseltilmiş olanlar ve bu Kanunun yayımı tarihinden itibaren 3l.12. 1989 tarihine kadar, kadro şartı aranmaksızın profesörlüğe yükseltilecek olanlar ile doçent unvanını kazanmış olanlar bulundukları kadrolarda doçent ve profesör unvanlarının sağladığı bütün hak ve yetkilerden yararlanırlar. Bu kişiler, ilgili birimlerdeki doçent ve profesör kadrolarına öncelikle atanırlar.</w:t>
                                    </w:r>
                                  </w:p>
                                  <w:p w:rsidR="006E7325" w:rsidRDefault="006E7325" w:rsidP="00220A13">
                                    <w:pPr>
                                      <w:pStyle w:val="nor"/>
                                      <w:spacing w:line="240" w:lineRule="atLeast"/>
                                    </w:pPr>
                                    <w:r>
                                      <w:rPr>
                                        <w:rFonts w:ascii="Times New Roman" w:hAnsi="Times New Roman" w:cs="Times New Roman"/>
                                      </w:rPr>
                                      <w:t xml:space="preserve">Kendi kanunları çıkarılıncaya kadar Türk Silahlı Kuvvetleri ve Emniyet Teşkilatına bağlı yükseköğretim kurumlarında doçentlik ve profesörlük unvanlarının verilmesinde yukarıdaki esaslar uygulanır. </w:t>
                                    </w:r>
                                  </w:p>
                                  <w:p w:rsidR="006E7325" w:rsidRDefault="006E7325" w:rsidP="00220A13">
                                    <w:pPr>
                                      <w:pStyle w:val="nor"/>
                                      <w:spacing w:line="240" w:lineRule="atLeast"/>
                                    </w:pPr>
                                    <w:r>
                                      <w:rPr>
                                        <w:rFonts w:ascii="Times New Roman" w:hAnsi="Times New Roman" w:cs="Times New Roman"/>
                                        <w:b/>
                                        <w:bCs/>
                                      </w:rPr>
                                      <w:t xml:space="preserve">Geçici Madde 9 – </w:t>
                                    </w:r>
                                    <w:r>
                                      <w:rPr>
                                        <w:rFonts w:ascii="Times New Roman" w:hAnsi="Times New Roman" w:cs="Times New Roman"/>
                                      </w:rPr>
                                      <w:t xml:space="preserve">Bu kanunun yayımından önce doktora veya tıpta uzmanlık unvanı almış olup, doçentlik sınavına girmek ve bu unvanı almak amacıyla başvurmuş olanlardan, bu işlemle ilgili, yabancı dil sınavı, tez, kollokyum ve deneme dersi safhalarından bir veya birkaçını başaran fakat süresi içinde doçentlik unvanını alamayanlara, geri kalan safhalarını tamamlayabilmeleri için, bu Kanunun yayımı tarihinden itibaren bir yıl daha süre tanınır. </w:t>
                                    </w:r>
                                  </w:p>
                                  <w:p w:rsidR="006E7325" w:rsidRDefault="006E7325" w:rsidP="00220A13">
                                    <w:pPr>
                                      <w:pStyle w:val="nor"/>
                                      <w:spacing w:line="240" w:lineRule="atLeast"/>
                                    </w:pPr>
                                    <w:r>
                                      <w:rPr>
                                        <w:rFonts w:ascii="Times New Roman" w:hAnsi="Times New Roman" w:cs="Times New Roman"/>
                                        <w:b/>
                                        <w:bCs/>
                                      </w:rPr>
                                      <w:t xml:space="preserve">Geçici Madde 10 – </w:t>
                                    </w:r>
                                    <w:r>
                                      <w:rPr>
                                        <w:rFonts w:ascii="Times New Roman" w:hAnsi="Times New Roman" w:cs="Times New Roman"/>
                                      </w:rPr>
                                      <w:t>Bu kanunun yürürlüğe girdiği tarihte bu Kanun kapsamına giren yükseköğretim kurumlarının asistan kadrolarına atanmış olarak doktora veya tıpta uzmanlık öğrenimi için çalışmalarda bulunanlar bu kadrolarda bir yıl süre ile bu Kanun hükümlerine göre araştırma görevlisi olarak çalıştırılabilirler. Bunların, bu kadrolara yeniden atanmaları her yıl ilgili yönetim kurullarınca karara bağlanır.</w:t>
                                    </w:r>
                                  </w:p>
                                  <w:p w:rsidR="006E7325" w:rsidRDefault="006E7325" w:rsidP="00220A13">
                                    <w:pPr>
                                      <w:pStyle w:val="nor"/>
                                      <w:spacing w:line="240" w:lineRule="atLeast"/>
                                    </w:pPr>
                                    <w:r>
                                      <w:rPr>
                                        <w:rFonts w:ascii="Times New Roman" w:hAnsi="Times New Roman" w:cs="Times New Roman"/>
                                        <w:b/>
                                        <w:bCs/>
                                      </w:rPr>
                                      <w:t xml:space="preserve">Geçici Madde 11 – </w:t>
                                    </w:r>
                                    <w:r>
                                      <w:rPr>
                                        <w:rFonts w:ascii="Times New Roman" w:hAnsi="Times New Roman" w:cs="Times New Roman"/>
                                      </w:rPr>
                                      <w:t>Bu kanunun yayımı tarihinde bu kanun kapsamına alınan yükseköğretim kurumlarında ve üst kuruluşlarındagörevli öğretim elemanı ile yönetim personeli aynı görevlerini yürüttükleri takdirde almakta oldukları aylık ve ücretlerini almaya devamederler. Bu personelden bağlı oldukları kurumun adı veya satatüsü değişenler ile kaldırılanlar yeni kadrolar belirlenip atamalar yapılıncaya kadar eski kurumlarının kadro aylıklarını alırlar.</w:t>
                                    </w:r>
                                  </w:p>
                                  <w:p w:rsidR="006E7325" w:rsidRDefault="006E7325" w:rsidP="00220A13">
                                    <w:pPr>
                                      <w:pStyle w:val="nor"/>
                                      <w:spacing w:line="240" w:lineRule="atLeast"/>
                                    </w:pPr>
                                    <w:r>
                                      <w:rPr>
                                        <w:rFonts w:ascii="Times New Roman" w:hAnsi="Times New Roman" w:cs="Times New Roman"/>
                                        <w:b/>
                                        <w:bCs/>
                                      </w:rPr>
                                      <w:t xml:space="preserve">Geçici Madde 12 – </w:t>
                                    </w:r>
                                    <w:r>
                                      <w:rPr>
                                        <w:rFonts w:ascii="Times New Roman" w:hAnsi="Times New Roman" w:cs="Times New Roman"/>
                                      </w:rPr>
                                      <w:t xml:space="preserve">Bu kanun yürürlüğe girdikten sonra, kadro kanunları çıkıncaya kadar yardımcı doçentliğe seçilenler, asistan veya öğretim yardımcısı kadrolarına atanabilirler. </w:t>
                                    </w:r>
                                  </w:p>
                                  <w:p w:rsidR="006E7325" w:rsidRDefault="006E7325" w:rsidP="00220A13">
                                    <w:pPr>
                                      <w:pStyle w:val="nor"/>
                                      <w:spacing w:line="240" w:lineRule="atLeast"/>
                                    </w:pPr>
                                    <w:r>
                                      <w:rPr>
                                        <w:rFonts w:ascii="Times New Roman" w:hAnsi="Times New Roman" w:cs="Times New Roman"/>
                                        <w:b/>
                                        <w:bCs/>
                                      </w:rPr>
                                      <w:t xml:space="preserve">Geçici Madde 13 – </w:t>
                                    </w:r>
                                    <w:r>
                                      <w:rPr>
                                        <w:rFonts w:ascii="Times New Roman" w:hAnsi="Times New Roman" w:cs="Times New Roman"/>
                                      </w:rPr>
                                      <w:t>Bu kanunun yürürlüğe girdiği, tarihte, yükseköğretim kurumlarında kayıtlı bulunan öğrencilerden, bu kanunun 44 ncü maddesinde öngörülen süreleri tamamlamış veya aşmış olanların yükseköğretim kurumlarıyla ilişikleri kesilmez. Ancak, bu gibi öğrenciler bundan sonraki eğitim - öğretim sürelerinde her eğitim - öğretim yılında başarılı olmak mecburiyetindedirler. Aksi halde öğretim kurumlarıyla ilişkileri kesilir.</w:t>
                                    </w:r>
                                  </w:p>
                                  <w:p w:rsidR="006E7325" w:rsidRDefault="006E7325" w:rsidP="00220A13">
                                    <w:pPr>
                                      <w:pStyle w:val="nor"/>
                                      <w:spacing w:line="240" w:lineRule="atLeast"/>
                                    </w:pPr>
                                    <w:r>
                                      <w:rPr>
                                        <w:rFonts w:ascii="Times New Roman" w:hAnsi="Times New Roman" w:cs="Times New Roman"/>
                                        <w:b/>
                                        <w:bCs/>
                                      </w:rPr>
                                      <w:t xml:space="preserve">Geçici Madde 14 – </w:t>
                                    </w:r>
                                    <w:r>
                                      <w:rPr>
                                        <w:rFonts w:ascii="Times New Roman" w:hAnsi="Times New Roman" w:cs="Times New Roman"/>
                                      </w:rPr>
                                      <w:t xml:space="preserve">Öğretim üyeleri bu kanunun 36 ncı maddesine göre statülerini belirleyinceye kadar, 1765 sayılı Üniversite Personel Kanunu kapsamına giren yükseköğretim kurumları ile ilgili diğer kanunların personel ve özlük haklarına ilişkin hükümlerinin uygulanmasına devam olunur. </w:t>
                                    </w:r>
                                  </w:p>
                                  <w:p w:rsidR="006E7325" w:rsidRDefault="006E7325" w:rsidP="00220A13">
                                    <w:pPr>
                                      <w:pStyle w:val="nor"/>
                                      <w:spacing w:line="240" w:lineRule="atLeast"/>
                                    </w:pPr>
                                    <w:r>
                                      <w:rPr>
                                        <w:rFonts w:ascii="Times New Roman" w:hAnsi="Times New Roman" w:cs="Times New Roman"/>
                                        <w:b/>
                                        <w:bCs/>
                                      </w:rPr>
                                      <w:t xml:space="preserve">Geçici Madde 15 – </w:t>
                                    </w:r>
                                    <w:r>
                                      <w:rPr>
                                        <w:rFonts w:ascii="Times New Roman" w:hAnsi="Times New Roman" w:cs="Times New Roman"/>
                                      </w:rPr>
                                      <w:t>Bu kanunun yayımlandığı tarihte doktora veya tıpta uzmanlık yetkisine sahip olup da bu kanun kapsamındaki yükseköğretim kurumlarına kadrolu olarak;</w:t>
                                    </w:r>
                                  </w:p>
                                  <w:p w:rsidR="006E7325" w:rsidRDefault="006E7325" w:rsidP="00220A13">
                                    <w:pPr>
                                      <w:pStyle w:val="nor"/>
                                      <w:spacing w:line="240" w:lineRule="atLeast"/>
                                    </w:pPr>
                                    <w:r>
                                      <w:rPr>
                                        <w:rFonts w:ascii="Times New Roman" w:hAnsi="Times New Roman" w:cs="Times New Roman"/>
                                      </w:rPr>
                                      <w:t>a. Asistan unvanı ile çalışmaların bir yıl zarfında, bu kanun hükümlerine uygun olmak kaydı ile yardımcı doçentliğe başvurmaları sağlanarak yükseltilmeleri ve atanmaları yapılır ve bulundukları kurumları ile ilişkileri kesilir. Bu süre içinde yardımcı doçent olamayanların üniversite ile ilişkileri kesilir.</w:t>
                                    </w:r>
                                  </w:p>
                                  <w:p w:rsidR="006E7325" w:rsidRDefault="006E7325" w:rsidP="00220A13">
                                    <w:pPr>
                                      <w:pStyle w:val="nor"/>
                                      <w:spacing w:line="240" w:lineRule="atLeast"/>
                                    </w:pPr>
                                    <w:r>
                                      <w:rPr>
                                        <w:rFonts w:ascii="Times New Roman" w:hAnsi="Times New Roman" w:cs="Times New Roman"/>
                                        <w:spacing w:val="10"/>
                                      </w:rPr>
                                      <w:t>b</w:t>
                                    </w:r>
                                    <w:r>
                                      <w:rPr>
                                        <w:rFonts w:ascii="Times New Roman" w:hAnsi="Times New Roman" w:cs="Times New Roman"/>
                                      </w:rPr>
                                      <w:t>. Asistan dışında başka bir unvan ile öğretim yardımcısı olarak çalışanlardan, ya bu unvanlarının gereği görevlerini sürdürmeleri veya yukarıdaki (a) fıkrası esaslarına göre, bir yıl içinde yardımcı doçentlik için başvurmaları istenir. Bunlardan, öğretim yardımcısı olarak göreve devam etmek isteyenlerin sayısı bu</w:t>
                                    </w:r>
                                    <w:r>
                                      <w:rPr>
                                        <w:rFonts w:ascii="Times New Roman" w:hAnsi="Times New Roman" w:cs="Times New Roman"/>
                                        <w:b/>
                                        <w:bCs/>
                                        <w:spacing w:val="10"/>
                                        <w:sz w:val="24"/>
                                        <w:szCs w:val="24"/>
                                      </w:rPr>
                                      <w:t xml:space="preserve"> </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57</w:t>
                                    </w:r>
                                  </w:p>
                                  <w:p w:rsidR="006E7325" w:rsidRDefault="006E7325" w:rsidP="00220A13">
                                    <w:pPr>
                                      <w:pStyle w:val="nor"/>
                                      <w:spacing w:line="240" w:lineRule="atLeast"/>
                                      <w:jc w:val="center"/>
                                    </w:pPr>
                                    <w:r>
                                      <w:br w:type="page"/>
                                    </w:r>
                                    <w:r>
                                      <w:rPr>
                                        <w:rFonts w:ascii="Times New Roman" w:hAnsi="Times New Roman" w:cs="Times New Roman"/>
                                        <w:spacing w:val="10"/>
                                        <w:sz w:val="22"/>
                                        <w:szCs w:val="22"/>
                                      </w:rPr>
                                      <w:t>5386</w:t>
                                    </w:r>
                                  </w:p>
                                  <w:p w:rsidR="006E7325" w:rsidRDefault="006E7325" w:rsidP="00220A13">
                                    <w:pPr>
                                      <w:pStyle w:val="nor"/>
                                      <w:spacing w:line="240" w:lineRule="atLeast"/>
                                    </w:pPr>
                                    <w:r>
                                      <w:rPr>
                                        <w:rFonts w:ascii="Times New Roman" w:hAnsi="Times New Roman" w:cs="Times New Roman"/>
                                      </w:rPr>
                                      <w:t>statüdeki kadroları aşarsa, ilgili yönetim kurulunun yapacağı tetkik sonucuna göre, fazla olanların kurumları ile ilişkileri kesilir.</w:t>
                                    </w:r>
                                  </w:p>
                                  <w:p w:rsidR="006E7325" w:rsidRDefault="006E7325" w:rsidP="00220A13">
                                    <w:pPr>
                                      <w:pStyle w:val="nor"/>
                                      <w:spacing w:line="240" w:lineRule="atLeast"/>
                                    </w:pPr>
                                    <w:r>
                                      <w:rPr>
                                        <w:rFonts w:ascii="Times New Roman" w:hAnsi="Times New Roman" w:cs="Times New Roman"/>
                                        <w:b/>
                                        <w:bCs/>
                                      </w:rPr>
                                      <w:t xml:space="preserve">Geçici Madde 16 – </w:t>
                                    </w:r>
                                    <w:r>
                                      <w:rPr>
                                        <w:rFonts w:ascii="Times New Roman" w:hAnsi="Times New Roman" w:cs="Times New Roman"/>
                                      </w:rPr>
                                      <w:t>Unvanı karşılığı kadrolarda görevli olmayan doçent ve profesörler atamaları yapılıncaya kadar bulundukları yerlerdeki görevlerine devam ederler.</w:t>
                                    </w:r>
                                  </w:p>
                                  <w:p w:rsidR="006E7325" w:rsidRDefault="006E7325" w:rsidP="00220A13">
                                    <w:pPr>
                                      <w:pStyle w:val="nor"/>
                                      <w:spacing w:line="240" w:lineRule="atLeast"/>
                                    </w:pPr>
                                    <w:r>
                                      <w:rPr>
                                        <w:rFonts w:ascii="Times New Roman" w:hAnsi="Times New Roman" w:cs="Times New Roman"/>
                                        <w:b/>
                                        <w:bCs/>
                                      </w:rPr>
                                      <w:t xml:space="preserve">Geçici Madde 17 – </w:t>
                                    </w:r>
                                    <w:r>
                                      <w:rPr>
                                        <w:rFonts w:ascii="Times New Roman" w:hAnsi="Times New Roman" w:cs="Times New Roman"/>
                                      </w:rPr>
                                      <w:t>Orta Doğu Teknik Üniversitesi ile Boğaziçi Üniversitesinde halen çalışmakta olan öğretim elemanlarına bu kanuna göre intibakları yapılıncaya kadareski statülerine göre ödeme yapılmasına devam olunur. Yapılacak intibak sonucunda, bu öğretim elemanlarının girebilecekleri derece ve kademelerde alacakları aylık tutarı ile her türlü tazminat ve yanödemeler toplamı, mevcut stütülerine göre aldıkları ücretten az olduğu takdirde aradaki fark, kadroya bakılmaksızın bu kanunun yürürlüğe girdiği tarihten itibaren 1981 - 1982 eğitim - öğretim yılı sonunakadar tazminat şeklinde ödenir.</w:t>
                                    </w:r>
                                  </w:p>
                                  <w:p w:rsidR="006E7325" w:rsidRDefault="006E7325" w:rsidP="00220A13">
                                    <w:pPr>
                                      <w:pStyle w:val="nor"/>
                                      <w:spacing w:line="240" w:lineRule="atLeast"/>
                                    </w:pPr>
                                    <w:r>
                                      <w:rPr>
                                        <w:rFonts w:ascii="Times New Roman" w:hAnsi="Times New Roman" w:cs="Times New Roman"/>
                                        <w:b/>
                                        <w:bCs/>
                                      </w:rPr>
                                      <w:t xml:space="preserve">Geçici Madde 18 – </w:t>
                                    </w:r>
                                    <w:r>
                                      <w:rPr>
                                        <w:rFonts w:ascii="Times New Roman" w:hAnsi="Times New Roman" w:cs="Times New Roman"/>
                                      </w:rPr>
                                      <w:t>Bu kanunun yürürlüğe girdiği tarihte, Orta Doğu Teknik Üniversitesinde yardımcı profesör unvanı ile öğretim görevi yapmakta olanlar, bu kanundaki şartları haiz iseler, yardımcı doçent sayılırlar.</w:t>
                                    </w:r>
                                  </w:p>
                                  <w:p w:rsidR="006E7325" w:rsidRDefault="006E7325" w:rsidP="00220A13">
                                    <w:pPr>
                                      <w:pStyle w:val="nor"/>
                                      <w:spacing w:line="240" w:lineRule="atLeast"/>
                                    </w:pPr>
                                    <w:r>
                                      <w:rPr>
                                        <w:rFonts w:ascii="Times New Roman" w:hAnsi="Times New Roman" w:cs="Times New Roman"/>
                                        <w:b/>
                                        <w:bCs/>
                                      </w:rPr>
                                      <w:t xml:space="preserve">Geçici Madde 19 – (Değişik: 24/9/1882 - 2708/1 md.) </w:t>
                                    </w:r>
                                  </w:p>
                                  <w:p w:rsidR="006E7325" w:rsidRDefault="006E7325" w:rsidP="00220A13">
                                    <w:pPr>
                                      <w:pStyle w:val="nor"/>
                                      <w:spacing w:line="240" w:lineRule="atLeast"/>
                                    </w:pPr>
                                    <w:r>
                                      <w:rPr>
                                        <w:rFonts w:ascii="Times New Roman" w:hAnsi="Times New Roman" w:cs="Times New Roman"/>
                                      </w:rPr>
                                      <w:t>6 Kasım 1981 tarihinde Boğaziçi Üniversitesi ile Orta Doğu Teknik Üniversitesinde 657 sayılı Devlet Memurları Kanunu hükümlerine tabi olmadan çalışan öğretim elemanları dışında kalan personel 30/9/1982tarihi itibariyle memur statüsüne geçirilerek bu tarihesas alınmak suretiyle 657 sayılı Devlet Memurları Kanunu hükümlerine göre intibakları yapılır. Bu işlem en geç 30/9/1983 tarihine kadar, 12/2/1982 tarihli ve 2595 sayılı Kanunun Geçici 9 uncu maddesi esaslarına göre ve yazılı müracaat şartı dikkate alınmaksızın yapılır.</w:t>
                                    </w:r>
                                  </w:p>
                                  <w:p w:rsidR="006E7325" w:rsidRDefault="006E7325" w:rsidP="00220A13">
                                    <w:pPr>
                                      <w:pStyle w:val="nor"/>
                                      <w:spacing w:line="240" w:lineRule="atLeast"/>
                                    </w:pPr>
                                    <w:r>
                                      <w:rPr>
                                        <w:rFonts w:ascii="Times New Roman" w:hAnsi="Times New Roman" w:cs="Times New Roman"/>
                                      </w:rPr>
                                      <w:t xml:space="preserve">İntibak işlemleri tamamlanıncaya kadar, tabi oldukları toplu iş sözleşmesi veya hizmet akdine göre 30/9/1882 tarihinde almakta oldukları ücret (para ve para ile ölçülmesi mümkün akdi ve kanundan doğan menfaatler dahil) ödenmeye devam olunur. </w:t>
                                    </w:r>
                                  </w:p>
                                  <w:p w:rsidR="006E7325" w:rsidRDefault="006E7325" w:rsidP="00220A13">
                                    <w:pPr>
                                      <w:pStyle w:val="nor"/>
                                      <w:spacing w:line="240" w:lineRule="atLeast"/>
                                    </w:pPr>
                                    <w:r>
                                      <w:rPr>
                                        <w:rFonts w:ascii="Times New Roman" w:hAnsi="Times New Roman" w:cs="Times New Roman"/>
                                      </w:rPr>
                                      <w:t>Yapılan intibak neticesinde, ilgililerin alacağı aylık, ek gösterge, işgüçlüğü, iş riski, temininde güçlük zamları ile mali sorumluluk tazminatı ve diğer mali ve sosyal haklarının toplamı 30/9/1982 tarihindeki hizmet akdi veya toplu sözleşmelerle almakta oldukları yukarıda belirlenen ücret toplamından daha az olanlara aradaki fark, kademe ilerlemesi, derece yükselmesi, katsayı artışı vesair ödemelerdeki artış ve ilavelerle giderilinceye kadar tazminat olarak ödenmeye devam olunur.</w:t>
                                    </w:r>
                                  </w:p>
                                  <w:p w:rsidR="006E7325" w:rsidRDefault="006E7325" w:rsidP="00220A13">
                                    <w:pPr>
                                      <w:pStyle w:val="nor"/>
                                      <w:spacing w:line="240" w:lineRule="atLeast"/>
                                    </w:pPr>
                                    <w:r>
                                      <w:rPr>
                                        <w:rFonts w:ascii="Times New Roman" w:hAnsi="Times New Roman" w:cs="Times New Roman"/>
                                        <w:b/>
                                        <w:bCs/>
                                      </w:rPr>
                                      <w:t>(Ek: 17/8/1983 - 2880/34 md.)</w:t>
                                    </w:r>
                                    <w:r>
                                      <w:rPr>
                                        <w:rFonts w:ascii="Times New Roman" w:hAnsi="Times New Roman" w:cs="Times New Roman"/>
                                      </w:rPr>
                                      <w:t xml:space="preserve"> 30/9/1982 tarihinde 506 sayılı Sosyal Sigortalar Kanununa göre yaşlılık aylığı bağlanmasına hak kazanan personelden 30/9/1983 tarihine kadar Sosyal Sigortalar Kurumuna başvurarak ayrılanlar hakkında , 30/9/1982 tarihindeki kazınılmış hakları dikkate alınarak iş mevzuatına göre işlem yapılır. Ancak, bu gibilerin 30/9/1982 tarihi ile emeklilik için başvurdukları tarih arasında geçen hizmetleri, primlerinin ödenmesi kaydıyla, 506 sayılı Sosyal Sigortalar Kanununa tabi olarak geçmiş sayılır. </w:t>
                                    </w:r>
                                  </w:p>
                                  <w:p w:rsidR="006E7325" w:rsidRDefault="006E7325" w:rsidP="00220A13">
                                    <w:pPr>
                                      <w:pStyle w:val="nor"/>
                                      <w:spacing w:line="240" w:lineRule="atLeast"/>
                                    </w:pPr>
                                    <w:r>
                                      <w:rPr>
                                        <w:rFonts w:ascii="Times New Roman" w:hAnsi="Times New Roman" w:cs="Times New Roman"/>
                                        <w:b/>
                                        <w:bCs/>
                                      </w:rPr>
                                      <w:t xml:space="preserve">Geçici Madde 20 – </w:t>
                                    </w:r>
                                    <w:r>
                                      <w:rPr>
                                        <w:rFonts w:ascii="Times New Roman" w:hAnsi="Times New Roman" w:cs="Times New Roman"/>
                                      </w:rPr>
                                      <w:t xml:space="preserve">Öğretim üyelerinin emeklilik yaş haddi 1982 yılı için 70, 1983 yılı için 69, 1984 yılı için 68 yaşını doldurdukları tarihtir. </w:t>
                                    </w:r>
                                  </w:p>
                                  <w:p w:rsidR="006E7325" w:rsidRDefault="006E7325" w:rsidP="00220A13">
                                    <w:pPr>
                                      <w:pStyle w:val="nor"/>
                                      <w:spacing w:line="240" w:lineRule="atLeast"/>
                                    </w:pPr>
                                    <w:r>
                                      <w:rPr>
                                        <w:rFonts w:ascii="Times New Roman" w:hAnsi="Times New Roman" w:cs="Times New Roman"/>
                                        <w:b/>
                                        <w:bCs/>
                                      </w:rPr>
                                      <w:t>Geçici Madde 21 – (Mülga : 27/5/1988 - 3455/3 md.)</w:t>
                                    </w:r>
                                  </w:p>
                                  <w:p w:rsidR="006E7325" w:rsidRDefault="006E7325" w:rsidP="00220A13">
                                    <w:pPr>
                                      <w:pStyle w:val="nor"/>
                                      <w:spacing w:line="240" w:lineRule="atLeast"/>
                                    </w:pPr>
                                    <w:r>
                                      <w:rPr>
                                        <w:rFonts w:ascii="Times New Roman" w:hAnsi="Times New Roman" w:cs="Times New Roman"/>
                                        <w:b/>
                                        <w:bCs/>
                                      </w:rPr>
                                      <w:t xml:space="preserve">Geçici Madde 22 – </w:t>
                                    </w:r>
                                    <w:r>
                                      <w:rPr>
                                        <w:rFonts w:ascii="Times New Roman" w:hAnsi="Times New Roman" w:cs="Times New Roman"/>
                                      </w:rPr>
                                      <w:t>Bu kanunun yürürlüğe girdiği tarihten itibaren bir yıl içinde bu kanun kapsamına giren öğretim üyelerinin daimi veya kısmi statüde görev yapmaları konusunda tercihlerini yapmaları istenir. Tercihlerini belirtenlerin atamaları bu kanun hükümlerine göre yapılır. Tercihlerini yapamayanların kurumları ile ilişikleri kesilir.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58</w:t>
                                    </w:r>
                                  </w:p>
                                  <w:p w:rsidR="006E7325" w:rsidRDefault="006E7325" w:rsidP="00220A13">
                                    <w:pPr>
                                      <w:pStyle w:val="nor"/>
                                      <w:spacing w:line="240" w:lineRule="atLeast"/>
                                      <w:jc w:val="center"/>
                                    </w:pPr>
                                    <w:r>
                                      <w:br w:type="page"/>
                                    </w:r>
                                    <w:r>
                                      <w:rPr>
                                        <w:rFonts w:ascii="Times New Roman" w:hAnsi="Times New Roman" w:cs="Times New Roman"/>
                                        <w:sz w:val="22"/>
                                        <w:szCs w:val="22"/>
                                      </w:rPr>
                                      <w:t>5387</w:t>
                                    </w:r>
                                  </w:p>
                                  <w:p w:rsidR="006E7325" w:rsidRDefault="006E7325" w:rsidP="00220A13">
                                    <w:pPr>
                                      <w:pStyle w:val="nor"/>
                                      <w:spacing w:line="240" w:lineRule="atLeast"/>
                                    </w:pPr>
                                    <w:r>
                                      <w:rPr>
                                        <w:rFonts w:ascii="Times New Roman" w:hAnsi="Times New Roman" w:cs="Times New Roman"/>
                                        <w:b/>
                                        <w:bCs/>
                                      </w:rPr>
                                      <w:t xml:space="preserve">Geçici Madde 23 – (Değişik: 24/9/1982 - 2708/2 md.) </w:t>
                                    </w:r>
                                  </w:p>
                                  <w:p w:rsidR="006E7325" w:rsidRDefault="006E7325" w:rsidP="00220A13">
                                    <w:pPr>
                                      <w:pStyle w:val="nor"/>
                                      <w:spacing w:line="240" w:lineRule="atLeast"/>
                                    </w:pPr>
                                    <w:r>
                                      <w:rPr>
                                        <w:rFonts w:ascii="Times New Roman" w:hAnsi="Times New Roman" w:cs="Times New Roman"/>
                                      </w:rPr>
                                      <w:t xml:space="preserve">T.C. Emekli Sandığı Kanununa göre emeklilik aylığı bağlanmış olup da 6 Kasım 1981 tarih itibariyle bu Kanunda belirtilen Üniversitelerde sözleşmeli olarak çalışan öğretim elemanları ile diğer idari personel 30/9/1983 tarihine kadar sahip oldukları statü içinde hizmetlerine devam edebilirler. Bu tarihten sonra genel hükümlere tabi olurlar. </w:t>
                                    </w:r>
                                  </w:p>
                                  <w:p w:rsidR="006E7325" w:rsidRDefault="006E7325" w:rsidP="00220A13">
                                    <w:pPr>
                                      <w:pStyle w:val="nor"/>
                                      <w:spacing w:line="240" w:lineRule="atLeast"/>
                                    </w:pPr>
                                    <w:r>
                                      <w:rPr>
                                        <w:rFonts w:ascii="Times New Roman" w:hAnsi="Times New Roman" w:cs="Times New Roman"/>
                                        <w:b/>
                                        <w:bCs/>
                                      </w:rPr>
                                      <w:t xml:space="preserve">Geçici Madde 24 – </w:t>
                                    </w:r>
                                    <w:r>
                                      <w:rPr>
                                        <w:rFonts w:ascii="Times New Roman" w:hAnsi="Times New Roman" w:cs="Times New Roman"/>
                                      </w:rPr>
                                      <w:t>Bu kanunun yayımı tarihinde yürürlükte bulunan döner sermaye yönetmelikleri ile Orta Doğu Teknik Üniversitesi Uygulamalı Araştırmalar Yönetmeliğinin uygulanmasına bu kanun esaslarına göre, Yükseköğretim Kurulunca çıkarılacak döner sermaye yönetmeliği yürürlüğe girinceye kadar devam olunur</w:t>
                                    </w:r>
                                  </w:p>
                                  <w:p w:rsidR="006E7325" w:rsidRDefault="006E7325" w:rsidP="00220A13">
                                    <w:pPr>
                                      <w:pStyle w:val="nor"/>
                                      <w:spacing w:line="240" w:lineRule="atLeast"/>
                                    </w:pPr>
                                    <w:r>
                                      <w:rPr>
                                        <w:rFonts w:ascii="Times New Roman" w:hAnsi="Times New Roman" w:cs="Times New Roman"/>
                                        <w:b/>
                                        <w:bCs/>
                                      </w:rPr>
                                      <w:t xml:space="preserve">Geçici Madde 25 – </w:t>
                                    </w:r>
                                    <w:r>
                                      <w:rPr>
                                        <w:rFonts w:ascii="Times New Roman" w:hAnsi="Times New Roman" w:cs="Times New Roman"/>
                                      </w:rPr>
                                      <w:t>Orta Doğu Teknik Üniversitesinde, 1981 mali yılı bütçe uygulamasına bu kanun gereklerine göre 1982 mali yılı başına kadar devam edilir.</w:t>
                                    </w:r>
                                  </w:p>
                                  <w:p w:rsidR="006E7325" w:rsidRDefault="006E7325" w:rsidP="00220A13">
                                    <w:pPr>
                                      <w:pStyle w:val="nor"/>
                                      <w:spacing w:line="240" w:lineRule="atLeast"/>
                                    </w:pPr>
                                    <w:r>
                                      <w:rPr>
                                        <w:rFonts w:ascii="Times New Roman" w:hAnsi="Times New Roman" w:cs="Times New Roman"/>
                                        <w:b/>
                                        <w:bCs/>
                                      </w:rPr>
                                      <w:t xml:space="preserve">Geçici Madde 26 – </w:t>
                                    </w:r>
                                    <w:r>
                                      <w:rPr>
                                        <w:rFonts w:ascii="Times New Roman" w:hAnsi="Times New Roman" w:cs="Times New Roman"/>
                                      </w:rPr>
                                      <w:t>Öncelikle üniversite öğretim elemanlarının ihtiyacını karşılamak üzere, planlanan üniversite yerleşim alanları içinde veya yakınında toplu lojman yapımı maksadıyla 1982 mali yılından itibaren ilgili bütçelere on yıl süre ile yeterli ödenek konulur. Bu ödeneklerin üniversiteler arasında dağılımında, gelişmekte olan veya ihtiyaç içinde bulunan yörelerdeki üniversitelere öncelik verilir.</w:t>
                                    </w:r>
                                  </w:p>
                                  <w:p w:rsidR="006E7325" w:rsidRDefault="006E7325" w:rsidP="00220A13">
                                    <w:pPr>
                                      <w:pStyle w:val="nor"/>
                                      <w:spacing w:line="240" w:lineRule="atLeast"/>
                                    </w:pPr>
                                    <w:r>
                                      <w:rPr>
                                        <w:rFonts w:ascii="Times New Roman" w:hAnsi="Times New Roman" w:cs="Times New Roman"/>
                                        <w:b/>
                                        <w:bCs/>
                                      </w:rPr>
                                      <w:t xml:space="preserve">Geçici Madde 27 – </w:t>
                                    </w:r>
                                    <w:r>
                                      <w:rPr>
                                        <w:rFonts w:ascii="Times New Roman" w:hAnsi="Times New Roman" w:cs="Times New Roman"/>
                                      </w:rPr>
                                      <w:t xml:space="preserve">"Üniversitelerarası Öğrenci Seçme ve Yerleştirme Merkezi" Yükseköğretim Kurulunun kurulmasını müteakip yönetimi ile taşınır ve taşınmaz malları, her türlü hak ve yükümlülükleri, personeli ve kadrosuyla birlikte Yükseköğretim Kuruluna devredilir ve bağlanır. </w:t>
                                    </w:r>
                                  </w:p>
                                  <w:p w:rsidR="006E7325" w:rsidRDefault="006E7325" w:rsidP="00220A13">
                                    <w:pPr>
                                      <w:pStyle w:val="nor"/>
                                      <w:spacing w:line="240" w:lineRule="atLeast"/>
                                    </w:pPr>
                                    <w:r>
                                      <w:rPr>
                                        <w:rFonts w:ascii="Times New Roman" w:hAnsi="Times New Roman" w:cs="Times New Roman"/>
                                        <w:b/>
                                        <w:bCs/>
                                      </w:rPr>
                                      <w:t xml:space="preserve">Geçici Madde 28 – </w:t>
                                    </w:r>
                                    <w:r>
                                      <w:rPr>
                                        <w:rFonts w:ascii="Times New Roman" w:hAnsi="Times New Roman" w:cs="Times New Roman"/>
                                      </w:rPr>
                                      <w:t xml:space="preserve">Bu kanunun yürürlüğe girdiği tarihte mevcut olan akademi, fakülte, enstitü ve yüksekokulların durumları, bu kanuna göre Yükseköğretim Kurulunun kurulmasını müteakip, bu kurulca incelenerek, bunların üniversiteye donüştürülmeleri veya üniversitelere veya bakanlıklara bağlanmaları, üniversitelerin içerisinde fakülte, enstitü veya yüksekokul halinde teşekkül ettirilmeleri veya kaldırılmaları hususları tespit edilerek, gerekli yasal düzenlemeler yapılmak üzere bu kanunun yürürlüğe girdiği tarihten itibaren altı ay içerisinde Milli Eğitim Bakanlığına sunulur. Bu kuruluşların 1982 - 1983 eğitim-öğretim yılında yeni hüviyetleri ile eğitim - öğretime başlamaları için gerekli önlemler alınır. </w:t>
                                    </w:r>
                                  </w:p>
                                  <w:p w:rsidR="006E7325" w:rsidRDefault="006E7325" w:rsidP="00220A13">
                                    <w:pPr>
                                      <w:pStyle w:val="nor"/>
                                      <w:spacing w:line="240" w:lineRule="atLeast"/>
                                    </w:pPr>
                                    <w:r>
                                      <w:rPr>
                                        <w:rFonts w:ascii="Times New Roman" w:hAnsi="Times New Roman" w:cs="Times New Roman"/>
                                        <w:b/>
                                        <w:bCs/>
                                      </w:rPr>
                                      <w:t>Geçici Madde 29 – (29/2/1984 tarih ve 2984 sayılı Kanunla eklenen numarasız Geçici madde olup, teselsül için numaralandırılmıştır.)</w:t>
                                    </w:r>
                                  </w:p>
                                  <w:p w:rsidR="006E7325" w:rsidRDefault="006E7325" w:rsidP="00220A13">
                                    <w:pPr>
                                      <w:pStyle w:val="nor"/>
                                      <w:spacing w:line="240" w:lineRule="atLeast"/>
                                    </w:pPr>
                                    <w:r>
                                      <w:rPr>
                                        <w:rFonts w:ascii="Times New Roman" w:hAnsi="Times New Roman" w:cs="Times New Roman"/>
                                      </w:rPr>
                                      <w:t>1976 - 1977 eğitim - öğretim yılı başından 1963 - 1964 eğitim - öğretim yılı sonuna kadar yükseköğretim kurumlarının hazırlık sınıfı, önlisans ve lisans, eğitim - öğretim programları ile yüksekokulların (2809 sayılı Kanunla adı ve yapısı değiştirilen yükseköğretim kurumlarının öğrencileri dahil) herhangi bir sınıfından kaydı silinen veya silinme durumuna gelen veya kendi isteği ile ayrılan öğrencilerin bu Kanunun yürürlüğe girdiği tarihten itibaren üç ay içinde ilgili üniversiteye başvurmaları halinde, ayrılmış bulundukları eğitim - öğretim programlarına bıraktıkları yerden devam etmek üzere bu Kanun hükümleri çerçevesinde kayıtları yenilenir. Ancak, 1983 - 1984 eğitim - öğretim yılı sonunda ilişkileri kesilenler ise ilişkileri kesildiği tarihten itibaren bir hafta içerisinde kayıtlarını yenileyebilmek için müracaat edebilirler.</w:t>
                                    </w:r>
                                  </w:p>
                                  <w:p w:rsidR="006E7325" w:rsidRDefault="006E7325" w:rsidP="00220A13">
                                    <w:pPr>
                                      <w:jc w:val="both"/>
                                    </w:pPr>
                                    <w:r>
                                      <w:rPr>
                                        <w:sz w:val="18"/>
                                        <w:szCs w:val="18"/>
                                      </w:rPr>
                                      <w:t>Bu öğrencilerin derslere ve ilgili programlara intibakları daha önce başardıkları dersler dikkate alınarak, Yükseköğretim Kurulunun belirleyeceği esaslar içerisinde ilgili üniversite tarafından yapılır. Bu suretle öğrencinin intibak ettirildiği sınıf ve sömestreden önceki eğitim - öğretim süreleri, ayrıldığı sınıf ve sömest-</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59</w:t>
                                    </w:r>
                                  </w:p>
                                  <w:p w:rsidR="006E7325" w:rsidRDefault="006E7325" w:rsidP="00220A13">
                                    <w:pPr>
                                      <w:pStyle w:val="nor"/>
                                      <w:spacing w:line="240" w:lineRule="atLeast"/>
                                      <w:jc w:val="center"/>
                                    </w:pPr>
                                    <w:r>
                                      <w:br w:type="page"/>
                                    </w:r>
                                    <w:r>
                                      <w:rPr>
                                        <w:rFonts w:ascii="Times New Roman" w:hAnsi="Times New Roman" w:cs="Times New Roman"/>
                                        <w:spacing w:val="12"/>
                                        <w:sz w:val="22"/>
                                        <w:szCs w:val="22"/>
                                      </w:rPr>
                                      <w:t>5388</w:t>
                                    </w:r>
                                  </w:p>
                                  <w:p w:rsidR="006E7325" w:rsidRDefault="006E7325" w:rsidP="00220A13">
                                    <w:pPr>
                                      <w:pStyle w:val="nor"/>
                                      <w:spacing w:line="240" w:lineRule="atLeast"/>
                                    </w:pPr>
                                    <w:r>
                                      <w:rPr>
                                        <w:rFonts w:ascii="Times New Roman" w:hAnsi="Times New Roman" w:cs="Times New Roman"/>
                                      </w:rPr>
                                      <w:t>redeki normal öğrencinin o sınıf veya sömestreye gelinceye kadar geçirdiği eğitim - ögretim süresine eşit kabul edilir. Bundan sonra o sınıf veya sömestrede okuyan öğrencilerin tabi oldukları mevzuata uyarak öğrenimlerine devam ederler.</w:t>
                                    </w:r>
                                  </w:p>
                                  <w:p w:rsidR="006E7325" w:rsidRDefault="006E7325" w:rsidP="00220A13">
                                    <w:pPr>
                                      <w:pStyle w:val="nor"/>
                                      <w:spacing w:line="240" w:lineRule="atLeast"/>
                                    </w:pPr>
                                    <w:r>
                                      <w:rPr>
                                        <w:rFonts w:ascii="Times New Roman" w:hAnsi="Times New Roman" w:cs="Times New Roman"/>
                                      </w:rPr>
                                      <w:t xml:space="preserve">Bu Kanun hükümlerine göre ilgili üniversitelere başvuran öğrencilerin hangi ders yılında öğrenime başlayacakları, Kanunun yürürlüğe girdiği tarihten itibaren 6 ay içinde ilgili üniversitelerce ögrencilere bildirilir. Ancak ilişiği 1983 - 1984 oğretim yılı içinde kesilen veya kesilme durumuna gelen ögrencilerin bir hafta içinde müracaatları halinde, müracaatlarını müteakip bir hafta içinde durumları karara bağlanır ve öğrenimlerine imkan sağlanır. İlişiği 1983 - 1984 eğitim - öğretim yılı sonunda kesilenler için ise üniversiteler, ilişik kesilme tarihinden itibaren iki hafta içinde hangi ders yılında öğrenime başlayacaklarına karar verilir. </w:t>
                                    </w:r>
                                  </w:p>
                                  <w:p w:rsidR="006E7325" w:rsidRDefault="006E7325" w:rsidP="00220A13">
                                    <w:pPr>
                                      <w:pStyle w:val="nor"/>
                                      <w:spacing w:line="240" w:lineRule="atLeast"/>
                                    </w:pPr>
                                    <w:r>
                                      <w:rPr>
                                        <w:rFonts w:ascii="Times New Roman" w:hAnsi="Times New Roman" w:cs="Times New Roman"/>
                                      </w:rPr>
                                      <w:t xml:space="preserve">Askerlik süresi gelmiş olanlar bu Kanun hükümlerine göre verilmiş hakları kullandıkları takdirde tecilli sayılırlar. Ancak, 1111 sayılı Askerlik Kanunu hükümleri saklıdır. Bu Kanunun yürürlüğe girdiği tarihte askerlik görevini yapmakta olanlar ile öğrenimleri sırasında yaş haddi sebebiyle askere alınanlar terhislerinden sonraki ilk ders yılında öğrenimlerine devam edebilirler. Bunların üç aylık başvurma süresi terhisleri tarihinden; Yükseköğretim Kurulunca esasları tespit edilecek mücbir sebepler yüzünden bu haklarını kullanamayacak durumda olanların üç aylık başvurma süresi ise mücbir sebeplerin kalktığı tarihte başlar ve bu öğrencilerin hangi ders yılında öğrenime başlayacakları üniversitelerce 15 gün içinde karara bağlanır ve öğrenciye tebliğ edilir. </w:t>
                                    </w:r>
                                  </w:p>
                                  <w:p w:rsidR="006E7325" w:rsidRDefault="006E7325" w:rsidP="00220A13">
                                    <w:pPr>
                                      <w:pStyle w:val="nor"/>
                                      <w:spacing w:line="240" w:lineRule="atLeast"/>
                                    </w:pPr>
                                    <w:r>
                                      <w:rPr>
                                        <w:rFonts w:ascii="Times New Roman" w:hAnsi="Times New Roman" w:cs="Times New Roman"/>
                                      </w:rPr>
                                      <w:t>Yukarıdaki hükümlere göre kayıtları yenilenen öğrenciler, izlemiş oldukları eğitim - öğretim programları açık öğretim programlarında mevcut olduğu takdirde, kendi istekleri ile bu programlara veya eşdeğer program yürüten üniversiteye naklen yazılabilirler. Belirli dallarda öğrencilerin isteği de gözönünde tutularak, dışardan eğitim öğrencisi (ekstern) olarak yazılmalarına üniversite senatolarınca karar verilebilir.</w:t>
                                    </w:r>
                                  </w:p>
                                  <w:p w:rsidR="006E7325" w:rsidRDefault="006E7325" w:rsidP="00220A13">
                                    <w:pPr>
                                      <w:pStyle w:val="nor"/>
                                      <w:spacing w:line="240" w:lineRule="atLeast"/>
                                    </w:pPr>
                                    <w:r>
                                      <w:rPr>
                                        <w:rFonts w:ascii="Times New Roman" w:hAnsi="Times New Roman" w:cs="Times New Roman"/>
                                      </w:rPr>
                                      <w:t xml:space="preserve">1402 sayılı Kanunun uygulanması neticesi kurumlarından ilişiği kesilenler ile Türk Ceza Kanununun ikinci Kitabının Birinci Babında yer alan Devletin şahsiyetine karşı işlenen cürümler sebebiyle hüküm giyenler ve 4/11/1981 tarihinden sonra disiplin cezası- alarak üniversiteden ilişiği kesilenler bu Kanun hükümlerinden istifade edemezler. </w:t>
                                    </w:r>
                                  </w:p>
                                  <w:p w:rsidR="006E7325" w:rsidRDefault="006E7325" w:rsidP="00220A13">
                                    <w:pPr>
                                      <w:pStyle w:val="nor"/>
                                      <w:spacing w:line="240" w:lineRule="atLeast"/>
                                    </w:pPr>
                                    <w:r>
                                      <w:rPr>
                                        <w:rFonts w:ascii="Times New Roman" w:hAnsi="Times New Roman" w:cs="Times New Roman"/>
                                      </w:rPr>
                                      <w:t xml:space="preserve">Bu Kanunun uygulanmasına ilişkin tedbirler Yükseköğretim Kurulu tarafından alınır. Uygulama ile ilgili yönetmelik iki ay içerisinde yükseköğretim Kurulu tarafından çıkarılır. </w:t>
                                    </w:r>
                                  </w:p>
                                  <w:p w:rsidR="006E7325" w:rsidRDefault="006E7325" w:rsidP="00220A13">
                                    <w:pPr>
                                      <w:pStyle w:val="nor"/>
                                      <w:spacing w:line="240" w:lineRule="atLeast"/>
                                    </w:pPr>
                                    <w:r>
                                      <w:rPr>
                                        <w:rFonts w:ascii="Times New Roman" w:hAnsi="Times New Roman" w:cs="Times New Roman"/>
                                      </w:rPr>
                                      <w:t xml:space="preserve">Devam mecburiyeti olan fakülte ve yüksekokulların son sınıfında tek dersten başarısız duruma düşmüş ögrenciler devam şartı aranmaksızın sınavlara katılabilirler. </w:t>
                                    </w:r>
                                  </w:p>
                                  <w:p w:rsidR="006E7325" w:rsidRDefault="006E7325" w:rsidP="00220A13">
                                    <w:pPr>
                                      <w:pStyle w:val="nor"/>
                                      <w:spacing w:line="240" w:lineRule="atLeast"/>
                                    </w:pPr>
                                    <w:r>
                                      <w:rPr>
                                        <w:rFonts w:ascii="Times New Roman" w:hAnsi="Times New Roman" w:cs="Times New Roman"/>
                                        <w:b/>
                                        <w:bCs/>
                                      </w:rPr>
                                      <w:t>Geçici Madde 30 – (12/8/1986- KHK - 260/6 md. ile gelen Geçici Madde hükmü olup madde numarası teselsül ettirilmiştir.)</w:t>
                                    </w:r>
                                  </w:p>
                                  <w:p w:rsidR="006E7325" w:rsidRDefault="006E7325" w:rsidP="00220A13">
                                    <w:pPr>
                                      <w:pStyle w:val="nor"/>
                                      <w:spacing w:line="240" w:lineRule="atLeast"/>
                                    </w:pPr>
                                    <w:r>
                                      <w:rPr>
                                        <w:rFonts w:ascii="Times New Roman" w:hAnsi="Times New Roman" w:cs="Times New Roman"/>
                                      </w:rPr>
                                      <w:t>Bu Kanun Hükmünde Kararnamenin yürürlüğe girmesinden önce Ankara, İstanbul, İzmir illeri dışındaki bir üniversitede görevli iken, profesör olarak bir başka üniversiteye atanan öğretim üyeleri bir yıl içinde başvurmaları ve önceki kurumlarında boş profesör kadrosunun bulunması şartıyla profesörlüğe atanmadan önce görev yaptıkları yükseköğretim kurumlarına dönebilirler.</w:t>
                                    </w:r>
                                  </w:p>
                                  <w:p w:rsidR="006E7325" w:rsidRDefault="006E7325" w:rsidP="00220A13">
                                    <w:pPr>
                                      <w:pStyle w:val="nor"/>
                                      <w:spacing w:line="240" w:lineRule="atLeast"/>
                                    </w:pPr>
                                    <w:r>
                                      <w:rPr>
                                        <w:rFonts w:ascii="Times New Roman" w:hAnsi="Times New Roman" w:cs="Times New Roman"/>
                                      </w:rPr>
                                      <w:t>Ankara, İstanbul ve İzmir dışındaki bir üniversitede doçent olup, bu Kanun Hükmünde Kararnamenin yurürlüğe girdiği tarihte bir başka üniversitede profesörlüğe yükseltilmek ve atanmak için başvuranların, başvurdukları üniversitece yapılmakta olan profesörlüğe yükseltilme ve atanma işlemleri halen görevli oldukları üniversitenin talebi ve kendi müracaatları üzerine, kendi kurumlarında yürütülmüş sayılır. Bu üniversitede boş kadro bulunması şartıyla atamaları ilgili rektörlüklerinteklifi üzerine Yükseköğretim Kurulunca yapılır.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60</w:t>
                                    </w:r>
                                  </w:p>
                                  <w:p w:rsidR="006E7325" w:rsidRDefault="006E7325" w:rsidP="00220A13">
                                    <w:pPr>
                                      <w:pStyle w:val="nor"/>
                                      <w:spacing w:line="240" w:lineRule="atLeast"/>
                                      <w:jc w:val="center"/>
                                    </w:pPr>
                                    <w:r>
                                      <w:br w:type="page"/>
                                    </w:r>
                                    <w:r>
                                      <w:rPr>
                                        <w:rFonts w:ascii="Times New Roman" w:hAnsi="Times New Roman" w:cs="Times New Roman"/>
                                        <w:sz w:val="22"/>
                                        <w:szCs w:val="22"/>
                                      </w:rPr>
                                      <w:t>5388-1</w:t>
                                    </w:r>
                                  </w:p>
                                  <w:p w:rsidR="006E7325" w:rsidRDefault="006E7325" w:rsidP="00220A13">
                                    <w:pPr>
                                      <w:pStyle w:val="maddebasl"/>
                                      <w:spacing w:before="0" w:line="240" w:lineRule="atLeast"/>
                                    </w:pPr>
                                    <w:r>
                                      <w:rPr>
                                        <w:rFonts w:ascii="Times New Roman" w:hAnsi="Times New Roman" w:cs="Times New Roman"/>
                                        <w:b/>
                                        <w:bCs/>
                                        <w:i w:val="0"/>
                                        <w:iCs w:val="0"/>
                                      </w:rPr>
                                      <w:t xml:space="preserve">Geçici Madde 30 – (Ek: 10/12/1988 - 3511/3 md.) </w:t>
                                    </w:r>
                                  </w:p>
                                  <w:p w:rsidR="006E7325" w:rsidRDefault="006E7325" w:rsidP="00220A13">
                                    <w:pPr>
                                      <w:pStyle w:val="nor"/>
                                      <w:spacing w:line="240" w:lineRule="atLeast"/>
                                    </w:pPr>
                                    <w:r>
                                      <w:rPr>
                                        <w:rFonts w:ascii="Times New Roman" w:hAnsi="Times New Roman" w:cs="Times New Roman"/>
                                      </w:rPr>
                                      <w:t>Bu Kanunun yayımı tarihine kadar disiplin suçu dışında kalan sebeplerle kurumlarıyla ilişkisi kesilmiş veya kesilme durumuna gelmiş olanlara bu Kanunun yayımı tarihinden itibaren üç ay içinde; 1988 - 1989 eğitim-öğretim yılı sonunda ilişiği kesilecek olanlara ilişkilerinin kesildiği tarihten itibaren üç ay içinde ilgili yükseköğretim kurumlarına müracaat etmeleri şartıyla, ilişiklerinin kesilmesine sebep olan her ders için açılacak ilk sınav döneminde bir sınav hakkı verilir. Bunlardan başarılı olanlar, kayıtları yeniden açılmak suretiyle 44 üncü maddedeki sınırlar içinde öğrenimlerine devam ederler. Durumları 44 üncü maddedeki sınırlara uymayanların öğrenciliğe intibakları ile ilgili esaslar Yükseköğretim Kurulu tarafından tespit edilir.</w:t>
                                    </w:r>
                                  </w:p>
                                  <w:p w:rsidR="006E7325" w:rsidRDefault="006E7325" w:rsidP="00220A13">
                                    <w:pPr>
                                      <w:pStyle w:val="nor"/>
                                      <w:spacing w:line="240" w:lineRule="atLeast"/>
                                    </w:pPr>
                                    <w:r>
                                      <w:rPr>
                                        <w:rFonts w:ascii="Times New Roman" w:hAnsi="Times New Roman" w:cs="Times New Roman"/>
                                      </w:rPr>
                                      <w:t>Bulundukları yükseköğretim kurumunun bütün derslerini almış olup birinci fıkrada verilen sınav hakkını kullandıktan sonra ara sınıf veya son sınıf derslerinden en fazla üç dersten başarısız olanlara, başarısız oldukları bu dersler için açılacak ilk sınav döneminde bir sınav hakkı daha verilir. Bunlardan, uygulamalı dersler dışındaki derslere devam şartı aranmaz.</w:t>
                                    </w:r>
                                  </w:p>
                                  <w:p w:rsidR="006E7325" w:rsidRDefault="006E7325" w:rsidP="00220A13">
                                    <w:pPr>
                                      <w:pStyle w:val="nor"/>
                                      <w:spacing w:line="240" w:lineRule="atLeast"/>
                                    </w:pPr>
                                    <w:r>
                                      <w:rPr>
                                        <w:rFonts w:ascii="Times New Roman" w:hAnsi="Times New Roman" w:cs="Times New Roman"/>
                                      </w:rPr>
                                      <w:t>İkinci fıkrada verilen hakkı da kullanmak suretiyle mezun olmak için bir tek dersi kalan son sınıf öğrencileri ile halen tek dersten son sınıfta bekleyenler, bu dersin açılacak yarı yıl sınavlarına öğrenim harçlarını ödemek kaydıyla, 1992 yılı sonuna kadar girebilirler. Bu öğrenciler, öğrencilik haklarından yararlanamazlar.</w:t>
                                    </w:r>
                                  </w:p>
                                  <w:p w:rsidR="006E7325" w:rsidRDefault="006E7325" w:rsidP="00220A13">
                                    <w:pPr>
                                      <w:pStyle w:val="nor"/>
                                      <w:spacing w:line="240" w:lineRule="atLeast"/>
                                    </w:pPr>
                                    <w:r>
                                      <w:rPr>
                                        <w:rFonts w:ascii="Times New Roman" w:hAnsi="Times New Roman" w:cs="Times New Roman"/>
                                        <w:b/>
                                        <w:bCs/>
                                      </w:rPr>
                                      <w:t>Geçici Madde 31 – (Ek:10/12/1988 - 3511/3 md.)</w:t>
                                    </w:r>
                                  </w:p>
                                  <w:p w:rsidR="006E7325" w:rsidRDefault="006E7325" w:rsidP="00220A13">
                                    <w:pPr>
                                      <w:pStyle w:val="nor"/>
                                      <w:spacing w:line="240" w:lineRule="atLeast"/>
                                    </w:pPr>
                                    <w:r>
                                      <w:rPr>
                                        <w:rFonts w:ascii="Times New Roman" w:hAnsi="Times New Roman" w:cs="Times New Roman"/>
                                      </w:rPr>
                                      <w:t xml:space="preserve">Fakültelerde ve/veya ilgili enstitülerdelisanüstü eğitime başlamış ancak daha sonra çeşitli sebeplerle yönetmeliklerde öngörülen süreler içinde gerekli aşamaları (lisans üstü ders sınavı, yeterlik sınavı ve tez sınavı gibi) başarı ile tamamlayamayarak kayıtları silinenlere bu aşamalarda, bu Kanunun yayımı tarihinden itibaren 3 ay içinde başvurmaları halinde bir hak verilir. </w:t>
                                    </w:r>
                                  </w:p>
                                  <w:p w:rsidR="006E7325" w:rsidRDefault="006E7325" w:rsidP="00220A13">
                                    <w:pPr>
                                      <w:pStyle w:val="nor"/>
                                      <w:spacing w:line="240" w:lineRule="atLeast"/>
                                    </w:pPr>
                                    <w:r>
                                      <w:rPr>
                                        <w:rFonts w:ascii="Times New Roman" w:hAnsi="Times New Roman" w:cs="Times New Roman"/>
                                        <w:b/>
                                        <w:bCs/>
                                      </w:rPr>
                                      <w:t xml:space="preserve">Geçici Madde 32 – (Ek: 10/12/1988 - 3511/3 md.) </w:t>
                                    </w:r>
                                  </w:p>
                                  <w:p w:rsidR="006E7325" w:rsidRDefault="006E7325" w:rsidP="00220A13">
                                    <w:pPr>
                                      <w:pStyle w:val="nor"/>
                                      <w:spacing w:line="240" w:lineRule="atLeast"/>
                                    </w:pPr>
                                    <w:r>
                                      <w:rPr>
                                        <w:rFonts w:ascii="Times New Roman" w:hAnsi="Times New Roman" w:cs="Times New Roman"/>
                                      </w:rPr>
                                      <w:t>Gülhane Askeri Tıp Akademisinde okurken bu Kanunun yayımı tarihine kadar disiplin suçu dışında kalan sebeplerle ilişkisi kesilmiş olanlara da, bu Kanunun yayımı tarihinden itibaren 3 ay içinde üniversitelerdeki tıp fakültelerine başvurmaları halinde geçici 30 uncu madde hükümleri uygulanır.</w:t>
                                    </w:r>
                                  </w:p>
                                  <w:p w:rsidR="006E7325" w:rsidRDefault="006E7325" w:rsidP="00220A13">
                                    <w:pPr>
                                      <w:pStyle w:val="nor"/>
                                      <w:spacing w:line="240" w:lineRule="atLeast"/>
                                    </w:pPr>
                                    <w:r>
                                      <w:rPr>
                                        <w:rFonts w:ascii="Times New Roman" w:hAnsi="Times New Roman" w:cs="Times New Roman"/>
                                        <w:b/>
                                        <w:bCs/>
                                      </w:rPr>
                                      <w:t xml:space="preserve">Geçici Madde 33 – (Ek: 10/12/1988 - 3511/3 md.) </w:t>
                                    </w:r>
                                  </w:p>
                                  <w:p w:rsidR="006E7325" w:rsidRDefault="006E7325" w:rsidP="00220A13">
                                    <w:pPr>
                                      <w:pStyle w:val="nor"/>
                                      <w:spacing w:line="240" w:lineRule="atLeast"/>
                                    </w:pPr>
                                    <w:r>
                                      <w:rPr>
                                        <w:rFonts w:ascii="Times New Roman" w:hAnsi="Times New Roman" w:cs="Times New Roman"/>
                                      </w:rPr>
                                      <w:t>Üniversite senatoları 44 üncü maddede öngörülen yönetmeliği, bu Kanunun yürürlüğe girmesinden itibaren bir ay içinde düzenleyerek yayımlarlar.</w:t>
                                    </w:r>
                                  </w:p>
                                  <w:p w:rsidR="006E7325" w:rsidRDefault="006E7325" w:rsidP="00220A13">
                                    <w:pPr>
                                      <w:pStyle w:val="nor"/>
                                      <w:spacing w:line="240" w:lineRule="atLeast"/>
                                    </w:pPr>
                                    <w:r>
                                      <w:rPr>
                                        <w:rFonts w:ascii="Times New Roman" w:hAnsi="Times New Roman" w:cs="Times New Roman"/>
                                        <w:b/>
                                        <w:bCs/>
                                      </w:rPr>
                                      <w:t>Geçici Madde 34 – (Ek: 22/8/l989 - KHK - 378/12 md.)</w:t>
                                    </w:r>
                                  </w:p>
                                  <w:p w:rsidR="006E7325" w:rsidRDefault="006E7325" w:rsidP="00220A13">
                                    <w:pPr>
                                      <w:pStyle w:val="nor"/>
                                      <w:spacing w:line="240" w:lineRule="atLeast"/>
                                    </w:pPr>
                                    <w:r>
                                      <w:rPr>
                                        <w:rFonts w:ascii="Times New Roman" w:hAnsi="Times New Roman" w:cs="Times New Roman"/>
                                      </w:rPr>
                                      <w:t>Lisanüstü eğitim-öğretim maksadıyla halen yurt dışında bulunan araştırma görevlileri hakkında da bu Kanun Hükmünde Kararname'nin 6 ncı maddesi hükümleri uygulanır.</w:t>
                                    </w:r>
                                  </w:p>
                                  <w:p w:rsidR="006E7325" w:rsidRDefault="006E7325" w:rsidP="00220A13">
                                    <w:pPr>
                                      <w:pStyle w:val="nor"/>
                                      <w:spacing w:line="240" w:lineRule="atLeast"/>
                                    </w:pPr>
                                    <w:r>
                                      <w:rPr>
                                        <w:rFonts w:ascii="Times New Roman" w:hAnsi="Times New Roman" w:cs="Times New Roman"/>
                                        <w:b/>
                                        <w:bCs/>
                                      </w:rPr>
                                      <w:t xml:space="preserve">Geçici Madde 34 – (Ek:1/11/1990 - 3676/2 md.) </w:t>
                                    </w:r>
                                  </w:p>
                                  <w:p w:rsidR="006E7325" w:rsidRDefault="006E7325" w:rsidP="00220A13">
                                    <w:pPr>
                                      <w:pStyle w:val="nor"/>
                                      <w:spacing w:line="240" w:lineRule="atLeast"/>
                                    </w:pPr>
                                    <w:r>
                                      <w:rPr>
                                        <w:rFonts w:ascii="Times New Roman" w:hAnsi="Times New Roman" w:cs="Times New Roman"/>
                                      </w:rPr>
                                      <w:t>Bu Kanunun yayımı tarihinde Türkiye Büyük Millet Meclisi üyesi bulunan doçentlerin, üyeliklerinin sona ermesini izleyen bir yıl içinde, ayrıldıkları yükseköğretim kurumuna başvurmaları halinde geçici 8 inci maddenin 4 üncü fıkrası hükmünden yararlanma hakları saklıdır.</w:t>
                                    </w:r>
                                  </w:p>
                                  <w:p w:rsidR="006E7325" w:rsidRDefault="006E7325" w:rsidP="00220A13">
                                    <w:pPr>
                                      <w:pStyle w:val="nor"/>
                                      <w:spacing w:line="240" w:lineRule="atLeast"/>
                                    </w:pPr>
                                    <w:r>
                                      <w:rPr>
                                        <w:rFonts w:ascii="Times New Roman" w:hAnsi="Times New Roman" w:cs="Times New Roman"/>
                                        <w:b/>
                                        <w:bCs/>
                                      </w:rPr>
                                      <w:t xml:space="preserve">Geçici Madde 35 – (Ek:1/11/1990 - 3676/3 md.) </w:t>
                                    </w:r>
                                  </w:p>
                                  <w:p w:rsidR="006E7325" w:rsidRDefault="006E7325" w:rsidP="00220A13">
                                    <w:pPr>
                                      <w:pStyle w:val="nor"/>
                                      <w:spacing w:line="240" w:lineRule="atLeast"/>
                                    </w:pPr>
                                    <w:r>
                                      <w:rPr>
                                        <w:rFonts w:ascii="Times New Roman" w:hAnsi="Times New Roman" w:cs="Times New Roman"/>
                                      </w:rPr>
                                      <w:t xml:space="preserve">Bu Kanunun yayımı tarihine kadar profesörlüğe atanmış veya yüksetilmiş olanlar, 2547 sayılı Kanunun 36 ncı maddesinin birinci fıkrasında bulunan 5 yıl kısmi statüye geçememe hükmüne tabi değildirler. </w:t>
                                    </w:r>
                                  </w:p>
                                  <w:p w:rsidR="006E7325" w:rsidRDefault="006E7325" w:rsidP="00220A13">
                                    <w:pPr>
                                      <w:pStyle w:val="nor"/>
                                      <w:spacing w:line="240" w:lineRule="atLeast"/>
                                    </w:pPr>
                                    <w:r>
                                      <w:rPr>
                                        <w:rFonts w:ascii="Times New Roman" w:hAnsi="Times New Roman" w:cs="Times New Roman"/>
                                        <w:b/>
                                        <w:bCs/>
                                      </w:rPr>
                                      <w:t>Geçici Madde 36 – (Ek: 29/5/1991 - 3747/6 md.)</w:t>
                                    </w:r>
                                  </w:p>
                                  <w:p w:rsidR="006E7325" w:rsidRDefault="006E7325" w:rsidP="00220A13">
                                    <w:pPr>
                                      <w:pStyle w:val="nor"/>
                                      <w:spacing w:line="240" w:lineRule="atLeast"/>
                                    </w:pPr>
                                    <w:r>
                                      <w:rPr>
                                        <w:rFonts w:ascii="Times New Roman" w:hAnsi="Times New Roman" w:cs="Times New Roman"/>
                                      </w:rPr>
                                      <w:t>2547 sayılı Kanunun geçici 8 inci maddesi ile verilen, kadro şartı aranmaksızın profesörlüğe yükseltilme hakkından yararlanmak üzere 31 Aralık 1989'dan önve müracaat edenlerden bu Kanuna göre profesörlük için yeniden müracaat ederek talepleri üniversite yönetim kurulunca olumlu karşılananlar ilgili birimlerdeki profesörlük kadrosuna öncelikle atanırlar.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61</w:t>
                                    </w:r>
                                  </w:p>
                                  <w:p w:rsidR="006E7325" w:rsidRDefault="006E7325" w:rsidP="00220A13">
                                    <w:pPr>
                                      <w:pStyle w:val="nor"/>
                                      <w:spacing w:line="240" w:lineRule="atLeast"/>
                                      <w:jc w:val="center"/>
                                    </w:pPr>
                                    <w:r>
                                      <w:br w:type="page"/>
                                    </w:r>
                                    <w:r>
                                      <w:rPr>
                                        <w:rFonts w:ascii="Times New Roman" w:hAnsi="Times New Roman" w:cs="Times New Roman"/>
                                        <w:sz w:val="22"/>
                                        <w:szCs w:val="22"/>
                                      </w:rPr>
                                      <w:t>5388-2</w:t>
                                    </w:r>
                                  </w:p>
                                  <w:p w:rsidR="006E7325" w:rsidRDefault="006E7325" w:rsidP="00220A13">
                                    <w:pPr>
                                      <w:pStyle w:val="nor"/>
                                      <w:spacing w:line="240" w:lineRule="atLeast"/>
                                    </w:pPr>
                                    <w:r>
                                      <w:rPr>
                                        <w:rFonts w:ascii="Times New Roman" w:hAnsi="Times New Roman" w:cs="Times New Roman"/>
                                        <w:b/>
                                        <w:bCs/>
                                      </w:rPr>
                                      <w:t>Geçici Madde 37 – (Ek: 29/5/1991 - 3747/6 md.)</w:t>
                                    </w:r>
                                  </w:p>
                                  <w:p w:rsidR="006E7325" w:rsidRDefault="006E7325" w:rsidP="00220A13">
                                    <w:pPr>
                                      <w:pStyle w:val="nor"/>
                                      <w:spacing w:line="240" w:lineRule="atLeast"/>
                                    </w:pPr>
                                    <w:r>
                                      <w:rPr>
                                        <w:rFonts w:ascii="Times New Roman" w:hAnsi="Times New Roman" w:cs="Times New Roman"/>
                                      </w:rPr>
                                      <w:t>1985/1986 eğitim-öğretim yılından bu Kanunun yayımı tarihine kadar disiplin suçu dışında kalan sebeplerle kurumlarıyla ilişkisi kesilmiş veya kesilme durumuna gelmiş olanlara bu Kanunun yayımı, 1990/1991 eğitim-öğretim yılı sonunda ilişiği kesilecek olanlara ilişkilerinin kesildiği tarihten itibaren iki ay içinde ilgili yükseköğretim kurumlarına başvurmaları şartıyla ilişkilerinin kesilmesine sebep olan her ders için bir sınav hakkı verilir. Sınavlar başvuru tarihini izleyen iki ay içinde yapılacak şekilde ilgili yükseköğretim kurumunca ilan edilir ve uygulanır. Bu sınavlarda başarılı olamayanlara başarılı olamadıkları dersler için bir bütünleme sınavı hakkı verilir. Bütünleme sınavları ilk sınavı izleyen iki ay içinde yapılır. Bunlardan başarılı olanlar, kayıtları yeniden açılmak suretiyle 44 üncü maddedeki sınırlar içinde öğrenimlerine devam ederler. Durumları 44 üncü maddedeki sınırlara uymayanların öğrenciliğe intibakları ile ilgili esaslar Yükseköğretim Kurulu tarafından tespit edilir.</w:t>
                                    </w:r>
                                  </w:p>
                                  <w:p w:rsidR="006E7325" w:rsidRDefault="006E7325" w:rsidP="00220A13">
                                    <w:pPr>
                                      <w:pStyle w:val="nor"/>
                                      <w:spacing w:line="240" w:lineRule="atLeast"/>
                                    </w:pPr>
                                    <w:r>
                                      <w:rPr>
                                        <w:rFonts w:ascii="Times New Roman" w:hAnsi="Times New Roman" w:cs="Times New Roman"/>
                                      </w:rPr>
                                      <w:t>Bulundukları yükseköğretim kurumunun bütün derslerini almış olup birinci fıkrada verilen sınav hakkını kullandıktan sonra ara sınıf veya son sınıf derslerinden en fazla üç dersten başarısız olanlara, başarısız oldukları bu dersler için açılacak ilk sınav döneminde bir sınav hakkı daha verilir. Bunlardan, uygulamalı dersler dışındaki derslere devam şartı aranmaz.</w:t>
                                    </w:r>
                                  </w:p>
                                  <w:p w:rsidR="006E7325" w:rsidRDefault="006E7325" w:rsidP="00220A13">
                                    <w:pPr>
                                      <w:pStyle w:val="nor"/>
                                      <w:spacing w:line="240" w:lineRule="atLeast"/>
                                    </w:pPr>
                                    <w:r>
                                      <w:rPr>
                                        <w:rFonts w:ascii="Times New Roman" w:hAnsi="Times New Roman" w:cs="Times New Roman"/>
                                      </w:rPr>
                                      <w:t>İkinci fıkrada verilen hakkı da kullanmak suretiyle mezun olmak için bir tek dersi kalan sınıf öğrencileri ile halen tek dersten son sınıfta bekleyenler, bu dersin açılacak yarıyıl sınavlarına öğrenim harçlarını ödemek kaydıyla, 1995 yılı sonuna kadar girebilirler. Bu öğrenciler,öğrencilik haklarından yararlanamazlar.</w:t>
                                    </w:r>
                                  </w:p>
                                  <w:p w:rsidR="006E7325" w:rsidRDefault="006E7325" w:rsidP="00220A13">
                                    <w:pPr>
                                      <w:pStyle w:val="nor"/>
                                      <w:spacing w:line="240" w:lineRule="atLeast"/>
                                    </w:pPr>
                                    <w:r>
                                      <w:rPr>
                                        <w:rFonts w:ascii="Times New Roman" w:hAnsi="Times New Roman" w:cs="Times New Roman"/>
                                      </w:rPr>
                                      <w:t>Gülhane Askeri Tıp Akademisinde okurken 1985/1986 eğitim-öğretim yılından bu Kanunun yayımı tarihine kadar disiplin suçu dışında kalan sebeplerle ilişkisi kesilmiş olanlara da bu Kanunun yayımı tarihinden itibaren iki ay içinde üniversitelerdeki tıp fakültelerine başvurmaları halinde bu madde hükümleri uygulanır.</w:t>
                                    </w:r>
                                  </w:p>
                                  <w:p w:rsidR="006E7325" w:rsidRDefault="006E7325" w:rsidP="00220A13">
                                    <w:pPr>
                                      <w:pStyle w:val="nor"/>
                                      <w:spacing w:line="240" w:lineRule="atLeast"/>
                                    </w:pPr>
                                    <w:r>
                                      <w:rPr>
                                        <w:rFonts w:ascii="Times New Roman" w:hAnsi="Times New Roman" w:cs="Times New Roman"/>
                                        <w:b/>
                                        <w:bCs/>
                                      </w:rPr>
                                      <w:t>Geçici Madde 38 – (Ek:29/5/1991 - 3747/6 md.)</w:t>
                                    </w:r>
                                    <w:r>
                                      <w:rPr>
                                        <w:rFonts w:ascii="Times New Roman" w:hAnsi="Times New Roman" w:cs="Times New Roman"/>
                                      </w:rPr>
                                      <w:t xml:space="preserve"> Fakültelerde veya ilgili enstitülerde lisansüstü eğitime başlamış, ancak daha sonra çeşitli sebeplerle yönetmeliklerde öngörülen süreler içinde gerekli aşamaları (Lisansüstü ders sınavı, yeterlik sınavı ve tez sınavı gibi) başarı ile tamamlayamayarak kayıtları silinmiş olanlara bu aşamalarda, bu Kanunun yayımı tarihinden itibaren iki ay içinde başvurmaları halinde bir hak verilir.</w:t>
                                    </w:r>
                                  </w:p>
                                  <w:p w:rsidR="006E7325" w:rsidRDefault="006E7325" w:rsidP="00220A13">
                                    <w:pPr>
                                      <w:pStyle w:val="nor"/>
                                      <w:spacing w:line="240" w:lineRule="atLeast"/>
                                    </w:pPr>
                                    <w:r>
                                      <w:rPr>
                                        <w:rFonts w:ascii="Times New Roman" w:hAnsi="Times New Roman" w:cs="Times New Roman"/>
                                        <w:b/>
                                        <w:bCs/>
                                      </w:rPr>
                                      <w:t xml:space="preserve">Geçici Madde 39 – (Ek:29/5/1991 - 3747/6 md.) </w:t>
                                    </w:r>
                                  </w:p>
                                  <w:p w:rsidR="006E7325" w:rsidRDefault="006E7325" w:rsidP="00220A13">
                                    <w:pPr>
                                      <w:pStyle w:val="nor"/>
                                      <w:spacing w:line="240" w:lineRule="atLeast"/>
                                    </w:pPr>
                                    <w:r>
                                      <w:rPr>
                                        <w:rFonts w:ascii="Times New Roman" w:hAnsi="Times New Roman" w:cs="Times New Roman"/>
                                      </w:rPr>
                                      <w:t xml:space="preserve">Üniversite harçlarını ödemeyenlerden bu Kanunun yayımı tarihinden itibaren üç ay içinde borçlarını ödemeleri halinde gecikme zammı ve faizi alınmaz. </w:t>
                                    </w:r>
                                  </w:p>
                                  <w:p w:rsidR="006E7325" w:rsidRDefault="006E7325" w:rsidP="00220A13">
                                    <w:pPr>
                                      <w:pStyle w:val="nor"/>
                                      <w:spacing w:line="240" w:lineRule="atLeast"/>
                                    </w:pPr>
                                    <w:r>
                                      <w:rPr>
                                        <w:rFonts w:ascii="Times New Roman" w:hAnsi="Times New Roman" w:cs="Times New Roman"/>
                                        <w:b/>
                                        <w:bCs/>
                                      </w:rPr>
                                      <w:t>Geçici Madde 40 – (Ek: 21/5/1992 - 3804/1 md.)</w:t>
                                    </w:r>
                                  </w:p>
                                  <w:p w:rsidR="006E7325" w:rsidRDefault="006E7325" w:rsidP="00220A13">
                                    <w:pPr>
                                      <w:pStyle w:val="nor"/>
                                      <w:spacing w:line="240" w:lineRule="atLeast"/>
                                    </w:pPr>
                                    <w:r>
                                      <w:rPr>
                                        <w:rFonts w:ascii="Times New Roman" w:hAnsi="Times New Roman" w:cs="Times New Roman"/>
                                      </w:rPr>
                                      <w:t xml:space="preserve">Halen eğitim ve öğretim yapan kurumlarda 1980-1981 eğitim-öğretim yılından bu Kanunun yayımı tarihine kadar her ne sebeple olursa olsun kurumlarıyla ilişkisi kesilmiş veya kesilme durumuna gelmiş olanlara bu Kanunun yayımı tarihinden, 1991-1992 eğitim-öğretim yılı sonunda ilişiği kesilecek olanlara ilişkilerinin kesildiği tarihten itibaren iki ay içinde ilgili yükseköğretim kurumlarına başvurmaları şartıyla ilişkilerinin kesilmesine sebep olan her ders için bir sınav hakkı verilir. Sınavlar başvuru tarihini izleyen iki ay içinde yapılacak şekilde ilgili yükseköğretim kurumunca ilan edilir ve uygulanır. Bu sınavlarda başarılı olamayanlara başarılı olamadıkları dersler için bir bütünleme sınavı hakkı verilir. Bütünleme sınavları ilk sınavı izleyen iki ay içinde yapılır. Yönetmeliklerinde başarılı sayılabilmeleri için öngörülen not ortalamalarını sağlayamamaları sebebiyle kurumlarıyla ilişkileri kesilmiş veya 1991-1992 eğitim-öğretim yılında kesilecek olanlara,not ortalamasını yükseltmek üzere diledikleri dersler için bir sınav ve bir bütünleme sınavı hakkı verilir. </w:t>
                                    </w:r>
                                  </w:p>
                                  <w:p w:rsidR="006E7325" w:rsidRDefault="006E7325" w:rsidP="00220A13">
                                    <w:pPr>
                                      <w:pStyle w:val="nor"/>
                                      <w:spacing w:line="240" w:lineRule="atLeast"/>
                                    </w:pPr>
                                    <w:r>
                                      <w:rPr>
                                        <w:rFonts w:ascii="Times New Roman" w:hAnsi="Times New Roman" w:cs="Times New Roman"/>
                                      </w:rPr>
                                      <w:t>Bu sınavlarda başarılı olanlar, kayıtları yeniden açılmak suretiyle, 44 üncü maddedeki sınırlar içinde öğrenimlerine devam ederler. Durumları 44 üncü maddedeki sınırlara uymayanların öğrenciliğe intibakları ile ilgili esaslar Yükseköğretim Kurulu tarafından tesbit edilir.</w:t>
                                    </w:r>
                                  </w:p>
                                  <w:p w:rsidR="006E7325" w:rsidRDefault="006E7325" w:rsidP="00220A13">
                                    <w:pPr>
                                      <w:pStyle w:val="nor"/>
                                      <w:spacing w:line="240" w:lineRule="atLeast"/>
                                    </w:pPr>
                                    <w:r>
                                      <w:rPr>
                                        <w:rFonts w:ascii="Times New Roman" w:hAnsi="Times New Roman" w:cs="Times New Roman"/>
                                        <w:b/>
                                        <w:bCs/>
                                      </w:rPr>
                                      <w:t>Geçici Madde 41 – (Ek: 17/2/1993 - 3865/2 md.)</w:t>
                                    </w:r>
                                    <w:r>
                                      <w:rPr>
                                        <w:rFonts w:ascii="Times New Roman" w:hAnsi="Times New Roman" w:cs="Times New Roman"/>
                                      </w:rPr>
                                      <w:t xml:space="preserve"> Bu Kanunun 30 uncu maddesinde öğretim üyeleri için öngörülen emeklilik yaşı, 1992 yılında kurulan veya daha sonra kurulacak olan yeni üniversiteler veya Yüksek Teknoloji Enstitülerinde görev almaları şartıyla 1998 yılı sonuna kadar 72 yaşın doldurulduğu tarihtir.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62</w:t>
                                    </w:r>
                                  </w:p>
                                  <w:p w:rsidR="006E7325" w:rsidRDefault="006E7325" w:rsidP="00220A13">
                                    <w:pPr>
                                      <w:pStyle w:val="nor"/>
                                      <w:spacing w:line="240" w:lineRule="atLeast"/>
                                      <w:jc w:val="center"/>
                                    </w:pPr>
                                    <w:r>
                                      <w:br w:type="page"/>
                                    </w:r>
                                    <w:r>
                                      <w:rPr>
                                        <w:rFonts w:ascii="Times New Roman" w:hAnsi="Times New Roman" w:cs="Times New Roman"/>
                                        <w:sz w:val="22"/>
                                        <w:szCs w:val="22"/>
                                      </w:rPr>
                                      <w:t>5388-3</w:t>
                                    </w:r>
                                  </w:p>
                                  <w:p w:rsidR="006E7325" w:rsidRDefault="006E7325" w:rsidP="00220A13">
                                    <w:pPr>
                                      <w:pStyle w:val="nor"/>
                                      <w:spacing w:line="240" w:lineRule="atLeast"/>
                                    </w:pPr>
                                    <w:r>
                                      <w:rPr>
                                        <w:rFonts w:ascii="Times New Roman" w:hAnsi="Times New Roman" w:cs="Times New Roman"/>
                                        <w:b/>
                                        <w:bCs/>
                                      </w:rPr>
                                      <w:t xml:space="preserve">Geçici Madde 42 – (Ek: 6/5/1993 - 3908/2 md.) </w:t>
                                    </w:r>
                                  </w:p>
                                  <w:p w:rsidR="006E7325" w:rsidRDefault="006E7325" w:rsidP="00220A13">
                                    <w:pPr>
                                      <w:pStyle w:val="nor"/>
                                      <w:spacing w:line="240" w:lineRule="atLeast"/>
                                    </w:pPr>
                                    <w:r>
                                      <w:rPr>
                                        <w:rFonts w:ascii="Times New Roman" w:hAnsi="Times New Roman" w:cs="Times New Roman"/>
                                      </w:rPr>
                                      <w:t>1992-1993 eğitim-öğretim yılı dahil olmak üzere öğrenci katkı payını ödeyemedikleri için okudukları yükseköğretim kurumları ile ilişkileri kesilen öğrencilerin, üç ay içinde öğrenci katkı paylarını yatırmak şartıyla, kayıtları yapılır; öğrencilik hakları kaldıkları yerden devam eder ; İlişkilerinin kesildiği süreler öğrenim süresine dahil edilmez.Bu öğrencilerden gecikme zammı ve faiz alınmaz.</w:t>
                                    </w:r>
                                  </w:p>
                                  <w:p w:rsidR="006E7325" w:rsidRDefault="006E7325" w:rsidP="00220A13">
                                    <w:pPr>
                                      <w:pStyle w:val="nor"/>
                                      <w:spacing w:line="240" w:lineRule="atLeast"/>
                                    </w:pPr>
                                    <w:r>
                                      <w:rPr>
                                        <w:rFonts w:ascii="Times New Roman" w:hAnsi="Times New Roman" w:cs="Times New Roman"/>
                                      </w:rPr>
                                      <w:t xml:space="preserve">44 üncü maddede yapılan değişiklikten yararlanmak üzere 1991-1992 eğitim- öğretim yılı sonunda her ne suretle olursa olsun okullarından ilişiği kesilen öğrencilere, ilişiklerinin kesilmesine sebep olan dersler için iki sınav hakkı verilir. Sınavlar başvuru tarihinden itibaren iki ay içinde ilgili Yüksek Öğretim Kurumu tarafından ilan edilir ve uygulanır. </w:t>
                                    </w:r>
                                  </w:p>
                                  <w:p w:rsidR="006E7325" w:rsidRDefault="006E7325" w:rsidP="00220A13">
                                    <w:pPr>
                                      <w:pStyle w:val="nor"/>
                                      <w:spacing w:line="240" w:lineRule="atLeast"/>
                                    </w:pPr>
                                    <w:r>
                                      <w:rPr>
                                        <w:rFonts w:ascii="Times New Roman" w:hAnsi="Times New Roman" w:cs="Times New Roman"/>
                                      </w:rPr>
                                      <w:t>Gülhane Askeri Tıp Akademesinde okurken bu Kanunun yayımı tarihine kadar, her ne sebeple olursa olsun, ilişkisi kesilmiş olanlar bu Kanunun yayımı tarihinden itibaren üç ay içinde başvurmaları halinde Yükseköğretim Kurulunca okuyacakları tıp fakülteleri belirlenir. Belirlenen Tıp Fakültesince intibakları yapılır ve bu öğrenciler 2547 sayılı Kanunun geçici 40 ncı maddesi ve bu Kanun hükümlerinden diğer öğrenciler gibi yararlanırlar.</w:t>
                                    </w:r>
                                  </w:p>
                                  <w:p w:rsidR="006E7325" w:rsidRDefault="006E7325" w:rsidP="00220A13">
                                    <w:pPr>
                                      <w:pStyle w:val="nor"/>
                                      <w:spacing w:line="240" w:lineRule="atLeast"/>
                                    </w:pPr>
                                    <w:r>
                                      <w:rPr>
                                        <w:rFonts w:ascii="Times New Roman" w:hAnsi="Times New Roman" w:cs="Times New Roman"/>
                                        <w:b/>
                                        <w:bCs/>
                                      </w:rPr>
                                      <w:t>Geçici Madde 43 – (Ek: 7/6/1995 - 4111/3 md.)</w:t>
                                    </w:r>
                                  </w:p>
                                  <w:p w:rsidR="006E7325" w:rsidRDefault="006E7325" w:rsidP="00220A13">
                                    <w:pPr>
                                      <w:pStyle w:val="nor"/>
                                      <w:spacing w:line="240" w:lineRule="atLeast"/>
                                    </w:pPr>
                                    <w:r>
                                      <w:rPr>
                                        <w:rFonts w:ascii="Times New Roman" w:hAnsi="Times New Roman" w:cs="Times New Roman"/>
                                      </w:rPr>
                                      <w:t>44 üncü maddede yapılan değişiklikten yararlanmak üzere (hazırlık ve ara sınıflar dahil bütün sınıflarda), 1981-1982 eğitim-öğretim yılından başlamak üzere bu Kanunun yayımı tarihine kadar her ne sebeple olursa olsun (kendi isteği ile ayrılanlar dahil) okullarından ilişiği kesilen öğrencilere (öğrenci katkı payını ödeyemedikleri için ilişiği kesilenler dahil), ilişkilerinin kesilmesine sebep olan bütün dersler için iki sınav hakkı verilir. Sınavlar başvuru tarihinden itibaren iki ay içinde ilgili yükseköğretim kurumu tarafından ilan edilir ve uygulanır. Bu sınavlarda başarılı olanlar kayıtları yeniden açılmak suretiyle 44 üncü maddedeki sınırlar içinde öğrenimlerine devam ederler.</w:t>
                                    </w:r>
                                  </w:p>
                                  <w:p w:rsidR="006E7325" w:rsidRDefault="006E7325" w:rsidP="00220A13">
                                    <w:pPr>
                                      <w:pStyle w:val="nor"/>
                                      <w:spacing w:line="240" w:lineRule="atLeast"/>
                                    </w:pPr>
                                    <w:r>
                                      <w:rPr>
                                        <w:rFonts w:ascii="Times New Roman" w:hAnsi="Times New Roman" w:cs="Times New Roman"/>
                                      </w:rPr>
                                      <w:t>Yüksek lisans (master - doktora) öğrenimini görürken, her ne sebeple olursa olsun (kendi isteği ile ayrılanlar dahil) 1981 -1982 eğitim-öğretim yılından başlamak üzere bu Kanunun yayımı tarihine kadar ilişiği kesilen veya yönetmeliklerinde öngörülen süreler içerisinde öğrenimlerini tamamlayamayanlara başarısız oldukları dersler (yeterlik imtihanına girme, master veya doktora tezi dahil) için iki sınav hakkı tanınır. Bütün derslerden başarılı oldukları halde yönetmeliklerinde öngörülen not ortalamasını tutturamadıkları veya doktora sınavına giremediklerinden kaydı silinen öğrencilere diledikleri üç dersten iki sınav hakkı tanınır (doktora dahil).</w:t>
                                    </w:r>
                                  </w:p>
                                  <w:p w:rsidR="006E7325" w:rsidRDefault="006E7325" w:rsidP="00220A13">
                                    <w:pPr>
                                      <w:pStyle w:val="nor"/>
                                      <w:spacing w:line="240" w:lineRule="atLeast"/>
                                    </w:pPr>
                                    <w:r>
                                      <w:rPr>
                                        <w:rFonts w:ascii="Times New Roman" w:hAnsi="Times New Roman" w:cs="Times New Roman"/>
                                      </w:rPr>
                                      <w:t xml:space="preserve">1992-1993 eğitim-öğretim yılından başlamak üzere Gülhane Askeri Tıp Akademisinde okurken bu Kanunun yayımı tarihine kadar başarısızlıkları nedeni ile ilişiği kesilmiş olanlar bu Kanunun yayımı tarihinden itibaen 3 ay içerisinde başvurmaları halinde Yükseköğretim Kurulunca okuyacakları tıp fakülteleri belirlenir. Belirlenen Tıp fakültelerince intibakları yapılır ve bu öğrenciler 2547 sayılı Kanunun geçici 40 ıncı maddesi ve bu Kanunun hükümlerinden diğer öğrenciler gibi yararlanırlar. </w:t>
                                    </w:r>
                                  </w:p>
                                  <w:p w:rsidR="006E7325" w:rsidRDefault="006E7325" w:rsidP="00220A13">
                                    <w:pPr>
                                      <w:pStyle w:val="nor"/>
                                      <w:spacing w:line="240" w:lineRule="atLeast"/>
                                    </w:pPr>
                                    <w:r>
                                      <w:rPr>
                                        <w:rFonts w:ascii="Times New Roman" w:hAnsi="Times New Roman" w:cs="Times New Roman"/>
                                      </w:rPr>
                                      <w:t>Lisans ve lisanüstü öğrencilerinin,bu Kanunun yayımı tarihinden itibaren üç ay içerisinde ilgili Yükseköğretim Kurumuna başvurmaları şarttır.</w:t>
                                    </w:r>
                                  </w:p>
                                  <w:p w:rsidR="006E7325" w:rsidRDefault="006E7325" w:rsidP="00220A13">
                                    <w:pPr>
                                      <w:pStyle w:val="nor"/>
                                      <w:spacing w:line="240" w:lineRule="atLeast"/>
                                    </w:pPr>
                                    <w:r>
                                      <w:rPr>
                                        <w:rFonts w:ascii="Times New Roman" w:hAnsi="Times New Roman" w:cs="Times New Roman"/>
                                        <w:b/>
                                        <w:bCs/>
                                      </w:rPr>
                                      <w:t>Geçici Madde 44 – (Ek: 14/5/1997 - 4249/3 md.)</w:t>
                                    </w:r>
                                  </w:p>
                                  <w:p w:rsidR="006E7325" w:rsidRDefault="006E7325" w:rsidP="00220A13">
                                    <w:pPr>
                                      <w:pStyle w:val="nor"/>
                                      <w:spacing w:line="240" w:lineRule="atLeast"/>
                                    </w:pPr>
                                    <w:r>
                                      <w:rPr>
                                        <w:rFonts w:ascii="Times New Roman" w:hAnsi="Times New Roman" w:cs="Times New Roman"/>
                                      </w:rPr>
                                      <w:t>Devamlı statüye atanmış olup kısmi statüye geçmek için vaki talepleri redredilmiş bulunan profesör ve doçentler, üniversitede bu akademik kadroların birinde devamlı statüde beş yıl çalışmış olmaları kaydı ile bu Kanunun yürürlük tarihinden itibaren üç ay içinde kısmi statüye geçme talebinde bulunabilirler.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63</w:t>
                                    </w:r>
                                  </w:p>
                                  <w:p w:rsidR="006E7325" w:rsidRDefault="006E7325" w:rsidP="00220A13">
                                    <w:pPr>
                                      <w:pStyle w:val="nor"/>
                                      <w:spacing w:line="240" w:lineRule="atLeast"/>
                                      <w:jc w:val="center"/>
                                    </w:pPr>
                                    <w:r>
                                      <w:br w:type="page"/>
                                    </w:r>
                                    <w:r>
                                      <w:rPr>
                                        <w:rFonts w:ascii="Times New Roman" w:hAnsi="Times New Roman" w:cs="Times New Roman"/>
                                        <w:sz w:val="22"/>
                                        <w:szCs w:val="22"/>
                                      </w:rPr>
                                      <w:t>5388-4</w:t>
                                    </w:r>
                                  </w:p>
                                  <w:p w:rsidR="006E7325" w:rsidRDefault="006E7325" w:rsidP="00220A13">
                                    <w:pPr>
                                      <w:pStyle w:val="nor"/>
                                      <w:spacing w:line="240" w:lineRule="atLeast"/>
                                    </w:pPr>
                                    <w:r>
                                      <w:rPr>
                                        <w:rFonts w:ascii="Times New Roman" w:hAnsi="Times New Roman" w:cs="Times New Roman"/>
                                        <w:b/>
                                        <w:bCs/>
                                      </w:rPr>
                                      <w:t>Geçici Madde 45 – (Ek: 14/8/1997 - 4305/1 md.)</w:t>
                                    </w:r>
                                  </w:p>
                                  <w:p w:rsidR="006E7325" w:rsidRDefault="006E7325" w:rsidP="00220A13">
                                    <w:pPr>
                                      <w:pStyle w:val="nor"/>
                                      <w:spacing w:line="240" w:lineRule="atLeast"/>
                                    </w:pPr>
                                    <w:r>
                                      <w:rPr>
                                        <w:rFonts w:ascii="Times New Roman" w:hAnsi="Times New Roman" w:cs="Times New Roman"/>
                                      </w:rPr>
                                      <w:t>1994-1995 eğitim-öğretim yılından başlamak üzere Gülhane Askeri Tıp Akademisinde okurken bu Kanunun yayımı tarihine kadar her ne sebeple olursa olsun okullarından ilişiği kesilmiş olanların (yargıya intikal etmiş disiplin suçu nedeniyle ilişiği kesilenler hariç), bu Kanunun yayımı tarihinden itibaren üç ay içerisinde başvurmaları halinde, Yükseköğretim Kurulunca okuyacakları tıp fakülteleri belirlenir. Belirlenen tıp fakültelerince intibakları yapılır ve bu öğrenciler 2547 sayılı Kanunun geçici 40 ıncı maddesi ve ilgili hükümlerinden diğer öğrenciler gibi yararlanırlar.</w:t>
                                    </w:r>
                                  </w:p>
                                  <w:p w:rsidR="006E7325" w:rsidRDefault="006E7325" w:rsidP="00220A13">
                                    <w:pPr>
                                      <w:pStyle w:val="nor"/>
                                      <w:spacing w:line="240" w:lineRule="atLeast"/>
                                    </w:pPr>
                                    <w:r>
                                      <w:rPr>
                                        <w:rFonts w:ascii="Times New Roman" w:hAnsi="Times New Roman" w:cs="Times New Roman"/>
                                      </w:rPr>
                                      <w:t>Halen eğitim ve öğretim yapan kurumlarda; bu Kanunun yayımı tarihine kadar her ne sebeple olursa olsun kurumları ile ilişkisi kesilmiş veya kesilme durumuna gelmiş olanlara (master ve doktora öğrencileri dahil) bu Kanunun yayımı tarihinden, 1996-1997 eğitim-öğretim yılı sonunda ilişiği kesilecek olanlara ilişkilerinin kesildiği tarihten itibaren iki ay içinde ilgili yükseköğretim kurumlarına başvurmaları şartıyla ilişkilerinin kesilmesine sebep (vizeli veya vizesiz) olan her ders için iki sınav hakkı verilir. Sınavlar başvuru tarihini izleyen iki ay içinde yapılacak şekilde ilgili yükseköğretim kurumunca ilan edilir ve uygulanır. Bu sınavlarda başarılı olmayanlara başarılı olamadıkları dersler için bir bütünleme hakkı verilir. Bütünleme sınavları ilk sınavı izleyen iki ay içinde yapılır.</w:t>
                                    </w:r>
                                  </w:p>
                                  <w:p w:rsidR="006E7325" w:rsidRDefault="006E7325" w:rsidP="00220A13">
                                    <w:pPr>
                                      <w:pStyle w:val="nor"/>
                                      <w:spacing w:line="240" w:lineRule="atLeast"/>
                                    </w:pPr>
                                    <w:r>
                                      <w:rPr>
                                        <w:rFonts w:ascii="Times New Roman" w:hAnsi="Times New Roman" w:cs="Times New Roman"/>
                                        <w:b/>
                                        <w:bCs/>
                                      </w:rPr>
                                      <w:t>Geçici Madde 46 – (Ek: 22/6/2000 - 4584/2 md.)</w:t>
                                    </w:r>
                                  </w:p>
                                  <w:p w:rsidR="006E7325" w:rsidRDefault="006E7325" w:rsidP="00220A13">
                                    <w:pPr>
                                      <w:pStyle w:val="nor"/>
                                      <w:spacing w:line="240" w:lineRule="atLeast"/>
                                    </w:pPr>
                                    <w:r>
                                      <w:rPr>
                                        <w:rFonts w:ascii="Times New Roman" w:hAnsi="Times New Roman" w:cs="Times New Roman"/>
                                      </w:rPr>
                                      <w:t>Yükseköğretim kurumlarında; hazırlık ve ara sınıflar dahil bütün sınıflarda ön lisans ve lisans düzeyinde öğrenim yapan öğrencilerden, 12 Eylül 1980 tarihinden 1999-2000 öğretim yılı sonuna kadar, her ne sebeple olursa olsun ilişkileri kesilmiş veya kesilme durumuna gelmiş öğrencilere ilişkilerinin kesilmesine sebep olan bütün dersler için devam, iki sınav ve bütünleme hakkı verilir (Öğrenciler, daha önce başarısız oldukları kaldırılan derslerin yerine kurumlarınca konulacak muadil başka derslerden sınava girerler.). Öğrencilerin bu sınavlarda başarılı olmaları halinde öğrenciliğe intibakları yapılır. Öğrenciler, öğrencilik haklarının devamı için yürürlükteki kanun ve kanunlara uygun ilgili mevzuata uymak zorundadır.</w:t>
                                    </w:r>
                                  </w:p>
                                  <w:p w:rsidR="006E7325" w:rsidRDefault="006E7325" w:rsidP="00220A13">
                                    <w:pPr>
                                      <w:pStyle w:val="nor"/>
                                      <w:spacing w:line="240" w:lineRule="atLeast"/>
                                    </w:pPr>
                                    <w:r>
                                      <w:rPr>
                                        <w:rFonts w:ascii="Times New Roman" w:hAnsi="Times New Roman" w:cs="Times New Roman"/>
                                      </w:rPr>
                                      <w:t>Birinci fıkradaki haklar saklı kalmak kaydıyla, uygulamalı eğitim-öğretim yapan okullardan ayrılan öğrencilere, devam edemedikleri dersler ve uygulamalar için ilgili yükseköğretim kurumunca devam imkanı sağlanır. Bu öğrenciler için yönetmeliklerindeki devam şartını tamamladıktan sonra Kanunun öngördüğü sınav süresi başlar.</w:t>
                                    </w:r>
                                  </w:p>
                                  <w:p w:rsidR="006E7325" w:rsidRDefault="006E7325" w:rsidP="00220A13">
                                    <w:pPr>
                                      <w:pStyle w:val="nor"/>
                                      <w:spacing w:line="240" w:lineRule="atLeast"/>
                                    </w:pPr>
                                    <w:r>
                                      <w:rPr>
                                        <w:rFonts w:ascii="Times New Roman" w:hAnsi="Times New Roman" w:cs="Times New Roman"/>
                                      </w:rPr>
                                      <w:t>Sınıf geçme sistemi uygulayan yükseköğretim kurumlarında en çok üç dersten başarısız olup bir üst sınıfa geçemeyen öğrencilere; üst sınıfa devam etme ve alt sınıfta başarısız oldukları dersler için iki sınav ve bir bütünleme hakkı verilir.Not ortalaması sebebiyle sınıf geçemeyen veya mezun olamayan öğrencilere, istedikleri üç dersten not yükseltmek için bir sınav hakkı tanınır.</w:t>
                                    </w:r>
                                  </w:p>
                                  <w:p w:rsidR="006E7325" w:rsidRDefault="006E7325" w:rsidP="00220A13">
                                    <w:pPr>
                                      <w:pStyle w:val="nor"/>
                                      <w:spacing w:line="240" w:lineRule="atLeast"/>
                                    </w:pPr>
                                    <w:r>
                                      <w:rPr>
                                        <w:rFonts w:ascii="Times New Roman" w:hAnsi="Times New Roman" w:cs="Times New Roman"/>
                                      </w:rPr>
                                      <w:t>2547 sayılı Kanunda öngörülen azami öğrenim sürelerini doldurdukları için, kurumları ile ilişkileri kesilen öğrencilere; alamadıkları dersler için, bir defaya mahsus olmak üzere devam etme ve sınav hakkı tanınır. Bu öğrencilere normal öğrenim sürelerine ilave olarak iki yıl ek süre verilir. Öğrenimlerine devam eden öğrencilerden dönem veya yıl kaybetme durumunda olanlar da bu haktan yararlanırlar. Bu öğrencilere istemeleri halinde derslere devam hakkı tanınır. Bunlardan ara sınav şartı istenmez.Diğer öğrencilerle birlikte final ve bütünleme sınavlarına girerler.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64</w:t>
                                    </w:r>
                                  </w:p>
                                  <w:p w:rsidR="006E7325" w:rsidRDefault="006E7325" w:rsidP="00220A13">
                                    <w:pPr>
                                      <w:pStyle w:val="nor"/>
                                      <w:spacing w:line="240" w:lineRule="atLeast"/>
                                      <w:jc w:val="center"/>
                                    </w:pPr>
                                    <w:r>
                                      <w:br w:type="page"/>
                                    </w:r>
                                    <w:r>
                                      <w:rPr>
                                        <w:rFonts w:ascii="Times New Roman" w:hAnsi="Times New Roman" w:cs="Times New Roman"/>
                                        <w:sz w:val="22"/>
                                        <w:szCs w:val="22"/>
                                      </w:rPr>
                                      <w:t>5388-5</w:t>
                                    </w:r>
                                  </w:p>
                                  <w:p w:rsidR="006E7325" w:rsidRDefault="006E7325" w:rsidP="00220A13">
                                    <w:pPr>
                                      <w:pStyle w:val="nor"/>
                                      <w:spacing w:line="240" w:lineRule="atLeast"/>
                                    </w:pPr>
                                    <w:r>
                                      <w:rPr>
                                        <w:rFonts w:ascii="Times New Roman" w:hAnsi="Times New Roman" w:cs="Times New Roman"/>
                                      </w:rPr>
                                      <w:t>Sınavlara girecek öğrencilerin hakları, hukuk dışı herhangi bir sebeple engellenemez. Belirtilen müracaat süreleri içeresinde askerlik süresi gelmiş olanlar, bu Kanun hükümlerine göre verilmiş hakları kullandıkları takdirde tecilli sayılırlar. Halen askerlik görevini yapmakta olanların terhislerinden sonraki iki ay içerisinde müracaat hakları saklıdır. Gözlem altında veya tutuklu bulunanlar, bu hallerinin sona ermesini takip eden iki ay içerisinde müracaat ettikleri takdirde, bu Kanun hükümleri çerçevesinde haklarını kullanabilirler.</w:t>
                                    </w:r>
                                  </w:p>
                                  <w:p w:rsidR="006E7325" w:rsidRDefault="006E7325" w:rsidP="00220A13">
                                    <w:pPr>
                                      <w:pStyle w:val="nor"/>
                                      <w:spacing w:line="240" w:lineRule="atLeast"/>
                                    </w:pPr>
                                    <w:r>
                                      <w:rPr>
                                        <w:rFonts w:ascii="Times New Roman" w:hAnsi="Times New Roman" w:cs="Times New Roman"/>
                                      </w:rPr>
                                      <w:t>Üniversitelerin çeşitli bölümlerinde ve konservatuvarlarda dışarıdan bitirme sınavlarına girerek öğrenimlerine devam eden ancak bu sınavların kaldırılması ile okullarını betirememiş veya başarısız duruma düşmüş öğrenciler de bu Kanunda diğer öğrencilere tanınan sınav haklarından yararlanırlar.</w:t>
                                    </w:r>
                                  </w:p>
                                  <w:p w:rsidR="006E7325" w:rsidRDefault="006E7325" w:rsidP="00220A13">
                                    <w:pPr>
                                      <w:pStyle w:val="nor"/>
                                      <w:spacing w:line="240" w:lineRule="atLeast"/>
                                    </w:pPr>
                                    <w:r>
                                      <w:rPr>
                                        <w:rFonts w:ascii="Times New Roman" w:hAnsi="Times New Roman" w:cs="Times New Roman"/>
                                      </w:rPr>
                                      <w:t>1997-1998 eğitim-öğretim yılından başlamak üzere Gülhane Askeri Tıp Akademisinde okurken bu Kanunun yayımı tarihine kadar her ne sebeple olursa olsun ilişiği kesilmiş olanların (yargıya intikal etmiş ve disiplin suçu nedeniyle ilişiği kesilenler hariç) bu Kanunun yayımı tarihinden itibaren iki ay içerisinde başvurmaları halinde, Yükseköğretim Kurulunca, okuyacakları tıp fakülteleri belirlenir. Belirlenen tıp fakültelerince intibakları yapılan öğrenciler, 2547 sayılı Kanunun geçici 40 ıncı maddesinin ilgili hükümlerinden diğer öğrenciler gibi yararlanırlar.</w:t>
                                    </w:r>
                                  </w:p>
                                  <w:p w:rsidR="006E7325" w:rsidRDefault="006E7325" w:rsidP="00220A13">
                                    <w:pPr>
                                      <w:pStyle w:val="nor"/>
                                      <w:spacing w:line="240" w:lineRule="atLeast"/>
                                    </w:pPr>
                                    <w:r>
                                      <w:rPr>
                                        <w:rFonts w:ascii="Times New Roman" w:hAnsi="Times New Roman" w:cs="Times New Roman"/>
                                      </w:rPr>
                                      <w:t>Yukarıdaki haklardan yararlanmak isteyenlerin bu Kanunun yayımı tarihinden itibaren iki ay içerisinde ilgili yükseköğretim kurumuna başvurmaları şarttır.</w:t>
                                    </w:r>
                                  </w:p>
                                  <w:p w:rsidR="006E7325" w:rsidRDefault="006E7325" w:rsidP="00220A13">
                                    <w:pPr>
                                      <w:pStyle w:val="nor"/>
                                      <w:spacing w:line="240" w:lineRule="atLeast"/>
                                    </w:pPr>
                                    <w:r>
                                      <w:rPr>
                                        <w:rFonts w:ascii="Times New Roman" w:hAnsi="Times New Roman" w:cs="Times New Roman"/>
                                        <w:b/>
                                        <w:bCs/>
                                      </w:rPr>
                                      <w:t>Geçici Maddde 47 – (Ek: 22/6/2000 - 4584/2 md.)</w:t>
                                    </w:r>
                                  </w:p>
                                  <w:p w:rsidR="006E7325" w:rsidRDefault="006E7325" w:rsidP="00220A13">
                                    <w:pPr>
                                      <w:pStyle w:val="nor"/>
                                      <w:spacing w:line="240" w:lineRule="atLeast"/>
                                    </w:pPr>
                                    <w:r>
                                      <w:rPr>
                                        <w:rFonts w:ascii="Times New Roman" w:hAnsi="Times New Roman" w:cs="Times New Roman"/>
                                      </w:rPr>
                                      <w:t>1988-1989 öğretim yılından 2000 yılı sonuna kadar, lisansüstü öğrenim görürken, her ne sebeple olursa olsun kurumları ile ilişiği kesilen öğrencilere başarısız olduğu dersler için iki sınav hakkı; yüksek lisans öğrencileri için bir yıl, doktora öğrencileri için iki yıl tez hazırlama süresi verilir. Ayrıca 1996-1997 öğretim yılı başlangıç tarihine kadar yabancı dil sınavına giremeyenler ve ilgili kanunun yürürlük tarihine kadar yabancı dil şartını yerine getirmeyerek kaydı silinen öğrenciler, yeniden kayıt yaptırabilirler. Doktora yeterlilik sınavına girebilmek için, yabancı dil sınavında başarısız olanlara üç sınav hakkı tanınır.</w:t>
                                    </w:r>
                                  </w:p>
                                  <w:p w:rsidR="006E7325" w:rsidRDefault="006E7325" w:rsidP="00220A13">
                                    <w:pPr>
                                      <w:pStyle w:val="nor"/>
                                      <w:spacing w:line="240" w:lineRule="atLeast"/>
                                    </w:pPr>
                                    <w:r>
                                      <w:rPr>
                                        <w:rFonts w:ascii="Times New Roman" w:hAnsi="Times New Roman" w:cs="Times New Roman"/>
                                      </w:rPr>
                                      <w:t>Yardımcı doçentlik kadrosunda görev yapan öğretim elemanlarının çalışma sürelerindeki sınırlama kaldırılmıştır.</w:t>
                                    </w:r>
                                  </w:p>
                                  <w:p w:rsidR="006E7325" w:rsidRDefault="006E7325" w:rsidP="00220A13">
                                    <w:pPr>
                                      <w:pStyle w:val="nor"/>
                                      <w:spacing w:line="240" w:lineRule="atLeast"/>
                                    </w:pPr>
                                    <w:r>
                                      <w:rPr>
                                        <w:rFonts w:ascii="Times New Roman" w:hAnsi="Times New Roman" w:cs="Times New Roman"/>
                                      </w:rPr>
                                      <w:t>1996 yılından itibaren yüksek lisans ve doktora yabancı dil sınavında 100 puan üzerinden 50 (elli) ve daha yukarı, doçentlik yabancı dıl sınavında ise 65 (altmışbeş) ve daha yukarı puan veya Üniversitelerarası Kurul tarafından kabul edilen ve Yükseköğretim Kurulu tarafından uluslararası alanda geçerli sayılan diğer yabancı dil sınavlarından bunlara denk puan alanlar başarılı sayılırlar.</w:t>
                                    </w:r>
                                  </w:p>
                                  <w:p w:rsidR="006E7325" w:rsidRDefault="006E7325" w:rsidP="00220A13">
                                    <w:pPr>
                                      <w:pStyle w:val="nor"/>
                                      <w:spacing w:line="240" w:lineRule="atLeast"/>
                                    </w:pPr>
                                    <w:r>
                                      <w:rPr>
                                        <w:rFonts w:ascii="Times New Roman" w:hAnsi="Times New Roman" w:cs="Times New Roman"/>
                                      </w:rPr>
                                      <w:t>Lisansüstü öğrencilik sıfatını yeniden kazananlar, bu hakkı kazandıkları tarihten itibaren araştırma görevlisi olanlar, araştırma görevliliği kadrosuna yeniden atanırlar. Çalıştıkları üniversitenin bulunduğu şehir dışındaki başka bir üniversitede lisansüstü eğitim-öğretim programına kayıtlı iken, kayıt-kabul işlemlerinden sonra yürürlüğe girmiş Yükseköğretim Kurulu karar ve talimatlarına göre kaydı silinenler, bu Kanunun yürürlüğe girdiği tarihten itibaren iki ay içinde müracaat etmeleri halinde öğrenimlerine kaldıkları yerden devam ederler.Bu Kanundan yararlanmak üzere müracaat eden öğrencilerden askerlik erteleme süreleri sona erenlerin askerlikleri, bir defaya mahsus olmak üzere bir yıl daha ertelenir.</w:t>
                                    </w:r>
                                  </w:p>
                                  <w:p w:rsidR="006E7325" w:rsidRDefault="006E7325" w:rsidP="00220A13">
                                    <w:pPr>
                                      <w:pStyle w:val="nor"/>
                                      <w:spacing w:line="240" w:lineRule="atLeast"/>
                                    </w:pPr>
                                    <w:r>
                                      <w:rPr>
                                        <w:rFonts w:ascii="Times New Roman" w:hAnsi="Times New Roman" w:cs="Times New Roman"/>
                                      </w:rPr>
                                      <w:t>1988-1989 öğretim yılından 2000 yılı sonuna kadar; sanatta yeterlilik, tıp fakülteleri veya tıpta uzmanlık alanlarında başarısız olanlara, kendi isteği ile ayrılanlara veya eğitimini kesintiye uğratanlara, istemeleri halinde, başarısız oldukları derslerden laboratuvar ve uygulamalı derslere devam ve ayrıca eksik rotasyonlarını tamamlamaları şartı ile iki sınav hakkı tanınır.</w:t>
                                    </w:r>
                                  </w:p>
                                  <w:p w:rsidR="006E7325" w:rsidRDefault="006E7325" w:rsidP="00220A13">
                                    <w:pPr>
                                      <w:pStyle w:val="nor"/>
                                      <w:spacing w:line="240" w:lineRule="atLeast"/>
                                    </w:pPr>
                                    <w:r>
                                      <w:rPr>
                                        <w:rFonts w:ascii="Times New Roman" w:hAnsi="Times New Roman" w:cs="Times New Roman"/>
                                      </w:rPr>
                                      <w:t>Yurt dışına yüksek lisans ve doktora yapmak üzere gönderilen, yurt dışında yüksek lisans ve doktora için kalmaları gereken süre içerisinde her ne sebeple olursa olsun çalışmanın hangi aşamasında olursa olsun Türkiye’ye dönmüş veya çağrılmış olanlar veya yurt dışında kalması gereken süre dolduğu için geri gelmek zorunda kalan ve Türkiye’de görevleri ile ilişkileri kesilen öğrencilere; iki, doktora eğitimi için dört yarı yıl Yükseköğretim Kurulunun Türkiye’de belirleyeceği üniversitelerde öğrenimlerine devam hakkı tanınır.</w:t>
                                    </w:r>
                                  </w:p>
                                  <w:p w:rsidR="006E7325" w:rsidRDefault="006E7325" w:rsidP="00220A13">
                                    <w:pPr>
                                      <w:pStyle w:val="nor"/>
                                      <w:spacing w:line="240" w:lineRule="atLeast"/>
                                    </w:pPr>
                                    <w:r>
                                      <w:rPr>
                                        <w:rFonts w:ascii="Times New Roman" w:hAnsi="Times New Roman" w:cs="Times New Roman"/>
                                      </w:rPr>
                                      <w:t>Yukarıdaki haklardan yararlanmak isteyenlerin bu Kanunun yürürlük tarihinden itibaren kurumlarına iki ay içerisinde müracaatları şarttır.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65</w:t>
                                    </w:r>
                                  </w:p>
                                  <w:p w:rsidR="006E7325" w:rsidRDefault="006E7325" w:rsidP="00220A13">
                                    <w:pPr>
                                      <w:pStyle w:val="nor"/>
                                      <w:spacing w:line="240" w:lineRule="atLeast"/>
                                      <w:jc w:val="center"/>
                                    </w:pPr>
                                    <w:r>
                                      <w:br w:type="page"/>
                                    </w:r>
                                    <w:r>
                                      <w:rPr>
                                        <w:rFonts w:ascii="Times New Roman" w:hAnsi="Times New Roman" w:cs="Times New Roman"/>
                                        <w:sz w:val="22"/>
                                        <w:szCs w:val="22"/>
                                      </w:rPr>
                                      <w:t>5388-6</w:t>
                                    </w:r>
                                  </w:p>
                                  <w:p w:rsidR="006E7325" w:rsidRDefault="006E7325" w:rsidP="00220A13">
                                    <w:pPr>
                                      <w:pStyle w:val="nor"/>
                                      <w:spacing w:line="240" w:lineRule="atLeast"/>
                                    </w:pPr>
                                    <w:r>
                                      <w:rPr>
                                        <w:rFonts w:ascii="Times New Roman" w:hAnsi="Times New Roman" w:cs="Times New Roman"/>
                                        <w:b/>
                                        <w:bCs/>
                                      </w:rPr>
                                      <w:t>Geçici Madde 48 – (Ek: 22/6/2000 - 4584/2 md.)</w:t>
                                    </w:r>
                                  </w:p>
                                  <w:p w:rsidR="006E7325" w:rsidRDefault="006E7325" w:rsidP="00220A13">
                                    <w:pPr>
                                      <w:pStyle w:val="nor"/>
                                      <w:spacing w:line="240" w:lineRule="atLeast"/>
                                    </w:pPr>
                                    <w:r>
                                      <w:rPr>
                                        <w:rFonts w:ascii="Times New Roman" w:hAnsi="Times New Roman" w:cs="Times New Roman"/>
                                      </w:rPr>
                                      <w:t>1989-1990 eğitim-öğretim yılı başından, bu Kanunun yürürlüğe girdiği tarihe kadar, yükseköğretim kurumlarının hazırlık sınıfı, önlisans ve lisans eğitim-öğretim programları ile yüksekokulların herhangi bir sınıfında kayıtlı öğrencilerin, 2547 sayılı Yüksek ÖğretimKanunu ve bu Kanuna atıf yapanYüksek Öğretim Kurumları Öğrenci DisiplinYönetmeliği hükümlerine göre aldıkları disiplin cezaları, bütün sonuçları ile kaldırılmıştır. Bunların sicil dosyalarındaki cezai kayıtlar, ilgililerin müracaatı aranmaksızın dosyalarından çıkarılır.</w:t>
                                    </w:r>
                                  </w:p>
                                  <w:p w:rsidR="006E7325" w:rsidRDefault="006E7325" w:rsidP="00220A13">
                                    <w:pPr>
                                      <w:pStyle w:val="nor"/>
                                      <w:spacing w:line="240" w:lineRule="atLeast"/>
                                    </w:pPr>
                                    <w:r>
                                      <w:rPr>
                                        <w:rFonts w:ascii="Times New Roman" w:hAnsi="Times New Roman" w:cs="Times New Roman"/>
                                        <w:b/>
                                        <w:bCs/>
                                      </w:rPr>
                                      <w:t>Geçici Madde 49 – (Ek: 21/2/2001 - 4629/5 md.)</w:t>
                                    </w:r>
                                  </w:p>
                                  <w:p w:rsidR="006E7325" w:rsidRDefault="006E7325" w:rsidP="00220A13">
                                    <w:pPr>
                                      <w:pStyle w:val="nor"/>
                                      <w:spacing w:line="240" w:lineRule="atLeast"/>
                                    </w:pPr>
                                    <w:r>
                                      <w:rPr>
                                        <w:rFonts w:ascii="Times New Roman" w:hAnsi="Times New Roman" w:cs="Times New Roman"/>
                                      </w:rPr>
                                      <w:t>Yükseköğretim Kurulu Öğrenci Seçme ve Yerleştirme Merkezi Fonunun her türlü gelir ve gideri, nakit bakiyesi, demirbaşları, kadrosuyla birlikte personeli, taşınır ve taşınmaz malvarlıkları, alacakları, borçları ve yükümlülükleri ÖSYM Döner Sermaye İşletmesine devredilmiştir. ÖSYM Döner Sermaye İşletmesi için ilk sermaye olarak öngörülen bir trilyon lira, devredilen nakit bakiyesinden karşılanır.</w:t>
                                    </w:r>
                                  </w:p>
                                  <w:p w:rsidR="006E7325" w:rsidRDefault="006E7325" w:rsidP="00220A13">
                                    <w:pPr>
                                      <w:pStyle w:val="ksmblm"/>
                                      <w:spacing w:before="0" w:line="240" w:lineRule="atLeast"/>
                                    </w:pPr>
                                    <w:r>
                                      <w:rPr>
                                        <w:rFonts w:ascii="Times New Roman" w:hAnsi="Times New Roman" w:cs="Times New Roman"/>
                                        <w:b/>
                                        <w:bCs/>
                                      </w:rPr>
                                      <w:t>Geçici Madde 50-</w:t>
                                    </w:r>
                                    <w:r>
                                      <w:rPr>
                                        <w:rFonts w:ascii="Times New Roman" w:hAnsi="Times New Roman" w:cs="Times New Roman"/>
                                      </w:rPr>
                                      <w:t xml:space="preserve"> </w:t>
                                    </w:r>
                                    <w:r>
                                      <w:rPr>
                                        <w:rFonts w:ascii="Times New Roman" w:hAnsi="Times New Roman" w:cs="Times New Roman"/>
                                        <w:b/>
                                        <w:bCs/>
                                      </w:rPr>
                                      <w:t>(Ek: 15/3/2005-5316/1 md.)</w:t>
                                    </w:r>
                                  </w:p>
                                  <w:p w:rsidR="006E7325" w:rsidRDefault="006E7325" w:rsidP="00220A13">
                                    <w:pPr>
                                      <w:pStyle w:val="ksmblm"/>
                                      <w:spacing w:before="0" w:line="240" w:lineRule="atLeast"/>
                                    </w:pPr>
                                    <w:r>
                                      <w:rPr>
                                        <w:rFonts w:ascii="Times New Roman" w:hAnsi="Times New Roman" w:cs="Times New Roman"/>
                                      </w:rPr>
                                      <w:t xml:space="preserve">Yükseköğretim kurumlarının hazırlık ve diğer bütün sınıflarında ön lisans ve lisans düzeyinde öğrenim yapan öğrencilerden, 29.6.2000 tarihinden bu Kanunun yürürlüğe girdiği tarihe kadar -kendi isteği ile ilişiği kesilenler dahil- her ne sebeple olursa olsun ilişikleri kesilmiş öğrencilere ilişiklerinin kesilmesine neden olan bütün dersler için bir öğretim yılı devam ve üç sınav hakkı verilir. Öğrenciler, daha önce başarısız oldukları dersler programdan çıkarılmış ise bu derslerin yerine kurumlarınca belirlenecek başka derslerden sınava girerler ve bu sınavlarda başarılı olmaları halinde öğrenciliğe intibakları yapılır. </w:t>
                                    </w:r>
                                  </w:p>
                                  <w:p w:rsidR="006E7325" w:rsidRDefault="006E7325" w:rsidP="00220A13">
                                    <w:pPr>
                                      <w:spacing w:line="240" w:lineRule="atLeast"/>
                                      <w:jc w:val="both"/>
                                    </w:pPr>
                                    <w:r>
                                      <w:rPr>
                                        <w:sz w:val="18"/>
                                        <w:szCs w:val="18"/>
                                      </w:rPr>
                                      <w:t xml:space="preserve">Birinci fıkradaki haklar saklı kalmak kaydıyla, uygulamalı eğitim-öğretim yapan </w:t>
                                    </w:r>
                                    <w:r>
                                      <w:rPr>
                                        <w:spacing w:val="-5"/>
                                        <w:sz w:val="18"/>
                                        <w:szCs w:val="18"/>
                                      </w:rPr>
                                      <w:t>okullardan ayrılan öğrencilere, devam edemedikleri dersler ve uygulamalar için ilgili yüksek</w:t>
                                    </w:r>
                                    <w:r>
                                      <w:rPr>
                                        <w:sz w:val="18"/>
                                        <w:szCs w:val="18"/>
                                      </w:rPr>
                                      <w:t>öğretim kurumunca devam imkânı sağlanır. Bu öğrenciler için Kanunun öngördüğü sınav süreci ilgili yönetmeliklerdeki devam şartını tamamladıktan sonra başlar.</w:t>
                                    </w:r>
                                  </w:p>
                                  <w:p w:rsidR="006E7325" w:rsidRDefault="006E7325" w:rsidP="00220A13">
                                    <w:pPr>
                                      <w:spacing w:line="240" w:lineRule="atLeast"/>
                                      <w:jc w:val="both"/>
                                    </w:pPr>
                                    <w:r>
                                      <w:rPr>
                                        <w:sz w:val="18"/>
                                        <w:szCs w:val="18"/>
                                      </w:rPr>
                                      <w:t>Sınıf geçme sistemi uygulayan yükseköğretim kurumlarında en çok üç dersten başarısız olup bir üst sınıfa geçemeyen öğrencilere; üst sınıfa devam etme ve alt sınıfta başarısız oldukları dersler için üç sınav hakkı verilir. Not ortalaması sebebiyle sınıf geçemeyen öğrencilere de bir üst sınıfa devam etme ve istedikleri üç dersten not yükseltmek için bir sınav hakkı tanınır; mezun olamayan öğrencilere ise istedikleri üç dersten not yükseltmek için bir sınav hakkı tanınır.</w:t>
                                    </w:r>
                                  </w:p>
                                  <w:p w:rsidR="006E7325" w:rsidRDefault="006E7325" w:rsidP="00220A13">
                                    <w:pPr>
                                      <w:spacing w:line="240" w:lineRule="atLeast"/>
                                      <w:jc w:val="both"/>
                                    </w:pPr>
                                    <w:r>
                                      <w:rPr>
                                        <w:sz w:val="18"/>
                                        <w:szCs w:val="18"/>
                                      </w:rPr>
                                      <w:t xml:space="preserve">2547 sayılı Kanunda öngörülen azamî öğrenim sürelerini doldurdukları için, kurumları ile ilişikleri kesilen öğrencilere; alamadıkları dersler için, bir defaya mahsus olmak üzere bir yıl devam etme ve sınav hakkı tanınır. </w:t>
                                    </w:r>
                                  </w:p>
                                  <w:p w:rsidR="006E7325" w:rsidRDefault="006E7325" w:rsidP="00220A13">
                                    <w:pPr>
                                      <w:spacing w:line="240" w:lineRule="atLeast"/>
                                      <w:jc w:val="both"/>
                                    </w:pPr>
                                    <w:r>
                                      <w:rPr>
                                        <w:sz w:val="18"/>
                                        <w:szCs w:val="18"/>
                                      </w:rPr>
                                      <w:t xml:space="preserve">Yükseköğretim Kurulu tarafından yürütülen denklik işlemlerine esas olmak üzere yapılan seviye tespit sınavlarında başarısız olan öğrencilere ek bir sınav hakkı verilir. </w:t>
                                    </w:r>
                                  </w:p>
                                  <w:p w:rsidR="006E7325" w:rsidRDefault="006E7325" w:rsidP="00220A13">
                                    <w:pPr>
                                      <w:spacing w:line="240" w:lineRule="atLeast"/>
                                      <w:jc w:val="both"/>
                                    </w:pPr>
                                    <w:r>
                                      <w:rPr>
                                        <w:sz w:val="18"/>
                                        <w:szCs w:val="18"/>
                                      </w:rPr>
                                      <w:t>Müracaat süreleri içerisinde askerlik zamanı gelmiş olanlar, bu Kanun hükümlerine göre verilmiş hakları kullandıkları takdirde tecilli sayılırlar. Halen askerlik görevini yapmakta olanların terhislerinden sonraki iki ay içinde müracaat hakları saklıdır. Gözlem altında veya tutuklu bulunanlar, bu hallerinin sona ermesini takip eden iki ay içinde müracaat ettikleri takdirde, bu Kanun hükümleri çerçevesinde haklarını kullanabilirler.</w:t>
                                    </w:r>
                                  </w:p>
                                  <w:p w:rsidR="006E7325" w:rsidRDefault="006E7325" w:rsidP="00220A13">
                                    <w:pPr>
                                      <w:spacing w:line="240" w:lineRule="atLeast"/>
                                      <w:jc w:val="both"/>
                                    </w:pPr>
                                    <w:r>
                                      <w:rPr>
                                        <w:sz w:val="18"/>
                                        <w:szCs w:val="18"/>
                                      </w:rPr>
                                      <w:t>Yukarıdaki haklardan yararlanmak isteyenlerin bu Kanunun yayımı tarihinden itibaren iki ay içinde ilgili yükseköğretim kurumuna başvurmaları şarttır.</w:t>
                                    </w:r>
                                  </w:p>
                                  <w:p w:rsidR="006E7325" w:rsidRDefault="006E7325" w:rsidP="00220A13">
                                    <w:pPr>
                                      <w:spacing w:line="240" w:lineRule="atLeast"/>
                                      <w:jc w:val="both"/>
                                    </w:pPr>
                                    <w:r>
                                      <w:rPr>
                                        <w:b/>
                                        <w:bCs/>
                                        <w:sz w:val="18"/>
                                        <w:szCs w:val="18"/>
                                      </w:rPr>
                                      <w:t>Geçici Madde 51- (Ek: 15/3/2005-5316/1 md.)</w:t>
                                    </w:r>
                                  </w:p>
                                  <w:p w:rsidR="006E7325" w:rsidRDefault="006E7325" w:rsidP="00220A13">
                                    <w:pPr>
                                      <w:spacing w:line="240" w:lineRule="atLeast"/>
                                      <w:jc w:val="both"/>
                                    </w:pPr>
                                    <w:r>
                                      <w:rPr>
                                        <w:sz w:val="18"/>
                                        <w:szCs w:val="18"/>
                                      </w:rPr>
                                      <w:t>29.6.2000 tarihinden bu Kanunun yürürlüğe girdiği tarihe kadar, lisansüstü öğrenim görürken, her ne sebeple olursa olsun kurumları ile ilişiği kesilen öğrencilere başarısız oldukları dersler ve yeterlilik için iki sınav hakkı; yüksek lisans öğrencileri için bir yıl, doktora öğrencileri için iki yıl tez hazırlama süresi verilir. Doktora yeterlik sınavına girebilmek için yabancı dil sınavında başarısız olanlara iki sınav hakkı tanınır.</w:t>
                                    </w:r>
                                  </w:p>
                                  <w:p w:rsidR="006E7325" w:rsidRDefault="006E7325" w:rsidP="00220A13">
                                    <w:pPr>
                                      <w:spacing w:line="240" w:lineRule="atLeast"/>
                                      <w:jc w:val="both"/>
                                    </w:pPr>
                                    <w:r>
                                      <w:rPr>
                                        <w:sz w:val="18"/>
                                        <w:szCs w:val="18"/>
                                      </w:rPr>
                                      <w:t>29.6.2000 tarihinden bu Kanunun yürürlüğe girdiği tarihe kadar; sanatta yeterlilik veya tıpta uzmanlık alanlarında başarısız olanlara, başarısız oldukları derslerden laboratuvar ve uygulamalı derslere devam ve eksik rotasyonlarını tamamlamaları şartı ile iki sınav hakkı tanınır.</w:t>
                                    </w:r>
                                  </w:p>
                                  <w:p w:rsidR="006E7325" w:rsidRDefault="006E7325" w:rsidP="00220A13">
                                    <w:pPr>
                                      <w:pStyle w:val="BodyText"/>
                                      <w:spacing w:line="240" w:lineRule="atLeast"/>
                                    </w:pPr>
                                    <w:r>
                                      <w:rPr>
                                        <w:rFonts w:ascii="Times New Roman" w:hAnsi="Times New Roman" w:cs="Times New Roman"/>
                                        <w:sz w:val="18"/>
                                        <w:szCs w:val="18"/>
                                      </w:rPr>
                                      <w:t>Yukarıdaki haklardan yararlanmak isteyenlerin bu Kanunun yürürlük tarihinden itibaren iki ay içinde kurumlarına müracaatları şarttır.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66</w:t>
                                    </w:r>
                                  </w:p>
                                  <w:p w:rsidR="006E7325" w:rsidRDefault="006E7325" w:rsidP="00220A13">
                                    <w:pPr>
                                      <w:pStyle w:val="nor"/>
                                      <w:spacing w:line="240" w:lineRule="atLeast"/>
                                      <w:jc w:val="center"/>
                                    </w:pPr>
                                    <w:r>
                                      <w:br w:type="page"/>
                                    </w:r>
                                    <w:r>
                                      <w:rPr>
                                        <w:rFonts w:ascii="Times New Roman" w:hAnsi="Times New Roman" w:cs="Times New Roman"/>
                                        <w:sz w:val="22"/>
                                        <w:szCs w:val="22"/>
                                      </w:rPr>
                                      <w:t>5388-7</w:t>
                                    </w:r>
                                  </w:p>
                                  <w:p w:rsidR="006E7325" w:rsidRDefault="006E7325" w:rsidP="00220A13">
                                    <w:pPr>
                                      <w:spacing w:line="240" w:lineRule="atLeast"/>
                                      <w:jc w:val="both"/>
                                    </w:pPr>
                                    <w:r>
                                      <w:rPr>
                                        <w:b/>
                                        <w:bCs/>
                                        <w:sz w:val="18"/>
                                        <w:szCs w:val="18"/>
                                      </w:rPr>
                                      <w:t>Geçici Madde 52- (Ek: 29/6/2006-5535-2 md.)</w:t>
                                    </w:r>
                                  </w:p>
                                  <w:p w:rsidR="006E7325" w:rsidRDefault="006E7325" w:rsidP="00220A13">
                                    <w:pPr>
                                      <w:spacing w:line="240" w:lineRule="atLeast"/>
                                      <w:jc w:val="both"/>
                                    </w:pPr>
                                    <w:r>
                                      <w:rPr>
                                        <w:sz w:val="18"/>
                                        <w:szCs w:val="18"/>
                                      </w:rPr>
                                      <w:t>Kısmî statüde görev yapanlara 15/3/2004 tarihinden önceki dönem için ödenmiş olan makam ve görev tazminatları geri alınmaz; ödendiği halde herhangi bir nedenle geri alınanlara geri alınan tutar iade edilir. Bunlara, 15/1/2003 ile 14/3/2004 tarihleri arasındaki dönem için ödenmeyen makam ve görev tazminatları, müstahak olunan tarihteki miktarlar üzerinden ödenir.</w:t>
                                    </w:r>
                                  </w:p>
                                  <w:p w:rsidR="006E7325" w:rsidRDefault="006E7325" w:rsidP="00220A13">
                                    <w:pPr>
                                      <w:spacing w:line="240" w:lineRule="atLeast"/>
                                      <w:jc w:val="both"/>
                                    </w:pPr>
                                    <w:r>
                                      <w:rPr>
                                        <w:b/>
                                        <w:bCs/>
                                        <w:sz w:val="18"/>
                                        <w:szCs w:val="18"/>
                                      </w:rPr>
                                      <w:t>Geçici Madde 53- (Ek: 29/6/2006-5535-2 md.)</w:t>
                                    </w:r>
                                  </w:p>
                                  <w:p w:rsidR="006E7325" w:rsidRDefault="006E7325" w:rsidP="00220A13">
                                    <w:pPr>
                                      <w:spacing w:line="240" w:lineRule="atLeast"/>
                                      <w:jc w:val="both"/>
                                    </w:pPr>
                                    <w:r>
                                      <w:rPr>
                                        <w:sz w:val="18"/>
                                        <w:szCs w:val="18"/>
                                      </w:rPr>
                                      <w:t>33 üncü maddeye göre lisansüstü eğitim-öğretim amacıyla yurt dışına gönderilenler ile 35 inci maddeye göre yurt içinde başka bir üniversiteye lisansüstü eğitim-öğretim amacıyla gönderilenlerden veya üniversitelerinde görev yapanlardan bu maddenin yürürlüğe girdiği tarihe kadar;</w:t>
                                    </w:r>
                                  </w:p>
                                  <w:p w:rsidR="006E7325" w:rsidRDefault="006E7325" w:rsidP="00220A13">
                                    <w:pPr>
                                      <w:spacing w:line="240" w:lineRule="atLeast"/>
                                      <w:jc w:val="both"/>
                                    </w:pPr>
                                    <w:r>
                                      <w:rPr>
                                        <w:sz w:val="18"/>
                                        <w:szCs w:val="18"/>
                                      </w:rPr>
                                      <w:t xml:space="preserve">a) Lisansüstü eğitim-öğretim amacıyla yurt dışında kalmaları gereken süre içerisinde öğrenimlerini tamamlayamamaları nedeniyle kadroları ile ilişikleri kesilenlerden veya ilişiği kesilmeyip devam edenler ile başka bir kamu kurumuna naklen atananlardan, </w:t>
                                    </w:r>
                                  </w:p>
                                  <w:p w:rsidR="006E7325" w:rsidRDefault="006E7325" w:rsidP="00220A13">
                                    <w:pPr>
                                      <w:spacing w:line="240" w:lineRule="atLeast"/>
                                      <w:jc w:val="both"/>
                                    </w:pPr>
                                    <w:r>
                                      <w:rPr>
                                        <w:sz w:val="18"/>
                                        <w:szCs w:val="18"/>
                                      </w:rPr>
                                      <w:t>b) Eğitimin herhangi bir aşamasında, her ne sebeple olursa olsun Türkiye'ye çağrılmış olanlardan,</w:t>
                                    </w:r>
                                  </w:p>
                                  <w:p w:rsidR="006E7325" w:rsidRDefault="006E7325" w:rsidP="00220A13">
                                    <w:pPr>
                                      <w:spacing w:line="240" w:lineRule="atLeast"/>
                                      <w:jc w:val="both"/>
                                    </w:pPr>
                                    <w:r>
                                      <w:rPr>
                                        <w:sz w:val="18"/>
                                        <w:szCs w:val="18"/>
                                      </w:rPr>
                                      <w:t>c) Lisansüstü eğitim-öğretim amacıyla yurt içindeki başka bir üniversitede kalmaları gereken süre içerisinde öğrenimlerini tamamlayamamaları nedeniyle kadroları ile ilişikleri kesilenlerden,</w:t>
                                    </w:r>
                                  </w:p>
                                  <w:p w:rsidR="006E7325" w:rsidRDefault="006E7325" w:rsidP="00220A13">
                                    <w:pPr>
                                      <w:spacing w:line="240" w:lineRule="atLeast"/>
                                      <w:jc w:val="both"/>
                                    </w:pPr>
                                    <w:r>
                                      <w:rPr>
                                        <w:sz w:val="18"/>
                                        <w:szCs w:val="18"/>
                                      </w:rPr>
                                      <w:t xml:space="preserve">d) Eğitimlerinin herhangi bir aşamasında istifa etmiş olmaları nedeniyle kadrolarıyla ilişikleri kesilenler, sürelerinin bitiminde mecburi hizmetlerini tamamlamak üzere görevlerine başlamayıp çekilmiş sayılanlar ile görevlerine başlayıp da yükümlü bulundukları mecburi hizmetini bitirmeden görevlerinden ayrılanlardan, </w:t>
                                    </w:r>
                                  </w:p>
                                  <w:p w:rsidR="006E7325" w:rsidRDefault="006E7325" w:rsidP="00220A13">
                                    <w:pPr>
                                      <w:spacing w:line="240" w:lineRule="atLeast"/>
                                      <w:jc w:val="both"/>
                                    </w:pPr>
                                    <w:r>
                                      <w:rPr>
                                        <w:sz w:val="18"/>
                                        <w:szCs w:val="18"/>
                                      </w:rPr>
                                      <w:t>e) Herhangi bir üniversitede görev yaparken yeniden atanmamak suretiyle üniversite ile ilişiği kesilenlerden,</w:t>
                                    </w:r>
                                  </w:p>
                                  <w:p w:rsidR="006E7325" w:rsidRDefault="006E7325" w:rsidP="00220A13">
                                    <w:pPr>
                                      <w:spacing w:line="240" w:lineRule="atLeast"/>
                                      <w:jc w:val="both"/>
                                    </w:pPr>
                                    <w:r>
                                      <w:rPr>
                                        <w:sz w:val="18"/>
                                        <w:szCs w:val="18"/>
                                      </w:rPr>
                                      <w:t>en az yüksek lisans (master) eğitimini başarıyla tamamlamış olanlar; bu maddenin yürürlüğe girdiği tarihten itibaren üç ay içerisinde Yükseköğretim Kuruluna müracaat etmeleri halinde, 657 sayılı Devlet Memurları Kanununun 48 inci maddesinde belirtilen genel şartları taşımaları kaydıyla, Yükseköğretim Kurulunca atanmalarının uygun bulunması üzerine müracaat tarihinden itibaren üç ay içerisinde, (öncelikle daha önce kadrolarının bulunduğu kurumlar olmak üzere) Kurulun belirleyeceği yükseköğretim kurumlarındaki durumlarına uygun öğretim elemanı kadrolarından birine atanabilirler. Bunlardan durumları yukarıdaki (a), (b), (c), (d) ve (e) bentlerine uyanlar için kullanılmak üzere yılda bir defa yapılmasına ilişkin sınırlamaya tâbi olmaksızın 78 sayılı Kanun Hükmünde Kararnamenin ek 1 inci maddesi hükmü uyarınca Bakanlar Kurulu kararıyla ihtiyaca göre öğretim elemanları kadrolarında unvan ve derece değişiklikleri yapılabilir. Yükseköğretim Kurulunca atanması uygun görülmeyenler altmış gün içerisinde yargı yoluna başvurabilirler. Yükseköğretim Kuruluna başvurmayanlar ile Yükseköğretim Kurulunca ataması uygun görülmeyenlerden, yargı yoluna müracaat etmeyenler ve yargı kararı ile öğretim elemanı olarak atanmaları uygun görülmeyenler ise bu Kanunun yürürlüğe girdiği tarihten itibaren bir yıl içerisinde Devlet Personel Başkanlığına müracaat ederler. Bunlar, personel ihtiyacı dikkate alınarak anılan Başkanlıkça belirlenecek kamu kurum ve kuruluşlarının boş memur kadrolarına sınav şartı aranmaksızın ve açıktan atamaya ilişkin sınırlamalara tâbi tutulmaksızın altı ay içinde atanırlar.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67</w:t>
                                    </w:r>
                                  </w:p>
                                  <w:p w:rsidR="006E7325" w:rsidRDefault="006E7325" w:rsidP="00220A13">
                                    <w:pPr>
                                      <w:spacing w:line="240" w:lineRule="atLeast"/>
                                      <w:jc w:val="center"/>
                                    </w:pPr>
                                    <w:r>
                                      <w:rPr>
                                        <w:rFonts w:ascii="New York" w:hAnsi="New York"/>
                                        <w:sz w:val="18"/>
                                        <w:szCs w:val="18"/>
                                      </w:rPr>
                                      <w:br w:type="page"/>
                                    </w:r>
                                    <w:r>
                                      <w:rPr>
                                        <w:sz w:val="22"/>
                                        <w:szCs w:val="22"/>
                                      </w:rPr>
                                      <w:t>5388-8</w:t>
                                    </w:r>
                                  </w:p>
                                  <w:p w:rsidR="006E7325" w:rsidRDefault="006E7325" w:rsidP="00220A13">
                                    <w:pPr>
                                      <w:spacing w:line="240" w:lineRule="atLeast"/>
                                      <w:jc w:val="both"/>
                                    </w:pPr>
                                    <w:r>
                                      <w:rPr>
                                        <w:sz w:val="18"/>
                                        <w:szCs w:val="18"/>
                                      </w:rPr>
                                      <w:t>Ancak bunlardan yüksek lisans eğitimini başarıyla tamamlayamamış olanlar, bu maddenin yürürlüğe girdiği tarihten itibaren üç ay içerisinde Devlet Personel Başkanlığına müracaat etmeleri halinde, 657 sayılı Devlet Memurları Kanununun 48 inci maddesinde belirtilen genel şartları taşımaları kaydıyla müracaat tarihinden itibaren üç ay içerisinde, personel ihtiyacı dikkate alınarak anılan Başkanlıkça belirlenecek kamu kurum ve kuruluşlarının boş memur kadrolarına sınav şartı aranmaksızın ve açıktan atamaya ilişkin sınırlamalara tâbi tutulmaksızın atanırlar. Bunlardan halihazırda Devlet memuru statüsünde çalışanların ise çalıştıkları kurumlarda mecburi hizmetlerini yapmalarına müsaade edilir.</w:t>
                                    </w:r>
                                  </w:p>
                                  <w:p w:rsidR="006E7325" w:rsidRDefault="006E7325" w:rsidP="00220A13">
                                    <w:pPr>
                                      <w:spacing w:line="240" w:lineRule="atLeast"/>
                                      <w:jc w:val="both"/>
                                    </w:pPr>
                                    <w:r>
                                      <w:rPr>
                                        <w:sz w:val="18"/>
                                        <w:szCs w:val="18"/>
                                      </w:rPr>
                                      <w:t xml:space="preserve">Bunlar, atandıkları kurumlarında, halihazırda kamu kurumlarında görev yapanlar ise bu kurumlarında yurt içinde veya yurt dışında görmüş oldukları öğrenim sürelerine ilişkin </w:t>
                                    </w:r>
                                    <w:r>
                                      <w:rPr>
                                        <w:spacing w:val="5"/>
                                        <w:sz w:val="18"/>
                                        <w:szCs w:val="18"/>
                                      </w:rPr>
                                      <w:t xml:space="preserve">olarak genel hükümler çerçevesinde belirlenen mecburi hizmet yükümlülüklerini yerine </w:t>
                                    </w:r>
                                    <w:r>
                                      <w:rPr>
                                        <w:sz w:val="18"/>
                                        <w:szCs w:val="18"/>
                                      </w:rPr>
                                      <w:t>getirirler ve ilgililer adına öğrenimleri nedeniyle çıkarılmış olan borç tutarlarının takibinden vazgeçilerek tahsilat işlemine son verilir. Bunların daha önce ödemiş oldukları tutarların bulunması halinde, bu meblağa isabet eden süreler ilgililerin mecburi hizmet sürelerinden indirilir. Ancak, üniversiteye veya başka bir kamu kurumuna dönmek istemeyenlerden mecburi hizmet karşılığı olarak, hizmetleri karşılığında aldıkları yurt içi maaşlar talep edilemez. Bu maaşlar haricinde eğitimleri için yapılan diğer ödemeler talep edilir.</w:t>
                                    </w:r>
                                  </w:p>
                                  <w:p w:rsidR="006E7325" w:rsidRDefault="006E7325" w:rsidP="00220A13">
                                    <w:pPr>
                                      <w:spacing w:line="240" w:lineRule="atLeast"/>
                                      <w:jc w:val="both"/>
                                    </w:pPr>
                                    <w:r>
                                      <w:rPr>
                                        <w:sz w:val="18"/>
                                        <w:szCs w:val="18"/>
                                      </w:rPr>
                                      <w:t xml:space="preserve">Birinci fıkranın (a), (b) veya (c) bentlerinde sayılan durumların gerçekleşmesine rağmen, geçici 47 nci madde uyarınca öğrenim hakkı tanınanlardan ataması yapılmış olanlar ile kadrolarıyla ilişikleri kesilmeyenlerden haklarında borç takibi yapılanlar kadrolarında bırakılır; bunlar hakkında da yukarıdaki fıkra hükmü uygulanır. Bunların yükseköğretim kurumlarında çalışmış oldukları süreler mecburi hizmetlerinden indirilir. </w:t>
                                    </w:r>
                                  </w:p>
                                  <w:p w:rsidR="006E7325" w:rsidRDefault="006E7325" w:rsidP="00220A13">
                                    <w:pPr>
                                      <w:spacing w:line="240" w:lineRule="atLeast"/>
                                      <w:jc w:val="both"/>
                                    </w:pPr>
                                    <w:r>
                                      <w:rPr>
                                        <w:sz w:val="18"/>
                                        <w:szCs w:val="18"/>
                                      </w:rPr>
                                      <w:t>Bu madde kapsamına girenlerden öğretim elemanı kadrosuna atananlardan tekrar mecburi hizmet yükümlülüğü öngörülen bir görevlendirme yapılmış veya yapılacakların, söz konusu görevlendirme çerçevesinde lisansüstü eğitim-öğretimlerini başarılı bir şekilde tamamlamış olmaları veya tamamlamaları halinde, bu görevde çalışmış oldukları süreler ilk görevlendirmeye ilişkin mecburi hizmetlerinden indirilir ve ikinci görevlendirmeye ilişkin mecburi hizmet yükümlülüğü devam eder; başarısız olmaları halinde ise bu görevlendirmeden kaynaklanan mecburi hizmet yükümlülük süreleri önceki mecburi hizmet yükümlülük sürelerine ilave edilir.</w:t>
                                    </w:r>
                                  </w:p>
                                  <w:p w:rsidR="006E7325" w:rsidRDefault="006E7325" w:rsidP="00220A13">
                                    <w:pPr>
                                      <w:spacing w:line="240" w:lineRule="atLeast"/>
                                      <w:jc w:val="both"/>
                                    </w:pPr>
                                    <w:r>
                                      <w:rPr>
                                        <w:sz w:val="18"/>
                                        <w:szCs w:val="18"/>
                                      </w:rPr>
                                      <w:t>Yukarıda belirtilen hükümler çerçevesinde öğretim elemanı veya memur kadrolarına atandıktan sonra yükümlü bulundukları mecburi hizmeti bitirmeden görevlerinden ayrılan veya bir ceza sebebiyle görevine son verilenler ile bu madde kapsamına girdiği halde müracaat etmemeleri veya Devlet Memurları Kanununun 48 inci maddesinde belirtilen genel şartları taşımadıkları için atanamamaları nedeniyle mecburi hizmet yükümlülüğünü yerine getirmeyenlerin yükümlü tutulacakları tutar, imzaladıkları yüklenme senedi ile muteber imzalı müteselsil kefalet senedi hükümleri dikkate alınmaksızın ve ilgililere ödeme yapma sonucu doğurmaksızın, kendilerine döviz olarak yapılmış olan her türlü masraflar için;</w:t>
                                    </w:r>
                                  </w:p>
                                  <w:p w:rsidR="006E7325" w:rsidRDefault="006E7325" w:rsidP="00220A13">
                                    <w:pPr>
                                      <w:spacing w:line="240" w:lineRule="atLeast"/>
                                      <w:jc w:val="both"/>
                                    </w:pPr>
                                    <w:r>
                                      <w:rPr>
                                        <w:sz w:val="18"/>
                                        <w:szCs w:val="18"/>
                                      </w:rPr>
                                      <w:t>a) Bunlardan 657 sayılı Devlet Memurları Kanununun ek 34 üncü maddesinin yürürlüğe girdiği 5/8/1996 tarihinden sonra yüklenme senedi ile muteber imzalı müteselsil kefalet senedi alınanlar hakkında, anılan maddenin ikinci fıkrası hükümlerine göre bu Kanunun yayımı tarihinden önceki süreler için faiz uygulanmaksızın hesaplama yapılır.</w:t>
                                    </w:r>
                                  </w:p>
                                  <w:p w:rsidR="006E7325" w:rsidRDefault="006E7325" w:rsidP="00220A13">
                                    <w:pPr>
                                      <w:jc w:val="right"/>
                                      <w:rPr>
                                        <w:rFonts w:ascii="Times" w:hAnsi="Times" w:cs="Times"/>
                                        <w:b/>
                                        <w:bCs/>
                                        <w:color w:val="808080"/>
                                        <w:sz w:val="18"/>
                                        <w:szCs w:val="18"/>
                                      </w:rPr>
                                    </w:pPr>
                                    <w:r>
                                      <w:rPr>
                                        <w:rFonts w:ascii="Times" w:hAnsi="Times" w:cs="Times"/>
                                        <w:b/>
                                        <w:bCs/>
                                        <w:color w:val="808080"/>
                                        <w:sz w:val="18"/>
                                        <w:szCs w:val="18"/>
                                      </w:rPr>
                                      <w:t>Sayfa 68</w:t>
                                    </w:r>
                                  </w:p>
                                  <w:p w:rsidR="006E7325" w:rsidRDefault="006E7325" w:rsidP="00220A13">
                                    <w:pPr>
                                      <w:pStyle w:val="BodyText"/>
                                      <w:spacing w:line="240" w:lineRule="atLeast"/>
                                      <w:jc w:val="center"/>
                                    </w:pPr>
                                    <w:r>
                                      <w:rPr>
                                        <w:sz w:val="18"/>
                                        <w:szCs w:val="18"/>
                                      </w:rPr>
                                      <w:br w:type="page"/>
                                    </w:r>
                                    <w:r>
                                      <w:rPr>
                                        <w:rFonts w:ascii="Times New Roman" w:hAnsi="Times New Roman" w:cs="Times New Roman"/>
                                        <w:sz w:val="22"/>
                                        <w:szCs w:val="22"/>
                                      </w:rPr>
                                      <w:t>5388-9</w:t>
                                    </w:r>
                                  </w:p>
                                  <w:p w:rsidR="006E7325" w:rsidRDefault="006E7325" w:rsidP="00220A13">
                                    <w:pPr>
                                      <w:spacing w:line="240" w:lineRule="atLeast"/>
                                      <w:jc w:val="both"/>
                                    </w:pPr>
                                    <w:r>
                                      <w:rPr>
                                        <w:sz w:val="18"/>
                                        <w:szCs w:val="18"/>
                                      </w:rPr>
                                      <w:t>b) 5/8/1996 tarihinden önce yüklenme senedi ile muteber imzalı müteselsil kefalet senedi alınanlar hakkında, ilgili adına fiilen ödemenin yapıldığı tarihteki T.C. Merkez Bankasınca tespit ve ilân edilen efektif satış kuru üzerinden Türk Lirasına çevrilerek bulunacak tutar ile bu tutara sarf tarihinden bu Kanunun yürürlüğe girdiği tarihe kadar geçen süre için 1/1/2006 tarihinden geçerli olmak üzere tespit ve ilân edilen kanunî faiz işletilerek hesaplama yapılır. Ancak, bu hükümlere göre hesaplama yapılması sonucunda borçlunun aleyhine bir durum ortaya çıkması halinde (a) bendi hükümleri uygulanır.</w:t>
                                    </w:r>
                                  </w:p>
                                  <w:p w:rsidR="006E7325" w:rsidRDefault="006E7325" w:rsidP="00220A13">
                                    <w:pPr>
                                      <w:spacing w:line="240" w:lineRule="atLeast"/>
                                      <w:jc w:val="both"/>
                                    </w:pPr>
                                    <w:r>
                                      <w:rPr>
                                        <w:sz w:val="18"/>
                                        <w:szCs w:val="18"/>
                                      </w:rPr>
                                      <w:t>Hesaplanan borç miktarı, ilgilinin durumu ve ödettirilecek meblağ dikkate alınarak azamî beş yıla kadar taksitlendirilebilir. Bunların daha önce ödemiş oldukları tutar ile mecburi hizmetlerinde değerlendirilen sürelere isabet eden tutar, anılan madde uyarınca belirlenecek tutardan düşülür.</w:t>
                                    </w:r>
                                  </w:p>
                                  <w:p w:rsidR="006E7325" w:rsidRDefault="006E7325" w:rsidP="00220A13">
                                    <w:pPr>
                                      <w:spacing w:line="240" w:lineRule="atLeast"/>
                                      <w:jc w:val="both"/>
                                    </w:pPr>
                                    <w:r>
                                      <w:rPr>
                                        <w:b/>
                                        <w:bCs/>
                                        <w:sz w:val="18"/>
                                        <w:szCs w:val="18"/>
                                      </w:rPr>
                                      <w:t>Geçici Madde 54- (Ek: 29/6/2006-5535-2 md.)</w:t>
                                    </w:r>
                                  </w:p>
                                  <w:p w:rsidR="006E7325" w:rsidRDefault="006E7325" w:rsidP="00220A13">
                                    <w:pPr>
                                      <w:spacing w:line="240" w:lineRule="atLeast"/>
                                      <w:jc w:val="both"/>
                                    </w:pPr>
                                    <w:r>
                                      <w:rPr>
                                        <w:sz w:val="18"/>
                                        <w:szCs w:val="18"/>
                                      </w:rPr>
                                      <w:t>Bu Kanun uyarınca mecburi hizmet karşılığı yurt dışına gönderilenlerden, bu maddenin yürürlüğe girdiği tarihten önce, borcunun tamamını ödemeden veya mecburi hizmetini tamamlamadan vefat edenlerin borç yükümlülükleri ortadan kalkar. Buna bağlı olarak, borçlunun kendisi, mirasçıları ve kefilleri hakkındaki her türlü borç yükümlülükleri ortadan kaldırılır ve her türlü borç takibi işlemlerine son verilir.</w:t>
                                    </w:r>
                                  </w:p>
                                  <w:p w:rsidR="006E7325" w:rsidRDefault="006E7325" w:rsidP="00220A13">
                                    <w:pPr>
                                      <w:pStyle w:val="nor3"/>
                                      <w:spacing w:line="240" w:lineRule="atLeast"/>
                                      <w:ind w:firstLine="567"/>
                                    </w:pPr>
                                    <w:r>
                                      <w:rPr>
                                        <w:rFonts w:ascii="Times New Roman" w:hAnsi="Times New Roman" w:cs="Times New Roman"/>
                                        <w:b/>
                                        <w:bCs/>
                                      </w:rPr>
                                      <w:t>Geçici Madde 55- (Ek: 18/6/2008-5772/8 md.)</w:t>
                                    </w:r>
                                  </w:p>
                                  <w:p w:rsidR="006E7325" w:rsidRDefault="006E7325" w:rsidP="00220A13">
                                    <w:pPr>
                                      <w:spacing w:line="240" w:lineRule="atLeast"/>
                                      <w:ind w:firstLine="567"/>
                                      <w:jc w:val="both"/>
                                    </w:pPr>
                                    <w:r>
                                      <w:rPr>
                                        <w:sz w:val="18"/>
                                        <w:szCs w:val="18"/>
                                      </w:rPr>
                                      <w:t>2547 sayılı Kanunun 24 üncü maddesinin değişiklikten önceki hükümleri, bu maddede değişiklik yapan Kanunun yürürlüğe girdiği tarihten önce yapılmış olan doçentlik başvuruları ile ilgili olarak uygulanmaya devam olunur.</w:t>
                                    </w:r>
                                  </w:p>
                                  <w:p w:rsidR="006E7325" w:rsidRDefault="006E7325" w:rsidP="00220A13">
                                    <w:pPr>
                                      <w:spacing w:line="240" w:lineRule="atLeast"/>
                                      <w:ind w:firstLine="567"/>
                                      <w:jc w:val="both"/>
                                    </w:pPr>
                                    <w:r>
                                      <w:rPr>
                                        <w:sz w:val="18"/>
                                        <w:szCs w:val="18"/>
                                      </w:rPr>
                                      <w:t>30 uncu maddede öğretim üyeleri için öngörülen emeklilik yaşı, 1/3/2006 tarihli ve 5467 sayılı, 17/5/2007 tarihli ve 5662 sayılı, 22/5/2008 tarihli ve 5765 sayılı kanunlarla kurulan Devlet üniversitelerinde görev almaları şartıyla yetmişiki yaşın doldurulduğu tarihtir. Bu uygulama, 31 Aralık 2015 tarihine kadar devam eder.</w:t>
                                    </w:r>
                                  </w:p>
                                  <w:p w:rsidR="006E7325" w:rsidRDefault="006E7325" w:rsidP="00220A13">
                                    <w:pPr>
                                      <w:spacing w:line="240" w:lineRule="atLeast"/>
                                      <w:ind w:firstLine="567"/>
                                      <w:jc w:val="both"/>
                                    </w:pPr>
                                    <w:r>
                                      <w:rPr>
                                        <w:sz w:val="18"/>
                                        <w:szCs w:val="18"/>
                                      </w:rPr>
                                      <w:t>Bu Kanunun 10 uncu maddesine eklenen hükümler çerçevesinde kullanılmak üzere, Öğrenci Seçme ve Yerleştirme Merkezinin 2007 yılından devreden finansman fazlasının % 25’i bu maddede değişiklik yapan Kanunun yürürlüğe girdiği tarihten itibaren bir ay içinde Yükseköğretim Kurulu hesabına aktarılır.</w:t>
                                    </w:r>
                                  </w:p>
                                  <w:p w:rsidR="006E7325" w:rsidRDefault="006E7325" w:rsidP="00220A13">
                                    <w:pPr>
                                      <w:spacing w:line="240" w:lineRule="atLeast"/>
                                    </w:pPr>
                                    <w:r>
                                      <w:rPr>
                                        <w:b/>
                                        <w:bCs/>
                                        <w:sz w:val="18"/>
                                        <w:szCs w:val="18"/>
                                      </w:rPr>
                                      <w:t>Geçici Madde 56- (Ek: 22/10/2008-5806/1 md.)</w:t>
                                    </w:r>
                                  </w:p>
                                  <w:p w:rsidR="006E7325" w:rsidRDefault="006E7325" w:rsidP="00220A13">
                                    <w:pPr>
                                      <w:spacing w:line="240" w:lineRule="atLeast"/>
                                      <w:jc w:val="both"/>
                                    </w:pPr>
                                    <w:r>
                                      <w:rPr>
                                        <w:sz w:val="18"/>
                                        <w:szCs w:val="18"/>
                                      </w:rPr>
                                      <w:t xml:space="preserve">(1) Yükseköğretim kurumlarında hazırlık dâhil bütün sınıflarda intibak, ön lisans, lisans tamamlama, lisans, pedagojik formasyon, lisansüstü, tıpta uzmanlık ve sanatta yeterlik öğrenimi gören öğrencilerden; 7/6/1995 tarihinden bu Kanunun yürürlüğe girdiği tarihe kadar, kendi isteğiyle ilişikleri kesilenler dâhil her ne sebeple olursa olsun ilişiği kesilenler, bu Kanunun yürürlüğe girdiği tarihten itibaren iki aylık başvuru süresi içerisinde ilişiği kesilenler ile 1980 sonrasında bu içerikte çıkarılan kanunların kapsamına girmekle birlikte sağlanan haklardan yararlanmak üzere başvurmayan veya başvurdukları halde yararlanamamış olanlar, 2547 sayılı Yükseköğretim Kanununun 35 inci maddesi uyarınca bir yükseköğretim kurumu adına yurt içinde başka bir yükseköğretim kurumunda lisansüstü öğrenim yapanlardan başarısız olmaları nedeniyle ilişiği kesilenler, bu Kanunun yürürlüğe girdiği tarihten itibaren iki ay içinde ilişiklerinin kesildiği kuruma başvuruda bulunmaları şartıyla bu maddede belirtilen haklardan yararlanırlar. Başvuruda </w:t>
                                    </w:r>
                                    <w:r>
                                      <w:rPr>
                                        <w:spacing w:val="4"/>
                                        <w:sz w:val="18"/>
                                        <w:szCs w:val="18"/>
                                      </w:rPr>
                                      <w:t>bulunanlar, ilgili yükseköğretim kurumları tarafından, iki aylık başvuru süresinin dolması beklenmeden de bu haklardan yararlandırılabilir. Bu Kanunun yürürlüğe girdiği tarihte askerlik</w:t>
                                    </w:r>
                                  </w:p>
                                  <w:p w:rsidR="006E7325" w:rsidRDefault="006E7325" w:rsidP="00220A13">
                                    <w:pPr>
                                      <w:jc w:val="right"/>
                                      <w:rPr>
                                        <w:b/>
                                        <w:bCs/>
                                        <w:color w:val="808080"/>
                                        <w:spacing w:val="4"/>
                                        <w:sz w:val="18"/>
                                        <w:szCs w:val="18"/>
                                      </w:rPr>
                                    </w:pPr>
                                    <w:r>
                                      <w:rPr>
                                        <w:b/>
                                        <w:bCs/>
                                        <w:color w:val="808080"/>
                                        <w:spacing w:val="4"/>
                                        <w:sz w:val="18"/>
                                        <w:szCs w:val="18"/>
                                      </w:rPr>
                                      <w:t>Sayfa 69</w:t>
                                    </w:r>
                                  </w:p>
                                  <w:p w:rsidR="006E7325" w:rsidRDefault="006E7325" w:rsidP="00220A13">
                                    <w:pPr>
                                      <w:spacing w:line="240" w:lineRule="atLeast"/>
                                      <w:jc w:val="center"/>
                                    </w:pPr>
                                    <w:r>
                                      <w:rPr>
                                        <w:spacing w:val="4"/>
                                        <w:sz w:val="18"/>
                                        <w:szCs w:val="18"/>
                                      </w:rPr>
                                      <w:br w:type="page"/>
                                    </w:r>
                                    <w:r>
                                      <w:rPr>
                                        <w:sz w:val="22"/>
                                        <w:szCs w:val="22"/>
                                      </w:rPr>
                                      <w:t>5388-10</w:t>
                                    </w:r>
                                  </w:p>
                                  <w:p w:rsidR="006E7325" w:rsidRDefault="006E7325" w:rsidP="00220A13">
                                    <w:pPr>
                                      <w:spacing w:line="240" w:lineRule="atLeast"/>
                                      <w:jc w:val="both"/>
                                    </w:pPr>
                                    <w:r>
                                      <w:rPr>
                                        <w:sz w:val="18"/>
                                        <w:szCs w:val="18"/>
                                      </w:rPr>
                                      <w:t>görevini yapmakta olanlar terhislerini, gözaltında, tutuklu veya hükümlü olup da ceza infaz kurumunda bulunanlar ise bu hallerinin sona ermesini takip eden iki ay içinde ilgili yükseköğretim kurumuna başvurmaları halinde bu maddede belirtilen haklardan yararlandırılır.</w:t>
                                    </w:r>
                                  </w:p>
                                  <w:p w:rsidR="006E7325" w:rsidRDefault="006E7325" w:rsidP="00220A13">
                                    <w:pPr>
                                      <w:spacing w:line="240" w:lineRule="atLeast"/>
                                      <w:jc w:val="both"/>
                                    </w:pPr>
                                    <w:r>
                                      <w:rPr>
                                        <w:sz w:val="18"/>
                                        <w:szCs w:val="18"/>
                                      </w:rPr>
                                      <w:t xml:space="preserve">(2) 7/6/1995 tarihinden birinci fıkrada belirtilen başvuru süresi sonuna kadar yükseköğretim kurumlarınca haklarında ilişik kesme işlemi tesis edilen yükseköğretim kurumlarında hazırlık dâhil bütün sınıflarda intibak, ön lisans, lisans tamamlama, lisans, pedagojik formasyon, lisansüstü, tıpta uzmanlık ve sanatta yeterlik öğrenimi gören öğrencilerden, ilişik kesme işlemine karşı idarî yargı mercilerine başvurmuş olanlar da birinci fıkrada belirtilen başvuru süresi içerisinde ilgili yükseköğretim kurumuna başvurmaları halinde bu maddede belirtilen haklardan yararlanır. Davanın davacının aleyhine sonuçlanması öğrencinin bu maddede belirtilen haklardan yararlanmasına engel teşkil etmez. </w:t>
                                    </w:r>
                                  </w:p>
                                  <w:p w:rsidR="006E7325" w:rsidRDefault="006E7325" w:rsidP="00220A13">
                                    <w:pPr>
                                      <w:spacing w:line="240" w:lineRule="atLeast"/>
                                      <w:jc w:val="both"/>
                                    </w:pPr>
                                    <w:r>
                                      <w:rPr>
                                        <w:sz w:val="18"/>
                                        <w:szCs w:val="18"/>
                                      </w:rPr>
                                      <w:t xml:space="preserve">(3) Birinci fıkra kapsamına girenlerden ön lisans ve lisans düzeyinde ilişiği kesilenlere; </w:t>
                                    </w:r>
                                  </w:p>
                                  <w:p w:rsidR="006E7325" w:rsidRDefault="006E7325" w:rsidP="00220A13">
                                    <w:pPr>
                                      <w:spacing w:line="240" w:lineRule="atLeast"/>
                                      <w:jc w:val="both"/>
                                    </w:pPr>
                                    <w:r>
                                      <w:rPr>
                                        <w:sz w:val="18"/>
                                        <w:szCs w:val="18"/>
                                      </w:rPr>
                                      <w:t xml:space="preserve">a) Devam şartını yerine getirmedikleri dersler için bir eğitim-öğretim yılı, dönemlik dersler için bir dönem devam etme hakkı ve dört sınav hakkı, </w:t>
                                    </w:r>
                                  </w:p>
                                  <w:p w:rsidR="006E7325" w:rsidRDefault="006E7325" w:rsidP="00220A13">
                                    <w:pPr>
                                      <w:spacing w:line="240" w:lineRule="atLeast"/>
                                      <w:jc w:val="both"/>
                                    </w:pPr>
                                    <w:r>
                                      <w:rPr>
                                        <w:sz w:val="18"/>
                                        <w:szCs w:val="18"/>
                                      </w:rPr>
                                      <w:t xml:space="preserve">b) Devam şartını yerine getirip başarısız olanlara, başarısız oldukları dersler için dört sınav hakkı; istemeleri halinde başarısız oldukları derslere bir eğitim-öğretim yılı, dönemlik dersler için bir dönem devam etme hakkı, </w:t>
                                    </w:r>
                                  </w:p>
                                  <w:p w:rsidR="006E7325" w:rsidRDefault="006E7325" w:rsidP="00220A13">
                                    <w:pPr>
                                      <w:spacing w:line="240" w:lineRule="atLeast"/>
                                      <w:jc w:val="both"/>
                                    </w:pPr>
                                    <w:r>
                                      <w:rPr>
                                        <w:sz w:val="18"/>
                                        <w:szCs w:val="18"/>
                                      </w:rPr>
                                      <w:t>c) Devam zorunluluğu bulunmayan dersler için dört sınav hakkı,</w:t>
                                    </w:r>
                                  </w:p>
                                  <w:p w:rsidR="006E7325" w:rsidRDefault="006E7325" w:rsidP="00220A13">
                                    <w:pPr>
                                      <w:spacing w:line="240" w:lineRule="atLeast"/>
                                      <w:jc w:val="both"/>
                                    </w:pPr>
                                    <w:r>
                                      <w:rPr>
                                        <w:sz w:val="18"/>
                                        <w:szCs w:val="18"/>
                                      </w:rPr>
                                      <w:t>ç) Not ortalaması nedeniyle sınıfta kalmış olanlara, bir üst sınıfa bir eğitim-öğretim yılı devam etme hakkı ve istedikleri üç dersten not yükseltmek için iki sınav hakkı,</w:t>
                                    </w:r>
                                  </w:p>
                                  <w:p w:rsidR="006E7325" w:rsidRDefault="006E7325" w:rsidP="00220A13">
                                    <w:pPr>
                                      <w:spacing w:line="240" w:lineRule="atLeast"/>
                                      <w:jc w:val="both"/>
                                    </w:pPr>
                                    <w:r>
                                      <w:rPr>
                                        <w:sz w:val="18"/>
                                        <w:szCs w:val="18"/>
                                      </w:rPr>
                                      <w:t xml:space="preserve">d) Not ortalaması nedeniyle mezun olamayanlara, istedikleri üç dersten not yükseltmek için iki sınav hakkı, </w:t>
                                    </w:r>
                                  </w:p>
                                  <w:p w:rsidR="006E7325" w:rsidRDefault="006E7325" w:rsidP="00220A13">
                                    <w:pPr>
                                      <w:spacing w:line="240" w:lineRule="atLeast"/>
                                      <w:jc w:val="both"/>
                                    </w:pPr>
                                    <w:r>
                                      <w:rPr>
                                        <w:sz w:val="18"/>
                                        <w:szCs w:val="18"/>
                                      </w:rPr>
                                      <w:t xml:space="preserve">verilir. </w:t>
                                    </w:r>
                                  </w:p>
                                  <w:p w:rsidR="006E7325" w:rsidRDefault="006E7325" w:rsidP="00220A13">
                                    <w:pPr>
                                      <w:spacing w:line="240" w:lineRule="atLeast"/>
                                      <w:jc w:val="both"/>
                                    </w:pPr>
                                    <w:r>
                                      <w:rPr>
                                        <w:sz w:val="18"/>
                                        <w:szCs w:val="18"/>
                                      </w:rPr>
                                      <w:t>(4) Birinci fıkra kapsamına girenlerden lisansüstü düzeyde ilişiği kesilenlere;</w:t>
                                    </w:r>
                                  </w:p>
                                  <w:p w:rsidR="006E7325" w:rsidRDefault="006E7325" w:rsidP="00220A13">
                                    <w:pPr>
                                      <w:spacing w:line="240" w:lineRule="atLeast"/>
                                      <w:jc w:val="both"/>
                                    </w:pPr>
                                    <w:r>
                                      <w:rPr>
                                        <w:sz w:val="18"/>
                                        <w:szCs w:val="18"/>
                                      </w:rPr>
                                      <w:t xml:space="preserve">a) Devam şartını yerine getirmedikleri dersler için bir eğitim-öğretim yılı, dönemlik dersler için bir dönem devam etme hakkı ve üç sınav hakkı, </w:t>
                                    </w:r>
                                  </w:p>
                                  <w:p w:rsidR="006E7325" w:rsidRDefault="006E7325" w:rsidP="00220A13">
                                    <w:pPr>
                                      <w:spacing w:line="240" w:lineRule="atLeast"/>
                                      <w:jc w:val="both"/>
                                    </w:pPr>
                                    <w:r>
                                      <w:rPr>
                                        <w:sz w:val="18"/>
                                        <w:szCs w:val="18"/>
                                      </w:rPr>
                                      <w:t xml:space="preserve">b) Devam şartını yerine getirip başarısız olanlara, başarısız oldukları dersler için üç sınav hakkı; istemeleri halinde bu dersleri değiştirerek bir eğitim-öğretim yılı, dönemlik dersler için bir dönem devam etme hakkı, </w:t>
                                    </w:r>
                                  </w:p>
                                  <w:p w:rsidR="006E7325" w:rsidRDefault="006E7325" w:rsidP="00220A13">
                                    <w:pPr>
                                      <w:spacing w:line="240" w:lineRule="atLeast"/>
                                      <w:jc w:val="both"/>
                                    </w:pPr>
                                    <w:r>
                                      <w:rPr>
                                        <w:sz w:val="18"/>
                                        <w:szCs w:val="18"/>
                                      </w:rPr>
                                      <w:t>c) Yeterlik için üç sınav hakkı,</w:t>
                                    </w:r>
                                  </w:p>
                                  <w:p w:rsidR="006E7325" w:rsidRDefault="006E7325" w:rsidP="00220A13">
                                    <w:pPr>
                                      <w:spacing w:line="240" w:lineRule="atLeast"/>
                                      <w:jc w:val="both"/>
                                    </w:pPr>
                                    <w:r>
                                      <w:rPr>
                                        <w:sz w:val="18"/>
                                        <w:szCs w:val="18"/>
                                      </w:rPr>
                                      <w:t>ç) Yüksek lisans öğrencileri için bir, doktora öğrencileri için üç yıl tez hazırlama süresi,</w:t>
                                    </w:r>
                                  </w:p>
                                  <w:p w:rsidR="006E7325" w:rsidRDefault="006E7325" w:rsidP="00220A13">
                                    <w:pPr>
                                      <w:spacing w:line="240" w:lineRule="atLeast"/>
                                      <w:jc w:val="both"/>
                                    </w:pPr>
                                    <w:r>
                                      <w:rPr>
                                        <w:sz w:val="18"/>
                                        <w:szCs w:val="18"/>
                                      </w:rPr>
                                      <w:t>d) Doktora yeterlik sınavına girebilmek için yabancı dil sınavında başarısız olanlara üç sınav hakkı,</w:t>
                                    </w:r>
                                  </w:p>
                                  <w:p w:rsidR="006E7325" w:rsidRDefault="006E7325" w:rsidP="00220A13">
                                    <w:pPr>
                                      <w:spacing w:line="240" w:lineRule="atLeast"/>
                                      <w:jc w:val="both"/>
                                    </w:pPr>
                                    <w:r>
                                      <w:rPr>
                                        <w:sz w:val="18"/>
                                        <w:szCs w:val="18"/>
                                      </w:rPr>
                                      <w:t xml:space="preserve">e) Sanatta yeterlik veya tıpta uzmanlık alanlarında başarısız olanlara, başarısız oldukları derslerden laboratuvar ve uygulamalı derslere devam ve eksik rotasyonlarını tamamlamaları şartıyla üç sınav hakkı, </w:t>
                                    </w:r>
                                  </w:p>
                                  <w:p w:rsidR="006E7325" w:rsidRDefault="006E7325" w:rsidP="00220A13">
                                    <w:pPr>
                                      <w:spacing w:line="240" w:lineRule="atLeast"/>
                                      <w:jc w:val="both"/>
                                    </w:pPr>
                                    <w:r>
                                      <w:rPr>
                                        <w:sz w:val="18"/>
                                        <w:szCs w:val="18"/>
                                      </w:rPr>
                                      <w:t>verilir.</w:t>
                                    </w:r>
                                  </w:p>
                                  <w:p w:rsidR="006E7325" w:rsidRDefault="006E7325" w:rsidP="00220A13">
                                    <w:pPr>
                                      <w:spacing w:line="240" w:lineRule="atLeast"/>
                                      <w:jc w:val="both"/>
                                    </w:pPr>
                                    <w:r>
                                      <w:rPr>
                                        <w:sz w:val="18"/>
                                        <w:szCs w:val="18"/>
                                      </w:rPr>
                                      <w:t xml:space="preserve">(5) Üçüncü ve dördüncü fıkralarla verilen hakların kullanılması süreci sonunda başarılı olanların öğrenciliğe intibakları yapılır ve haklarında, yıl kaybetmemiş öğrenciler gibi işlem yapılır. </w:t>
                                    </w:r>
                                  </w:p>
                                  <w:p w:rsidR="006E7325" w:rsidRDefault="006E7325" w:rsidP="00220A13">
                                    <w:pPr>
                                      <w:spacing w:line="240" w:lineRule="atLeast"/>
                                      <w:jc w:val="both"/>
                                    </w:pPr>
                                    <w:r>
                                      <w:rPr>
                                        <w:sz w:val="18"/>
                                        <w:szCs w:val="18"/>
                                      </w:rPr>
                                      <w:t>(6) Başarısız olunan derslerin programdan çıkarılmış olması halinde bu derslerin yerine, ilgili yükseköğretim kurumu tarafından muadil başka dersler belirlenir.</w:t>
                                    </w:r>
                                  </w:p>
                                  <w:p w:rsidR="006E7325" w:rsidRDefault="006E7325" w:rsidP="00220A13">
                                    <w:pPr>
                                      <w:jc w:val="right"/>
                                      <w:rPr>
                                        <w:b/>
                                        <w:bCs/>
                                        <w:color w:val="808080"/>
                                        <w:sz w:val="18"/>
                                        <w:szCs w:val="18"/>
                                      </w:rPr>
                                    </w:pPr>
                                    <w:r>
                                      <w:rPr>
                                        <w:b/>
                                        <w:bCs/>
                                        <w:color w:val="808080"/>
                                        <w:sz w:val="18"/>
                                        <w:szCs w:val="18"/>
                                      </w:rPr>
                                      <w:t>Sayfa 70</w:t>
                                    </w:r>
                                  </w:p>
                                  <w:p w:rsidR="006E7325" w:rsidRDefault="006E7325" w:rsidP="00220A13">
                                    <w:pPr>
                                      <w:spacing w:line="240" w:lineRule="atLeast"/>
                                      <w:jc w:val="center"/>
                                    </w:pPr>
                                    <w:r>
                                      <w:rPr>
                                        <w:sz w:val="18"/>
                                        <w:szCs w:val="18"/>
                                      </w:rPr>
                                      <w:br w:type="page"/>
                                    </w:r>
                                    <w:r>
                                      <w:rPr>
                                        <w:sz w:val="22"/>
                                        <w:szCs w:val="22"/>
                                      </w:rPr>
                                      <w:t>5388-11</w:t>
                                    </w:r>
                                  </w:p>
                                  <w:p w:rsidR="006E7325" w:rsidRDefault="006E7325" w:rsidP="00220A13">
                                    <w:pPr>
                                      <w:spacing w:line="240" w:lineRule="atLeast"/>
                                      <w:jc w:val="both"/>
                                    </w:pPr>
                                    <w:r>
                                      <w:rPr>
                                        <w:sz w:val="18"/>
                                        <w:szCs w:val="18"/>
                                      </w:rPr>
                                      <w:t xml:space="preserve">(7) Birinci fıkra kapsamına girenlerden; </w:t>
                                    </w:r>
                                  </w:p>
                                  <w:p w:rsidR="006E7325" w:rsidRDefault="006E7325" w:rsidP="00220A13">
                                    <w:pPr>
                                      <w:spacing w:line="240" w:lineRule="atLeast"/>
                                      <w:jc w:val="both"/>
                                    </w:pPr>
                                    <w:r>
                                      <w:rPr>
                                        <w:sz w:val="18"/>
                                        <w:szCs w:val="18"/>
                                      </w:rPr>
                                      <w:t>a) Pedagojik formasyon programını tamamlayamayanlar için üç sınav hakkı verilir; yapamadıkları uygulamalar için ilgili yükseköğretim kurumu tarafından devam imkanı sağlanır,</w:t>
                                    </w:r>
                                  </w:p>
                                  <w:p w:rsidR="006E7325" w:rsidRDefault="006E7325" w:rsidP="00220A13">
                                    <w:pPr>
                                      <w:spacing w:line="240" w:lineRule="atLeast"/>
                                      <w:jc w:val="both"/>
                                    </w:pPr>
                                    <w:r>
                                      <w:rPr>
                                        <w:sz w:val="18"/>
                                        <w:szCs w:val="18"/>
                                      </w:rPr>
                                      <w:t>b) Açık öğretim sistemi ile öğrenim yapılan ön lisans, lisans tamamlama ve lisans programlarından kaydı silinenlere yeniden kayıt hakkı verilir.</w:t>
                                    </w:r>
                                  </w:p>
                                  <w:p w:rsidR="006E7325" w:rsidRDefault="006E7325" w:rsidP="00220A13">
                                    <w:pPr>
                                      <w:spacing w:line="240" w:lineRule="atLeast"/>
                                      <w:jc w:val="both"/>
                                    </w:pPr>
                                    <w:r>
                                      <w:rPr>
                                        <w:sz w:val="18"/>
                                        <w:szCs w:val="18"/>
                                      </w:rPr>
                                      <w:t>(8) Üçüncü ve dördüncü fıkralardaki haklar saklı kalmak kaydıyla uygulamalı eğitim-öğretim yapan yükseköğretim kurumlarından ayrılanlara, devam edemedikleri dersler ve uygulamalar için ilgili yükseköğretim kurumu tarafından devam imkânı sağlanır. Bunlar için üçüncü ve dördüncü fıkralarda öngörülen sınav süreci, ilgili yönetmeliklerdeki devam şartı tamamlandıktan sonra başlar.</w:t>
                                    </w:r>
                                  </w:p>
                                  <w:p w:rsidR="006E7325" w:rsidRDefault="006E7325" w:rsidP="00220A13">
                                    <w:pPr>
                                      <w:spacing w:line="240" w:lineRule="atLeast"/>
                                      <w:jc w:val="both"/>
                                    </w:pPr>
                                    <w:r>
                                      <w:rPr>
                                        <w:sz w:val="18"/>
                                        <w:szCs w:val="18"/>
                                      </w:rPr>
                                      <w:t>(9) Lisans programlarına devam ederken çeşitli nedenlerle ön lisans diploması alarak kurumlarından ayrılanlar da üçüncü fıkrada belirtilen haklardan yararlandırılır.</w:t>
                                    </w:r>
                                  </w:p>
                                  <w:p w:rsidR="006E7325" w:rsidRDefault="006E7325" w:rsidP="00220A13">
                                    <w:pPr>
                                      <w:spacing w:line="240" w:lineRule="atLeast"/>
                                      <w:jc w:val="both"/>
                                    </w:pPr>
                                    <w:r>
                                      <w:rPr>
                                        <w:sz w:val="18"/>
                                        <w:szCs w:val="18"/>
                                      </w:rPr>
                                      <w:t>(10) Birinci fıkra kapsamına girenlerden lisansüstü öğrenimlerini tamamlayamadıkları için yükseköğretim kurumlarındaki görevlerine son verilenler bu madde uyarınca tanınan haklardan yararlanarak öğrenimlerini kendilerine tanınan süre içerisinde tamamlamaları kaydıyla mezuniyetlerini müteakip otuz gün içerisinde Yükseköğretim Kurulu Başkanlığına başvurmaları halinde iki ay içerisinde adına öğrenim gördükleri yükseköğretim kurumuna veya Yükseköğretim Kurulunun uygun göreceği başka bir yükseköğretim kurumuna araştırma görevlisi olarak atanırlar. Bunlardan para borçları olanların bu borçları hizmet borcuna dönüştürülür, haklarında bu borçlarından dolayı takibata geçilmiş olanların bu Kanundan yararlanarak öğrenime başladıklarını belgelendirip başvuruda bulunmaları halinde öğrenim için tanınan süre içerisinde takibatları durdurulur. Kanunun yürürlüğe girmesinden önce yapılan borç ödemeleri iade edilmez.</w:t>
                                    </w:r>
                                  </w:p>
                                  <w:p w:rsidR="006E7325" w:rsidRDefault="006E7325" w:rsidP="00220A13">
                                    <w:pPr>
                                      <w:spacing w:line="240" w:lineRule="atLeast"/>
                                      <w:jc w:val="both"/>
                                    </w:pPr>
                                    <w:r>
                                      <w:rPr>
                                        <w:sz w:val="18"/>
                                        <w:szCs w:val="18"/>
                                      </w:rPr>
                                      <w:t>(11) Sağlık Bakanlığına bağlı eğitim ve araştırma hastaneleri ile Adli Tıp Kurumunda tıpta uzmanlık öğrenimi görmekte iken ilişiği kesilenler de bu maddede belirtilen başvuru süresi içerisinde Sağlık Bakanlığına veya Adli Tıp Kurumuna başvuruda bulunmaları halinde bu maddeyle tanınan haklardan ayrıldıkları kurumlarda yararlandırılırlar.</w:t>
                                    </w:r>
                                  </w:p>
                                  <w:p w:rsidR="006E7325" w:rsidRDefault="006E7325" w:rsidP="00220A13">
                                    <w:pPr>
                                      <w:spacing w:line="240" w:lineRule="atLeast"/>
                                      <w:jc w:val="both"/>
                                    </w:pPr>
                                    <w:r>
                                      <w:rPr>
                                        <w:sz w:val="18"/>
                                        <w:szCs w:val="18"/>
                                      </w:rPr>
                                      <w:t xml:space="preserve">(12) Birinci fıkrada belirtilen başvuru süresi içinde askere alınmaları gerekenler, bu maddede belirtilen hakları kullandıkları takdirde tecilli veya tehirli sayılır. Bu Kanundan yararlanarak öğrenciliğe intibakları yapılanların askerlik tecil veya tehir işlemleri hakkında 21/6/1927 tarihli ve 1111 sayılı Askerlik Kanununun 35 inci maddesi hükmü uygulanır; bunlardan askere alınması gerekenlerin ise istemeleri halinde askerlik süresi boyunca öğrenim hakları dondurulur. </w:t>
                                    </w:r>
                                  </w:p>
                                  <w:p w:rsidR="006E7325" w:rsidRDefault="006E7325" w:rsidP="00220A13">
                                    <w:pPr>
                                      <w:spacing w:line="240" w:lineRule="atLeast"/>
                                      <w:jc w:val="both"/>
                                    </w:pPr>
                                    <w:r>
                                      <w:rPr>
                                        <w:sz w:val="18"/>
                                        <w:szCs w:val="18"/>
                                      </w:rPr>
                                      <w:t xml:space="preserve">(13) Vakıf üniversitelerinde öğrenimlerine burslu olarak devam ederken ilişiği kesilenlerin, bu maddede belirtilen haklardan yararlanarak öğrencilik hakkını elde etmeleri halinde, bursluluk statülerinin devam edip etmeyeceğine ilgili vakıf üniversitesinin mütevelli heyetince karar verilir. </w:t>
                                    </w:r>
                                  </w:p>
                                  <w:p w:rsidR="006E7325" w:rsidRDefault="006E7325" w:rsidP="00220A13">
                                    <w:pPr>
                                      <w:spacing w:line="240" w:lineRule="atLeast"/>
                                      <w:jc w:val="both"/>
                                    </w:pPr>
                                    <w:r>
                                      <w:rPr>
                                        <w:sz w:val="18"/>
                                        <w:szCs w:val="18"/>
                                      </w:rPr>
                                      <w:t>(14) Yüksek Öğrenim Kredi ve Yurtlar Kurumuna öğrenim kredisi veya katkı kredisi borcu bulunanların bu maddede belirtilen haklardan yararlanması halinde bu borçların ödenmesi ertelenir. Borç ertelemeyle ilgili usul ve esaslar Yüksek Öğrenim Kredi ve Yurtlar Kurumu tarafından belirlenir.</w:t>
                                    </w:r>
                                  </w:p>
                                  <w:p w:rsidR="006E7325" w:rsidRDefault="006E7325" w:rsidP="00220A13">
                                    <w:pPr>
                                      <w:jc w:val="right"/>
                                      <w:rPr>
                                        <w:b/>
                                        <w:bCs/>
                                        <w:color w:val="808080"/>
                                        <w:sz w:val="18"/>
                                        <w:szCs w:val="18"/>
                                      </w:rPr>
                                    </w:pPr>
                                    <w:r>
                                      <w:rPr>
                                        <w:b/>
                                        <w:bCs/>
                                        <w:color w:val="808080"/>
                                        <w:sz w:val="18"/>
                                        <w:szCs w:val="18"/>
                                      </w:rPr>
                                      <w:t>Sayfa 71</w:t>
                                    </w:r>
                                  </w:p>
                                  <w:p w:rsidR="006E7325" w:rsidRDefault="006E7325" w:rsidP="00220A13">
                                    <w:pPr>
                                      <w:spacing w:line="240" w:lineRule="atLeast"/>
                                      <w:jc w:val="center"/>
                                    </w:pPr>
                                    <w:r>
                                      <w:rPr>
                                        <w:sz w:val="18"/>
                                        <w:szCs w:val="18"/>
                                      </w:rPr>
                                      <w:br w:type="page"/>
                                    </w:r>
                                    <w:r>
                                      <w:rPr>
                                        <w:sz w:val="22"/>
                                        <w:szCs w:val="22"/>
                                      </w:rPr>
                                      <w:t>5388-12</w:t>
                                    </w:r>
                                  </w:p>
                                  <w:p w:rsidR="006E7325" w:rsidRDefault="006E7325" w:rsidP="00220A13">
                                    <w:pPr>
                                      <w:spacing w:line="240" w:lineRule="atLeast"/>
                                      <w:jc w:val="both"/>
                                    </w:pPr>
                                    <w:r>
                                      <w:rPr>
                                        <w:sz w:val="18"/>
                                        <w:szCs w:val="18"/>
                                      </w:rPr>
                                      <w:t>(15) Türk Silahlı Kuvvetlerine bağlı eğitim kurumları ile Polis Akademisi ve bağlı yükseköğretim kurumlarında ön lisans ve lisans düzeyinde öğrenim görürken 7/6/1995 tarihinden bu Kanunun yürürlüğe girdiği tarihe kadar her ne sebeple olursa olsun okulları ile ilişiği kesilenler ile bu Kanunun yürürlüğe girdiği tarihten itibaren iki aylık başvuru süresi içerisinde ilişiği kesilenlerin, bu Kanunun yayımı tarihinden itibaren iki ay içerisinde başvurmaları halinde, Yükseköğretim Kurulunca öğrenim görecekleri fakülte veya yüksekokulları belirlenir. Belirlenen yükseköğretim kurumlarınca intibakları yapılan öğrenciler de bu madde kapsamından diğer öğrenciler gibi yararlanırlar.</w:t>
                                    </w:r>
                                  </w:p>
                                  <w:p w:rsidR="006E7325" w:rsidRDefault="006E7325" w:rsidP="00220A13">
                                    <w:pPr>
                                      <w:spacing w:line="240" w:lineRule="atLeast"/>
                                      <w:jc w:val="both"/>
                                    </w:pPr>
                                    <w:r>
                                      <w:rPr>
                                        <w:sz w:val="18"/>
                                        <w:szCs w:val="18"/>
                                      </w:rPr>
                                      <w:t xml:space="preserve">(16) Bu Kanunun eğitim-öğretime ilişkin uygulama esaslarının belirlenmesinde Yükseköğretim Kurulu yetkilidir. Sağlık eğitim enstitüleri gibi kapatılmış kurumlardan ilişiği kesilenler veya kurumlarına dönmeleri mümkün olmayanlar için Yükseköğretim Kurulunca denklik yönünden uygun yükseköğretim kurumları belirlenerek bu Kanunla verilen hakların kullanılması sağlanır. İlişiklerinin kesildiği kuruma dönmeleri mümkün olmayanlardan vakıf yükseköğretim kurumlarına kayıt yaptırmış olanlar, istemeleri halinde Yükseköğretim Kurulunca denklik yönünden uygun Devlet yükseköğretim kurumlarına yönlendirilir. Birden fazla kurumdan ilişiği kesilmiş olanlar, ilişiklerinin kesilmiş olduğu kurumlardan istediklerinden birine başvuruda bulunabilir. Tıpta uzmanlık eğitimi yapacaklara, ilgili mevzuatta hekimlik ve istihdam için belirtilen şartları taşımaları kaydıyla uzmanlık eğitimine devam hakkı verilir. </w:t>
                                    </w:r>
                                  </w:p>
                                  <w:p w:rsidR="006E7325" w:rsidRDefault="006E7325" w:rsidP="00220A13">
                                    <w:pPr>
                                      <w:spacing w:line="240" w:lineRule="atLeast"/>
                                      <w:ind w:firstLine="567"/>
                                      <w:jc w:val="both"/>
                                    </w:pPr>
                                    <w:r>
                                      <w:rPr>
                                        <w:b/>
                                        <w:bCs/>
                                        <w:sz w:val="18"/>
                                        <w:szCs w:val="18"/>
                                      </w:rPr>
                                      <w:t>Geçici Madde 57- (Ek: 21/1/2010-5947/6 md.)</w:t>
                                    </w:r>
                                  </w:p>
                                  <w:p w:rsidR="006E7325" w:rsidRDefault="006E7325" w:rsidP="00220A13">
                                    <w:pPr>
                                      <w:spacing w:line="240" w:lineRule="atLeast"/>
                                      <w:ind w:firstLine="567"/>
                                      <w:jc w:val="both"/>
                                    </w:pPr>
                                    <w:r>
                                      <w:rPr>
                                        <w:sz w:val="18"/>
                                        <w:szCs w:val="18"/>
                                      </w:rPr>
                                      <w:t xml:space="preserve">Bu maddenin yayımlandığı tarihte kısmî statüde görev yapmakta olan öğretim üyelerinden, Kanunun yayımlandığı tarihten itibaren bir yıl içerisinde talepte bulunanlar devamlı statüye geçirilir. </w:t>
                                    </w:r>
                                    <w:r>
                                      <w:rPr>
                                        <w:b/>
                                        <w:bCs/>
                                        <w:sz w:val="18"/>
                                        <w:szCs w:val="18"/>
                                      </w:rPr>
                                      <w:t>(İptal son cümle: Anayasa Mahkemesi’nin 16/7/2010 tarihli ve E.: 2010/29, K.: 2010/90 sayılı Kararı ile.)</w:t>
                                    </w:r>
                                  </w:p>
                                  <w:p w:rsidR="006E7325" w:rsidRDefault="006E7325" w:rsidP="00220A13">
                                    <w:pPr>
                                      <w:spacing w:line="240" w:lineRule="atLeast"/>
                                      <w:ind w:firstLine="567"/>
                                      <w:jc w:val="both"/>
                                    </w:pPr>
                                    <w:r>
                                      <w:rPr>
                                        <w:b/>
                                        <w:bCs/>
                                        <w:sz w:val="18"/>
                                        <w:szCs w:val="18"/>
                                      </w:rPr>
                                      <w:t>Geçici Madde 58- (Ek: 13/2/2011-6111/173 md.)</w:t>
                                    </w:r>
                                  </w:p>
                                  <w:p w:rsidR="006E7325" w:rsidRDefault="006E7325" w:rsidP="00220A13">
                                    <w:pPr>
                                      <w:spacing w:line="240" w:lineRule="atLeast"/>
                                      <w:ind w:firstLine="567"/>
                                      <w:jc w:val="both"/>
                                    </w:pPr>
                                    <w:r>
                                      <w:rPr>
                                        <w:sz w:val="18"/>
                                        <w:szCs w:val="18"/>
                                      </w:rPr>
                                      <w:t xml:space="preserve">Yükseköğretim kurumlarında hazırlık dâhil bütün sınıflarda intibak, önlisans, lisans tamamlama, lisans, lisansüstü öğrenimi gören öğrencilerden bu maddenin yürürlüğe girdiği tarihe kadar, kendi isteğiyle ilişikleri kesilenler ile yurt dışındaki üniversitelerden yatay geçiş yaptıktan sonra yatay geçişleri iptal edilenler dâhil, </w:t>
                                    </w:r>
                                    <w:bookmarkStart w:id="7" w:name="OLE_LINK4"/>
                                    <w:bookmarkStart w:id="8" w:name="OLE_LINK3"/>
                                    <w:bookmarkEnd w:id="7"/>
                                    <w:bookmarkEnd w:id="8"/>
                                    <w:r>
                                      <w:rPr>
                                        <w:sz w:val="18"/>
                                        <w:szCs w:val="18"/>
                                      </w:rPr>
                                      <w:t xml:space="preserve">terör suçundan hüküm giyenler hariç her ne sebeple olursa olsun ilişiği kesilenler ile bir programı kazandıkları halde kayıt yaptırmayanlar bu maddenin yürürlüğe girdiği tarihten itibaren beş ay içinde ilişiklerinin kesildiği yükseköğretim kurumuna başvuruda bulunmaları şartıyla bu Kanunun 44 üncü maddesinde belirtilen esaslara göre 2011-2012 eğitim-öğretim yılında öğrenimlerine başlayabilirler. 2010-2011 eğitim-öğretim yılı bahar dönemi için bu maddenin yürürlük tarihinden itibaren on gün içinde başvuranlardan durumu kurumlarınca uygun bulunanlar 2010-2011 eğitim-öğretim yılı bahar döneminde eğitim-öğretime başlayabilirler. Müracaat süresi içinde askerlik zamanı gelmiş olanların askerlikleri tecil edilmiş sayılır. Bu maddenin yürürlüğe girdiği tarihte askerlik görevini yapmakta olanlar terhislerini takip eden 2 ay içinde ilgili yükseköğretim kurumuna başvurmaları halinde bu maddede belirtilen haklardan yararlandırılır. Türk Silahlı Kuvvetlerine bağlı eğitim kurumları ile Polis Akademisi ve bağlı yükseköğretim kurumlarında tıpta uzmanlık, önlisans veya lisans düzeyinde öğrenim görürken 22/10/2008 tarihinden itibaren bu maddenin yürürlüğe girdiği tarihe kadar terör suçundan </w:t>
                                    </w:r>
                                    <w:r>
                                      <w:rPr>
                                        <w:spacing w:val="2"/>
                                        <w:sz w:val="18"/>
                                        <w:szCs w:val="18"/>
                                      </w:rPr>
                                      <w:t>hüküm giyenler hariç her ne sebeple olursa olsun kurumları</w:t>
                                    </w:r>
                                    <w:r>
                                      <w:rPr>
                                        <w:sz w:val="18"/>
                                        <w:szCs w:val="18"/>
                                      </w:rPr>
                                      <w:t xml:space="preserve"> ile </w:t>
                                    </w:r>
                                    <w:r>
                                      <w:rPr>
                                        <w:spacing w:val="2"/>
                                        <w:sz w:val="18"/>
                                        <w:szCs w:val="18"/>
                                      </w:rPr>
                                      <w:t>ilişiği kesilenler, bu maddenin</w:t>
                                    </w:r>
                                  </w:p>
                                  <w:p w:rsidR="006E7325" w:rsidRDefault="006E7325" w:rsidP="00220A13">
                                    <w:pPr>
                                      <w:jc w:val="right"/>
                                      <w:rPr>
                                        <w:b/>
                                        <w:bCs/>
                                        <w:color w:val="808080"/>
                                        <w:sz w:val="18"/>
                                        <w:szCs w:val="18"/>
                                      </w:rPr>
                                    </w:pPr>
                                    <w:r>
                                      <w:rPr>
                                        <w:b/>
                                        <w:bCs/>
                                        <w:color w:val="808080"/>
                                        <w:sz w:val="18"/>
                                        <w:szCs w:val="18"/>
                                      </w:rPr>
                                      <w:t>Sayfa 72</w:t>
                                    </w:r>
                                  </w:p>
                                  <w:p w:rsidR="006E7325" w:rsidRDefault="006E7325" w:rsidP="00220A13">
                                    <w:pPr>
                                      <w:spacing w:line="240" w:lineRule="atLeast"/>
                                      <w:jc w:val="center"/>
                                    </w:pPr>
                                    <w:r>
                                      <w:rPr>
                                        <w:sz w:val="18"/>
                                        <w:szCs w:val="18"/>
                                      </w:rPr>
                                      <w:br w:type="page"/>
                                    </w:r>
                                    <w:r>
                                      <w:rPr>
                                        <w:sz w:val="22"/>
                                        <w:szCs w:val="22"/>
                                      </w:rPr>
                                      <w:t>5388-13</w:t>
                                    </w:r>
                                  </w:p>
                                  <w:p w:rsidR="006E7325" w:rsidRDefault="006E7325" w:rsidP="00220A13">
                                    <w:pPr>
                                      <w:spacing w:line="240" w:lineRule="atLeast"/>
                                      <w:jc w:val="both"/>
                                    </w:pPr>
                                    <w:r>
                                      <w:rPr>
                                        <w:sz w:val="18"/>
                                        <w:szCs w:val="18"/>
                                      </w:rPr>
                                      <w:t>yayımı tarihinden itibaren yukarıda belirlenen süre içerisinde başvurmaları halinde Yükseköğretim Kurulunca uygun görülen yükseköğretim kurumlarına intibakları sağlanır. Bu maddede yer alan hükümlerden yararlanarak ayrıldığı yükseköğretim kurumuna kayıt yaptırıp işi veya ikametinin başka bir ilde bulunduğunu belgeleyenler, üniversiteye giriş yılı itibarıyla geçmek istediği üniversitenin taban puanını sağlamaları ve ikamet ettikleri ildeki yükseköğretim kurumlarının senatolarının da uygun görmesi halinde, senatolar tarafından belirlenen usul ve esaslar çerçevesinde ikamet ettikleri ildeki üniversitelerdeki eşdeğer diploma programlarına yatay geçiş yapabilirler. Bu maddeden yararlanıp bir yükseköğretim kurumunda öğrenci statüsü kazananlar başvurmaları halinde Anadolu Üniversitesi bünyesindeki açık öğretim önlisans veya lisans düzeyindeki kontenjan sınırlaması olan eşdeğer bölümlere, kontenjan sınırlaması olmayan diploma programlarında ise istedikleri bölümlere yatay geçiş yapabilirler. Bu maddenin uygulamasına ilişkin usul ve esasları belirlemeye Yükseköğretim Kurulu yetkilidir.</w:t>
                                    </w:r>
                                  </w:p>
                                  <w:p w:rsidR="006E7325" w:rsidRDefault="006E7325" w:rsidP="00220A13">
                                    <w:pPr>
                                      <w:spacing w:line="240" w:lineRule="atLeast"/>
                                      <w:ind w:firstLine="708"/>
                                      <w:jc w:val="both"/>
                                    </w:pPr>
                                    <w:r>
                                      <w:rPr>
                                        <w:b/>
                                        <w:bCs/>
                                        <w:sz w:val="18"/>
                                        <w:szCs w:val="18"/>
                                      </w:rPr>
                                      <w:t>Geçici Madde 59 –</w:t>
                                    </w:r>
                                    <w:r>
                                      <w:rPr>
                                        <w:sz w:val="18"/>
                                        <w:szCs w:val="18"/>
                                      </w:rPr>
                                      <w:t xml:space="preserve"> </w:t>
                                    </w:r>
                                    <w:r>
                                      <w:rPr>
                                        <w:rStyle w:val="fontstyle29"/>
                                        <w:sz w:val="18"/>
                                        <w:szCs w:val="18"/>
                                      </w:rPr>
                                      <w:t>(Ek: 8/8/2011-KHK-650/40 md.)</w:t>
                                    </w:r>
                                  </w:p>
                                  <w:p w:rsidR="006E7325" w:rsidRDefault="006E7325" w:rsidP="00220A13">
                                    <w:pPr>
                                      <w:spacing w:line="240" w:lineRule="atLeast"/>
                                      <w:ind w:firstLine="709"/>
                                      <w:jc w:val="both"/>
                                    </w:pPr>
                                    <w:r>
                                      <w:rPr>
                                        <w:sz w:val="18"/>
                                        <w:szCs w:val="18"/>
                                      </w:rPr>
                                      <w:t>Yükseköğretim kurumları dışında meslekî faaliyette bulunmak ve meslek veya sanatlarını serbest olarak icra etmek isteyen öğretim üyelerine, bu maddenin yürürlüğe girdiği tarihten itibaren iki yıla kadar ücretsiz izin verilebilir.</w:t>
                                    </w:r>
                                  </w:p>
                                  <w:p w:rsidR="006E7325" w:rsidRDefault="006E7325" w:rsidP="00220A13">
                                    <w:pPr>
                                      <w:spacing w:line="240" w:lineRule="atLeast"/>
                                      <w:ind w:firstLine="709"/>
                                      <w:jc w:val="both"/>
                                    </w:pPr>
                                    <w:r>
                                      <w:rPr>
                                        <w:b/>
                                        <w:bCs/>
                                        <w:sz w:val="18"/>
                                        <w:szCs w:val="18"/>
                                      </w:rPr>
                                      <w:t>Geçici Madde 60 –</w:t>
                                    </w:r>
                                    <w:r>
                                      <w:rPr>
                                        <w:sz w:val="18"/>
                                        <w:szCs w:val="18"/>
                                      </w:rPr>
                                      <w:t xml:space="preserve"> </w:t>
                                    </w:r>
                                    <w:r>
                                      <w:rPr>
                                        <w:rStyle w:val="fontstyle290"/>
                                        <w:sz w:val="18"/>
                                        <w:szCs w:val="18"/>
                                      </w:rPr>
                                      <w:t>(Ek: 11/10/2011-KHK-662/95 md.)</w:t>
                                    </w:r>
                                  </w:p>
                                  <w:p w:rsidR="006E7325" w:rsidRDefault="006E7325" w:rsidP="00220A13">
                                    <w:pPr>
                                      <w:spacing w:line="240" w:lineRule="atLeast"/>
                                      <w:ind w:firstLine="709"/>
                                      <w:jc w:val="both"/>
                                    </w:pPr>
                                    <w:r>
                                      <w:rPr>
                                        <w:sz w:val="18"/>
                                        <w:szCs w:val="18"/>
                                      </w:rPr>
                                      <w:t>Bir derse ikiden fazla kayıt yaptırılması, ilave ders alınması veya 44 üncü maddenin (c) fıkrasındaki süreler içinde öğrenimin tamamlanamaması hallerinde, 46 ncı maddenin (ç), (d), (e) ve (f) fıkraları uyarınca her bir ders için kredi başına ödenecek öğrenci katkı payı veya öğrenim ücretinin artırımlı olarak uygulanmasını öngören hükümler, 2014-2015 eğitim-öğretim yılından itibaren uygulanmaya başlanır. Söz konusu eğitim-öğretim yılına kadar durumu anılan fıkraların kapsamına giren öğrencilerden, ders tekrarı olup olmadığı ve öğrenimin süresi içinde tamamlanıp tamamlanmadığına bakılmaksızın, ilk defa kayıt yaptıran öğrencilerden alınacak tutarda öğrenci katkı payı veya öğrenim ücreti alınır. Bu maddenin yürürlüğe girdiği tarih itibariyle 2011-2012 eğitim-öğretim yılı için öğrencilerden alınmış öğrenci katkı payı ve öğrenim ücretlerinin artırımlı kısmı, talep edilip edilmediğine bakılmaksızın ilgililere red ve iadeler gelir kaleminden iade edilir.</w:t>
                                    </w:r>
                                  </w:p>
                                  <w:p w:rsidR="006E7325" w:rsidRDefault="006E7325" w:rsidP="00220A13">
                                    <w:pPr>
                                      <w:jc w:val="right"/>
                                      <w:rPr>
                                        <w:b/>
                                        <w:bCs/>
                                        <w:color w:val="808080"/>
                                      </w:rPr>
                                    </w:pPr>
                                    <w:r>
                                      <w:rPr>
                                        <w:b/>
                                        <w:bCs/>
                                        <w:color w:val="808080"/>
                                        <w:sz w:val="22"/>
                                        <w:szCs w:val="22"/>
                                      </w:rPr>
                                      <w:t>Sayfa 73</w:t>
                                    </w:r>
                                  </w:p>
                                  <w:p w:rsidR="006E7325" w:rsidRDefault="006E7325" w:rsidP="00220A13">
                                    <w:pPr>
                                      <w:spacing w:line="240" w:lineRule="atLeast"/>
                                      <w:jc w:val="center"/>
                                    </w:pPr>
                                    <w:r>
                                      <w:rPr>
                                        <w:sz w:val="22"/>
                                        <w:szCs w:val="22"/>
                                      </w:rPr>
                                      <w:br w:type="page"/>
                                      <w:t>5389</w:t>
                                    </w:r>
                                  </w:p>
                                  <w:p w:rsidR="006E7325" w:rsidRDefault="006E7325" w:rsidP="00220A13">
                                    <w:pPr>
                                      <w:pStyle w:val="nor3"/>
                                      <w:spacing w:line="240" w:lineRule="atLeast"/>
                                    </w:pPr>
                                    <w:r>
                                      <w:rPr>
                                        <w:rFonts w:ascii="Times New Roman" w:hAnsi="Times New Roman" w:cs="Times New Roman"/>
                                        <w:i/>
                                        <w:iCs/>
                                      </w:rPr>
                                      <w:t xml:space="preserve">Yürürlük: </w:t>
                                    </w:r>
                                  </w:p>
                                  <w:p w:rsidR="006E7325" w:rsidRDefault="006E7325" w:rsidP="00220A13">
                                    <w:pPr>
                                      <w:pStyle w:val="nor3"/>
                                      <w:spacing w:line="240" w:lineRule="atLeast"/>
                                    </w:pPr>
                                    <w:r>
                                      <w:rPr>
                                        <w:rFonts w:ascii="Times New Roman" w:hAnsi="Times New Roman" w:cs="Times New Roman"/>
                                        <w:b/>
                                        <w:bCs/>
                                      </w:rPr>
                                      <w:t xml:space="preserve">Madde 67 – </w:t>
                                    </w:r>
                                    <w:r>
                                      <w:rPr>
                                        <w:rFonts w:ascii="Times New Roman" w:hAnsi="Times New Roman" w:cs="Times New Roman"/>
                                      </w:rPr>
                                      <w:t>Bu kanunun;</w:t>
                                    </w:r>
                                  </w:p>
                                  <w:p w:rsidR="006E7325" w:rsidRDefault="006E7325" w:rsidP="00220A13">
                                    <w:pPr>
                                      <w:pStyle w:val="nor3"/>
                                      <w:spacing w:line="240" w:lineRule="atLeast"/>
                                    </w:pPr>
                                    <w:r>
                                      <w:rPr>
                                        <w:rFonts w:ascii="Times New Roman" w:hAnsi="Times New Roman" w:cs="Times New Roman"/>
                                      </w:rPr>
                                      <w:t xml:space="preserve">a. 5 nci madde (ı) fıkrasında yer alan ve beden eğitimi veya güzel sanat dallarından biri ile yabancı dilin zorunlu ders olarak programlanması ve icra edilmesine dair hükmü 1983 - 1984 eğitim-öğretim yılında, </w:t>
                                    </w:r>
                                  </w:p>
                                  <w:p w:rsidR="006E7325" w:rsidRDefault="006E7325" w:rsidP="00220A13">
                                    <w:pPr>
                                      <w:pStyle w:val="nor3"/>
                                      <w:spacing w:line="240" w:lineRule="atLeast"/>
                                    </w:pPr>
                                    <w:r>
                                      <w:rPr>
                                        <w:rFonts w:ascii="Times New Roman" w:hAnsi="Times New Roman" w:cs="Times New Roman"/>
                                      </w:rPr>
                                      <w:t xml:space="preserve">b. 30 ncu maddesi 1985 yılında, </w:t>
                                    </w:r>
                                  </w:p>
                                  <w:p w:rsidR="006E7325" w:rsidRDefault="006E7325" w:rsidP="00220A13">
                                    <w:pPr>
                                      <w:pStyle w:val="nor3"/>
                                      <w:spacing w:line="240" w:lineRule="atLeast"/>
                                    </w:pPr>
                                    <w:r>
                                      <w:rPr>
                                        <w:rFonts w:ascii="Times New Roman" w:hAnsi="Times New Roman" w:cs="Times New Roman"/>
                                      </w:rPr>
                                      <w:t xml:space="preserve">c. 46 ncı maddenin öğrencilerden harç alınmasına ilişkin hükümleri 1982-1983 eğitim - öğretim yılında, </w:t>
                                    </w:r>
                                  </w:p>
                                  <w:p w:rsidR="006E7325" w:rsidRDefault="006E7325" w:rsidP="00220A13">
                                    <w:pPr>
                                      <w:pStyle w:val="nor3"/>
                                      <w:spacing w:line="240" w:lineRule="atLeast"/>
                                    </w:pPr>
                                    <w:r>
                                      <w:rPr>
                                        <w:rFonts w:ascii="Times New Roman" w:hAnsi="Times New Roman" w:cs="Times New Roman"/>
                                      </w:rPr>
                                      <w:t>d. Diğer hükümleri yayımı tarihinde yürürlüğe girer.</w:t>
                                    </w:r>
                                  </w:p>
                                  <w:p w:rsidR="006E7325" w:rsidRDefault="006E7325" w:rsidP="00220A13">
                                    <w:pPr>
                                      <w:pStyle w:val="nor3"/>
                                      <w:spacing w:line="240" w:lineRule="atLeast"/>
                                    </w:pPr>
                                    <w:r>
                                      <w:rPr>
                                        <w:rFonts w:ascii="Times New Roman" w:hAnsi="Times New Roman" w:cs="Times New Roman"/>
                                        <w:i/>
                                        <w:iCs/>
                                      </w:rPr>
                                      <w:t>Yürütme:</w:t>
                                    </w:r>
                                  </w:p>
                                  <w:p w:rsidR="006E7325" w:rsidRDefault="006E7325" w:rsidP="00220A13">
                                    <w:pPr>
                                      <w:pStyle w:val="nor3"/>
                                      <w:spacing w:line="240" w:lineRule="atLeast"/>
                                    </w:pPr>
                                    <w:r>
                                      <w:rPr>
                                        <w:rFonts w:ascii="Times New Roman" w:hAnsi="Times New Roman" w:cs="Times New Roman"/>
                                        <w:b/>
                                        <w:bCs/>
                                      </w:rPr>
                                      <w:t xml:space="preserve">Madde 68 – </w:t>
                                    </w:r>
                                    <w:r>
                                      <w:rPr>
                                        <w:rFonts w:ascii="Times New Roman" w:hAnsi="Times New Roman" w:cs="Times New Roman"/>
                                      </w:rPr>
                                      <w:t xml:space="preserve">Bu kanunu Bakanlar Kurulu yürütür. </w:t>
                                    </w:r>
                                  </w:p>
                                  <w:p w:rsidR="006E7325" w:rsidRDefault="006E7325" w:rsidP="00220A13">
                                    <w:pPr>
                                      <w:pStyle w:val="ksmblm1"/>
                                      <w:spacing w:before="0" w:line="240" w:lineRule="atLeast"/>
                                      <w:jc w:val="center"/>
                                    </w:pPr>
                                    <w:r>
                                      <w:rPr>
                                        <w:rFonts w:ascii="Times New Roman" w:hAnsi="Times New Roman" w:cs="Times New Roman"/>
                                      </w:rPr>
                                      <w:t>*</w:t>
                                    </w:r>
                                  </w:p>
                                  <w:p w:rsidR="006E7325" w:rsidRDefault="006E7325" w:rsidP="00220A13">
                                    <w:pPr>
                                      <w:spacing w:line="240" w:lineRule="atLeast"/>
                                      <w:jc w:val="center"/>
                                    </w:pPr>
                                    <w:r>
                                      <w:rPr>
                                        <w:sz w:val="18"/>
                                        <w:szCs w:val="18"/>
                                      </w:rPr>
                                      <w:t>* *</w:t>
                                    </w:r>
                                  </w:p>
                                  <w:p w:rsidR="006E7325" w:rsidRDefault="006E7325" w:rsidP="00220A13">
                                    <w:pPr>
                                      <w:pStyle w:val="ksmblm1"/>
                                      <w:spacing w:before="0" w:line="240" w:lineRule="atLeast"/>
                                      <w:jc w:val="center"/>
                                    </w:pPr>
                                    <w:r>
                                      <w:rPr>
                                        <w:rFonts w:ascii="Times New Roman" w:hAnsi="Times New Roman" w:cs="Times New Roman"/>
                                        <w:b/>
                                        <w:bCs/>
                                      </w:rPr>
                                      <w:t>4/11/1981 TARİHLİ 2547 SAYILI ANA KANUNA İŞLENEMEYEN</w:t>
                                    </w:r>
                                  </w:p>
                                  <w:p w:rsidR="006E7325" w:rsidRDefault="006E7325" w:rsidP="00220A13">
                                    <w:pPr>
                                      <w:pStyle w:val="ksmblm1"/>
                                      <w:spacing w:before="0" w:line="240" w:lineRule="atLeast"/>
                                      <w:jc w:val="center"/>
                                    </w:pPr>
                                    <w:r>
                                      <w:rPr>
                                        <w:rFonts w:ascii="Times New Roman" w:hAnsi="Times New Roman" w:cs="Times New Roman"/>
                                        <w:b/>
                                        <w:bCs/>
                                      </w:rPr>
                                      <w:t>HÜKÜMLER</w:t>
                                    </w:r>
                                  </w:p>
                                  <w:p w:rsidR="006E7325" w:rsidRDefault="006E7325" w:rsidP="00220A13">
                                    <w:pPr>
                                      <w:pStyle w:val="nor3"/>
                                      <w:spacing w:line="240" w:lineRule="atLeast"/>
                                    </w:pPr>
                                    <w:r>
                                      <w:rPr>
                                        <w:rFonts w:ascii="Times New Roman" w:hAnsi="Times New Roman" w:cs="Times New Roman"/>
                                        <w:b/>
                                        <w:bCs/>
                                      </w:rPr>
                                      <w:t xml:space="preserve">1) 14/4/1982 Tarihli ve 2653 Sayılı Kanunun geçici maddeleri. </w:t>
                                    </w:r>
                                  </w:p>
                                  <w:p w:rsidR="006E7325" w:rsidRDefault="006E7325" w:rsidP="00220A13">
                                    <w:pPr>
                                      <w:pStyle w:val="nor3"/>
                                      <w:spacing w:line="240" w:lineRule="atLeast"/>
                                    </w:pPr>
                                    <w:r>
                                      <w:rPr>
                                        <w:rFonts w:ascii="Times New Roman" w:hAnsi="Times New Roman" w:cs="Times New Roman"/>
                                        <w:b/>
                                        <w:bCs/>
                                      </w:rPr>
                                      <w:t xml:space="preserve">Geçici Madde 1 – </w:t>
                                    </w:r>
                                    <w:r>
                                      <w:rPr>
                                        <w:rFonts w:ascii="Times New Roman" w:hAnsi="Times New Roman" w:cs="Times New Roman"/>
                                      </w:rPr>
                                      <w:t xml:space="preserve">Bu Kanunun yürürlüğe girdiği tarihten önce açılmış kamu davaları ile sonuçlanmış soruşturma işlemleri geçerli olup, bulunduğu aşamadan itibaren uygulamaya devam olunur. </w:t>
                                    </w:r>
                                  </w:p>
                                  <w:p w:rsidR="006E7325" w:rsidRDefault="006E7325" w:rsidP="00220A13">
                                    <w:pPr>
                                      <w:pStyle w:val="nor3"/>
                                      <w:spacing w:line="240" w:lineRule="atLeast"/>
                                    </w:pPr>
                                    <w:r>
                                      <w:rPr>
                                        <w:rFonts w:ascii="Times New Roman" w:hAnsi="Times New Roman" w:cs="Times New Roman"/>
                                      </w:rPr>
                                      <w:t>Sonuçlanmamış soruşturmalara bulunduğu safhadan itibaren bu Kanun hükümleri uygulanır.</w:t>
                                    </w:r>
                                  </w:p>
                                  <w:p w:rsidR="006E7325" w:rsidRDefault="006E7325" w:rsidP="00220A13">
                                    <w:pPr>
                                      <w:pStyle w:val="nor3"/>
                                      <w:spacing w:line="240" w:lineRule="atLeast"/>
                                    </w:pPr>
                                    <w:r>
                                      <w:rPr>
                                        <w:rFonts w:ascii="Times New Roman" w:hAnsi="Times New Roman" w:cs="Times New Roman"/>
                                        <w:b/>
                                        <w:bCs/>
                                      </w:rPr>
                                      <w:t xml:space="preserve">Geçici Madde – </w:t>
                                    </w:r>
                                    <w:r>
                                      <w:rPr>
                                        <w:rFonts w:ascii="Times New Roman" w:hAnsi="Times New Roman" w:cs="Times New Roman"/>
                                      </w:rPr>
                                      <w:t>Bu Kanunun yürürlüğe girdiği tarihten itibaren beş yıl süre ile Yükseköğretim Kurulunun yapacağı her türlü satın alma, satma, keşfettirme, proje yaptırma, montaj, kiraya verme ve kiralama ile ilgili işlerden 1050 sayılı Muhasebe-i Umumiye Kanununun 135 inci maddesi ile 2490 sayılı Artırma ve Eksiltme ve İhale Kanunu uygulanmaz ve 2547 sayılı Yükseköğretim Kanununun 56 ncı madde (f) fıkrasında ve yukarıda sayılan işlerde 1609 sayılı Bayındırlık Bakanlığı Kuruluş ve Görevleri Kanunu hükümlerine tabi olmaksızın Yükseköğretim Kurulu, bünyesinde oluşturacağı bir birimle bu işlerle ilgili faaliyetleri yürütür.</w:t>
                                    </w:r>
                                  </w:p>
                                  <w:p w:rsidR="006E7325" w:rsidRDefault="006E7325" w:rsidP="00220A13">
                                    <w:pPr>
                                      <w:pStyle w:val="nor3"/>
                                      <w:spacing w:line="240" w:lineRule="atLeast"/>
                                    </w:pPr>
                                    <w:r>
                                      <w:rPr>
                                        <w:rFonts w:ascii="Times New Roman" w:hAnsi="Times New Roman" w:cs="Times New Roman"/>
                                      </w:rPr>
                                      <w:t xml:space="preserve">Uygulanacak usul ve esaslar Yükseköğretim Kurulunca çıkarılacak bir yönetmelikle düzenlenir. </w:t>
                                    </w:r>
                                  </w:p>
                                  <w:p w:rsidR="006E7325" w:rsidRDefault="006E7325" w:rsidP="00220A13">
                                    <w:pPr>
                                      <w:pStyle w:val="nor3"/>
                                      <w:spacing w:line="240" w:lineRule="atLeast"/>
                                    </w:pPr>
                                    <w:r>
                                      <w:rPr>
                                        <w:rFonts w:ascii="Times New Roman" w:hAnsi="Times New Roman" w:cs="Times New Roman"/>
                                      </w:rPr>
                                      <w:t>Bu yönetmelik yürürlüğe girinceye kadar Yükseköğretim Kurulunun yukarıda sayılan işleri için 7 Haziran 1980 gün ve 17010 sayılı Resmi Gazete'de yayınlanan "Üniversitelerarası Giriş Sınavı Kayıt ücretleri Fonu Alım - Satım, Kiralama, Harcama ve İhale Yönetmeliği" uygulanır. Anılan yönetmelikteki "İta Amiri" ifadesi yerine "Yükseköğretim Kurulu Başkanı" Üniversitelerarası Öğrenci Seçme ve Yerleştirme Merkezi Yönetim Kurulu" ifadesi yerine "Yükseköğretim Kurulu" "fon" ifadesi yerine de "Yükseköğretim Kurulu bütçe ödenekleri ve diğer mali olanakları" ifadeleri kullanılır.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74</w:t>
                                    </w:r>
                                  </w:p>
                                  <w:p w:rsidR="006E7325" w:rsidRDefault="006E7325" w:rsidP="00220A13">
                                    <w:pPr>
                                      <w:pStyle w:val="nor3"/>
                                      <w:spacing w:line="240" w:lineRule="atLeast"/>
                                      <w:jc w:val="center"/>
                                    </w:pPr>
                                    <w:r>
                                      <w:br w:type="page"/>
                                    </w:r>
                                    <w:r>
                                      <w:rPr>
                                        <w:rFonts w:ascii="Times New Roman" w:hAnsi="Times New Roman" w:cs="Times New Roman"/>
                                        <w:sz w:val="22"/>
                                        <w:szCs w:val="22"/>
                                      </w:rPr>
                                      <w:t>5390</w:t>
                                    </w:r>
                                  </w:p>
                                  <w:p w:rsidR="006E7325" w:rsidRDefault="006E7325" w:rsidP="00220A13">
                                    <w:pPr>
                                      <w:pStyle w:val="nor3"/>
                                      <w:spacing w:line="240" w:lineRule="atLeast"/>
                                    </w:pPr>
                                    <w:r>
                                      <w:rPr>
                                        <w:rFonts w:ascii="Times New Roman" w:hAnsi="Times New Roman" w:cs="Times New Roman"/>
                                        <w:b/>
                                        <w:bCs/>
                                      </w:rPr>
                                      <w:t xml:space="preserve">2) 17/8/1983 Tarihli ve 2880 Sayılı Kanunun geçici maddeleri. </w:t>
                                    </w:r>
                                  </w:p>
                                  <w:p w:rsidR="006E7325" w:rsidRDefault="006E7325" w:rsidP="00220A13">
                                    <w:pPr>
                                      <w:pStyle w:val="nor3"/>
                                      <w:spacing w:line="240" w:lineRule="atLeast"/>
                                    </w:pPr>
                                    <w:r>
                                      <w:rPr>
                                        <w:rFonts w:ascii="Times New Roman" w:hAnsi="Times New Roman" w:cs="Times New Roman"/>
                                        <w:b/>
                                        <w:bCs/>
                                      </w:rPr>
                                      <w:t xml:space="preserve">Geçici Madde 1 – </w:t>
                                    </w:r>
                                    <w:r>
                                      <w:rPr>
                                        <w:rFonts w:ascii="Times New Roman" w:hAnsi="Times New Roman" w:cs="Times New Roman"/>
                                      </w:rPr>
                                      <w:t>Bu Kanunun yayımı tarihinden evvel izlemiş olduğu eğitiöğretim programlarını;</w:t>
                                    </w:r>
                                  </w:p>
                                  <w:p w:rsidR="006E7325" w:rsidRDefault="006E7325" w:rsidP="00220A13">
                                    <w:pPr>
                                      <w:pStyle w:val="nor3"/>
                                      <w:spacing w:line="240" w:lineRule="atLeast"/>
                                    </w:pPr>
                                    <w:r>
                                      <w:rPr>
                                        <w:rFonts w:ascii="Times New Roman" w:hAnsi="Times New Roman" w:cs="Times New Roman"/>
                                      </w:rPr>
                                      <w:t>a) Sınıf geçme sistemi uygulanan yükseköğretim kurumlarında son sınıfa geçmiş olanlarla,</w:t>
                                    </w:r>
                                  </w:p>
                                  <w:p w:rsidR="006E7325" w:rsidRDefault="006E7325" w:rsidP="00220A13">
                                    <w:pPr>
                                      <w:pStyle w:val="nor3"/>
                                      <w:spacing w:line="240" w:lineRule="atLeast"/>
                                    </w:pPr>
                                    <w:r>
                                      <w:rPr>
                                        <w:rFonts w:ascii="Times New Roman" w:hAnsi="Times New Roman" w:cs="Times New Roman"/>
                                      </w:rPr>
                                      <w:t xml:space="preserve">b) Ders geçme veya borçlu sınıf geçme sistemi uygulanan yükseköğretim kurumlarında toplam derslerin dörtte üçünün sınavlarını başarmış olanlara, </w:t>
                                    </w:r>
                                  </w:p>
                                  <w:p w:rsidR="006E7325" w:rsidRDefault="006E7325" w:rsidP="00220A13">
                                    <w:pPr>
                                      <w:pStyle w:val="nor3"/>
                                      <w:spacing w:line="240" w:lineRule="atLeast"/>
                                    </w:pPr>
                                    <w:r>
                                      <w:rPr>
                                        <w:rFonts w:ascii="Times New Roman" w:hAnsi="Times New Roman" w:cs="Times New Roman"/>
                                      </w:rPr>
                                      <w:t xml:space="preserve">1977 yılından bu Kanunun yayımlandığı tarihe kadar başaramadıkları dersler dolayısıyla yükseköğretim kurumları ile ilişkisi kesilen veya kesilme durumuna gelenlere, eğitim - öğretim programlarının tümünü izleyerek tamamlamış olmak şartıyla, 1985 yılı sonuna kadar açılacak sınav dönemlerinde her ders için iki sınav hakkı tanınır. Ancak, bunlar, askerlik tecil işlemi hariç öğrencilik haklarından yararlanamazlar. </w:t>
                                    </w:r>
                                  </w:p>
                                  <w:p w:rsidR="006E7325" w:rsidRDefault="006E7325" w:rsidP="00220A13">
                                    <w:pPr>
                                      <w:pStyle w:val="nor3"/>
                                      <w:spacing w:line="240" w:lineRule="atLeast"/>
                                    </w:pPr>
                                    <w:r>
                                      <w:rPr>
                                        <w:rFonts w:ascii="Times New Roman" w:hAnsi="Times New Roman" w:cs="Times New Roman"/>
                                      </w:rPr>
                                      <w:t xml:space="preserve">Bu gibiler başaramamış oldukları bir veya daha çok derslerin sınavına aynı dönemde girebilirler ve bu derslerden ikinci sınav haklarını sınavların açılacağı ilk dönemde kullanmak zorundadırlar. Bu derslerden herhangi birinden ikinci sınav sonunda da başarısız olanlar diğer sınav haklarını tümüyle kaybederler. </w:t>
                                    </w:r>
                                  </w:p>
                                  <w:p w:rsidR="006E7325" w:rsidRDefault="006E7325" w:rsidP="00220A13">
                                    <w:pPr>
                                      <w:pStyle w:val="nor3"/>
                                      <w:spacing w:line="240" w:lineRule="atLeast"/>
                                    </w:pPr>
                                    <w:r>
                                      <w:rPr>
                                        <w:rFonts w:ascii="Times New Roman" w:hAnsi="Times New Roman" w:cs="Times New Roman"/>
                                        <w:b/>
                                        <w:bCs/>
                                      </w:rPr>
                                      <w:t xml:space="preserve">Geçici Madde 2 – </w:t>
                                    </w:r>
                                    <w:r>
                                      <w:rPr>
                                        <w:rFonts w:ascii="Times New Roman" w:hAnsi="Times New Roman" w:cs="Times New Roman"/>
                                      </w:rPr>
                                      <w:t>Kısmi statüden devamlı statüye veya devamlı statüden kısmi statüye geçmek üzere bu Kanunun yürürlüğe girdiği tarihten itibaren altı ay içinde başvuran öğretim üyeleri, üniversite yönetim kurulunun olumlu görüşü ve rektörün kararı ile statü değiştirebilirler.</w:t>
                                    </w:r>
                                  </w:p>
                                  <w:p w:rsidR="006E7325" w:rsidRDefault="006E7325" w:rsidP="00220A13">
                                    <w:pPr>
                                      <w:pStyle w:val="nor3"/>
                                      <w:spacing w:line="240" w:lineRule="atLeast"/>
                                    </w:pPr>
                                    <w:r>
                                      <w:rPr>
                                        <w:rFonts w:ascii="Times New Roman" w:hAnsi="Times New Roman" w:cs="Times New Roman"/>
                                        <w:b/>
                                        <w:bCs/>
                                      </w:rPr>
                                      <w:t xml:space="preserve">Geçici Madde 3 – </w:t>
                                    </w:r>
                                    <w:r>
                                      <w:rPr>
                                        <w:rFonts w:ascii="Times New Roman" w:hAnsi="Times New Roman" w:cs="Times New Roman"/>
                                      </w:rPr>
                                      <w:t>Yükseköğretim kurumları kadro kanunu yürürlüğe girinceye kadar, rektörlerin önerisi üzerine, akademik kadrolar ile 657 sayılı Devlet Memurları Kanununa tabi kadrolar, üniversiteler veya üniversite birimleri arasında Yükseköğretim Kurulu kararı ile nakledilebilir.</w:t>
                                    </w:r>
                                  </w:p>
                                  <w:p w:rsidR="006E7325" w:rsidRDefault="006E7325" w:rsidP="00220A13">
                                    <w:pPr>
                                      <w:pStyle w:val="nor3"/>
                                      <w:spacing w:line="240" w:lineRule="atLeast"/>
                                    </w:pPr>
                                    <w:r>
                                      <w:rPr>
                                        <w:rFonts w:ascii="Times New Roman" w:hAnsi="Times New Roman" w:cs="Times New Roman"/>
                                        <w:b/>
                                        <w:bCs/>
                                      </w:rPr>
                                      <w:t xml:space="preserve">Geçici Madde 4 – </w:t>
                                    </w:r>
                                    <w:r>
                                      <w:rPr>
                                        <w:rFonts w:ascii="Times New Roman" w:hAnsi="Times New Roman" w:cs="Times New Roman"/>
                                      </w:rPr>
                                      <w:t>Tıp ve diş hekimliği gibi uygulama alanları, üniversite içinde olmayan bilim alanlarında görevli profesör ve doçentler kısmi statüde olmalarına rağmen, 1990 yılı sonuna kadar, bölüm, anabilim, anasanat, bilim ve sanat dalları yöneticiliklerine atanabilirler. Ancak bu gibiler, Devlet memurları gibi haftalık mesai süresine tabidirler.</w:t>
                                    </w:r>
                                  </w:p>
                                  <w:p w:rsidR="006E7325" w:rsidRDefault="006E7325" w:rsidP="00220A13">
                                    <w:pPr>
                                      <w:pStyle w:val="nor3"/>
                                      <w:spacing w:line="240" w:lineRule="atLeast"/>
                                    </w:pPr>
                                    <w:r>
                                      <w:rPr>
                                        <w:rFonts w:ascii="Times New Roman" w:hAnsi="Times New Roman" w:cs="Times New Roman"/>
                                        <w:b/>
                                        <w:bCs/>
                                      </w:rPr>
                                      <w:t xml:space="preserve">Geçici Madde 5 – </w:t>
                                    </w:r>
                                    <w:r>
                                      <w:rPr>
                                        <w:rFonts w:ascii="Times New Roman" w:hAnsi="Times New Roman" w:cs="Times New Roman"/>
                                      </w:rPr>
                                      <w:t>28/3/1983 tarih ve 2809 sayılı Kununun geçici 3 üncü maddesi ile yükseköğretim kurumlarında öğretim görevlisi ve geçici olarak istihdam edilen öğretmenlerin istihdam süresi 3O/6/1984 tarihine kadar uzatılmıştır. Bu tarihe kadar, ilgili bakanlığa dönmek için talepte bulunanlar ile yükseköğretim kurumlarında istihdamlarına ilgili üniversite yönetim kurulu önerisi ve rektörün onayı ile gerek görülmeyenler, ilgili bakanlıklara kadroları ile birlikte iade edilirler veya üniversitesinin önerisi veya doğrudan Yükseköğretim Kurulunun kararı ile bir başka üniversiteye veya bağlı birimlerine kadroları ile birlikte nakledilebilirler.</w:t>
                                    </w:r>
                                  </w:p>
                                  <w:p w:rsidR="006E7325" w:rsidRDefault="006E7325" w:rsidP="00220A13">
                                    <w:pPr>
                                      <w:pStyle w:val="nor3"/>
                                      <w:spacing w:line="240" w:lineRule="atLeast"/>
                                    </w:pPr>
                                    <w:r>
                                      <w:rPr>
                                        <w:rFonts w:ascii="Times New Roman" w:hAnsi="Times New Roman" w:cs="Times New Roman"/>
                                        <w:b/>
                                        <w:bCs/>
                                      </w:rPr>
                                      <w:t>3) 25/12/1985 Tarihli ve 3248 Sayılı Kanunun geçici maddeleri.</w:t>
                                    </w:r>
                                  </w:p>
                                  <w:p w:rsidR="006E7325" w:rsidRDefault="006E7325" w:rsidP="00220A13">
                                    <w:pPr>
                                      <w:pStyle w:val="nor3"/>
                                      <w:spacing w:line="240" w:lineRule="atLeast"/>
                                    </w:pPr>
                                    <w:r>
                                      <w:rPr>
                                        <w:rFonts w:ascii="Times New Roman" w:hAnsi="Times New Roman" w:cs="Times New Roman"/>
                                        <w:b/>
                                        <w:bCs/>
                                      </w:rPr>
                                      <w:t xml:space="preserve">Geçici Madde 1 – </w:t>
                                    </w:r>
                                    <w:r>
                                      <w:rPr>
                                        <w:rFonts w:ascii="Times New Roman" w:hAnsi="Times New Roman" w:cs="Times New Roman"/>
                                      </w:rPr>
                                      <w:t xml:space="preserve">Bu Kanunun yürürlüğe girmesinden önce, mezun olmak üzere takip ettiği eğitim - öğretim programının biri hariç diğer derslerini başarılı olarak tamamlayan, ancak başaramadıkları tek ders sebebiyle ilişkileri kesilen öğrenciler de kurumlarına üç ay içinde müracaatları halinde bu Kanun hükümlerinden yararlandırırlar. </w:t>
                                    </w:r>
                                  </w:p>
                                  <w:p w:rsidR="006E7325" w:rsidRDefault="006E7325" w:rsidP="00220A13">
                                    <w:pPr>
                                      <w:pStyle w:val="nor3"/>
                                      <w:spacing w:line="240" w:lineRule="atLeast"/>
                                    </w:pPr>
                                    <w:r>
                                      <w:rPr>
                                        <w:rFonts w:ascii="Times New Roman" w:hAnsi="Times New Roman" w:cs="Times New Roman"/>
                                        <w:b/>
                                        <w:bCs/>
                                      </w:rPr>
                                      <w:t xml:space="preserve">Geçici Madde 2 – </w:t>
                                    </w:r>
                                    <w:r>
                                      <w:rPr>
                                        <w:rFonts w:ascii="Times New Roman" w:hAnsi="Times New Roman" w:cs="Times New Roman"/>
                                      </w:rPr>
                                      <w:t>Bu Kanunun yürürlüğe girmesinden önce 1984 - 1985 yıllarında kaydı silinen veya silinme durumuna gelmiş olan ve Geçici 1 inci madde kapsamı dışında bulunan ögrencilerden:</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75</w:t>
                                    </w:r>
                                  </w:p>
                                  <w:p w:rsidR="006E7325" w:rsidRDefault="006E7325" w:rsidP="00220A13">
                                    <w:pPr>
                                      <w:pStyle w:val="nor3"/>
                                      <w:spacing w:line="240" w:lineRule="atLeast"/>
                                      <w:jc w:val="center"/>
                                    </w:pPr>
                                    <w:r>
                                      <w:br w:type="page"/>
                                    </w:r>
                                    <w:r>
                                      <w:rPr>
                                        <w:rFonts w:ascii="Times New Roman" w:hAnsi="Times New Roman" w:cs="Times New Roman"/>
                                        <w:sz w:val="22"/>
                                        <w:szCs w:val="22"/>
                                      </w:rPr>
                                      <w:t>5391</w:t>
                                    </w:r>
                                  </w:p>
                                  <w:p w:rsidR="006E7325" w:rsidRDefault="006E7325" w:rsidP="00220A13">
                                    <w:pPr>
                                      <w:pStyle w:val="nor3"/>
                                      <w:spacing w:line="240" w:lineRule="atLeast"/>
                                    </w:pPr>
                                    <w:r>
                                      <w:rPr>
                                        <w:rFonts w:ascii="Times New Roman" w:hAnsi="Times New Roman" w:cs="Times New Roman"/>
                                      </w:rPr>
                                      <w:t>A) Birinci sınıf veya birinci ve ikinci yarı yıl ögrencileri, takip etmekte oldukları bütün dersleri verip de sadece veremedikleri tek dersleri kalmışsa, ilgili oldukları öğretim kurumuna üç ay içinde müracaatları halinde bu tek dersin açılacak ilk yarı yıl veya yıl sonu sınavına ve bütünlemesine bir defaya mahsus olmak üzere girerler. Bu dersin uygulamalı olması halinde öğrenciler sadece uygulamalara devam etmek zorundadırlar.</w:t>
                                    </w:r>
                                  </w:p>
                                  <w:p w:rsidR="006E7325" w:rsidRDefault="006E7325" w:rsidP="00220A13">
                                    <w:pPr>
                                      <w:pStyle w:val="nor3"/>
                                      <w:spacing w:line="240" w:lineRule="atLeast"/>
                                    </w:pPr>
                                    <w:r>
                                      <w:rPr>
                                        <w:rFonts w:ascii="Times New Roman" w:hAnsi="Times New Roman" w:cs="Times New Roman"/>
                                      </w:rPr>
                                      <w:t xml:space="preserve">B) Birinci sınıf dışında diğer sınıflardan ara sınavları dahil her yarı yıl veya tam yıl sınavlarında yalnız üç dersten başarısız oldukları için ilişkileri kesilme durumunda bulunan veya ilişkisi kesilmiş olanlara, başarısız oldukları o üç dersi sadece bir defaya mahsus olmak üzere bu Kanun hükümlerine göre üç ay içinde kurumlarına müracaatları halinde alma hakkı tanınır. </w:t>
                                    </w:r>
                                  </w:p>
                                  <w:p w:rsidR="006E7325" w:rsidRDefault="006E7325" w:rsidP="00220A13">
                                    <w:pPr>
                                      <w:pStyle w:val="nor3"/>
                                      <w:spacing w:line="240" w:lineRule="atLeast"/>
                                    </w:pPr>
                                    <w:r>
                                      <w:rPr>
                                        <w:rFonts w:ascii="Times New Roman" w:hAnsi="Times New Roman" w:cs="Times New Roman"/>
                                        <w:b/>
                                        <w:bCs/>
                                      </w:rPr>
                                      <w:t>4) 15/9/1987 tarih ve 292 sayılı KHK. nin geçici maddesi:</w:t>
                                    </w:r>
                                  </w:p>
                                  <w:p w:rsidR="006E7325" w:rsidRDefault="006E7325" w:rsidP="00220A13">
                                    <w:pPr>
                                      <w:pStyle w:val="nor3"/>
                                      <w:spacing w:line="240" w:lineRule="atLeast"/>
                                    </w:pPr>
                                    <w:r>
                                      <w:rPr>
                                        <w:rFonts w:ascii="Times New Roman" w:hAnsi="Times New Roman" w:cs="Times New Roman"/>
                                        <w:b/>
                                        <w:bCs/>
                                      </w:rPr>
                                      <w:t>Geçici Madde – (Mülga: 17/2/1993 - 3865/1 md.)</w:t>
                                    </w:r>
                                  </w:p>
                                  <w:p w:rsidR="006E7325" w:rsidRDefault="006E7325" w:rsidP="00220A13">
                                    <w:pPr>
                                      <w:pStyle w:val="nor3"/>
                                      <w:spacing w:line="240" w:lineRule="atLeast"/>
                                    </w:pPr>
                                    <w:r>
                                      <w:rPr>
                                        <w:rFonts w:ascii="Times New Roman" w:hAnsi="Times New Roman" w:cs="Times New Roman"/>
                                        <w:b/>
                                        <w:bCs/>
                                      </w:rPr>
                                      <w:t>5) 2/12/1987 tarih ve 301 sayılı KHK. nin geçici maddeleri:</w:t>
                                    </w:r>
                                  </w:p>
                                  <w:p w:rsidR="006E7325" w:rsidRDefault="006E7325" w:rsidP="00220A13">
                                    <w:pPr>
                                      <w:pStyle w:val="nor3"/>
                                      <w:spacing w:line="240" w:lineRule="atLeast"/>
                                    </w:pPr>
                                    <w:r>
                                      <w:rPr>
                                        <w:rFonts w:ascii="Times New Roman" w:hAnsi="Times New Roman" w:cs="Times New Roman"/>
                                        <w:b/>
                                        <w:bCs/>
                                      </w:rPr>
                                      <w:t xml:space="preserve">Geçici Madde 1 – </w:t>
                                    </w:r>
                                    <w:r>
                                      <w:rPr>
                                        <w:rFonts w:ascii="Times New Roman" w:hAnsi="Times New Roman" w:cs="Times New Roman"/>
                                      </w:rPr>
                                      <w:t xml:space="preserve">Bu Kanun Hükmünde Kararnamenin yürürlüğe girdiği tarihi izleyen aybaşından itibaren, 2547 Sayılı Kanun ile, bu Kanunun ek ve tadilleri uyarınca 1987 yılı, Aralık ayında ad çekme işlemine tabi olanlar ile herhangi bir nedenle kurul üyeliğinden ayrılanların yerine, bu Kanun Hükmünde Kararnameye göre seçimler ve atamalar yapılır. Bu suretle seçilenler ve atananlar, seçildikleri ve atandıkları tarihi izleyen aybaşında göreve başlarlar. Bunlar dışında kalan üyelerin görev süreleri 31/12/1988 gününe kadar devam eder. Bu üyelerden, Yürütme Kurulu üyeliğine seçilmeyen ve Türkiye Cumhuriyeti Emekli Sandığı ile irtibatları devam edenler, istekleri halinde bir ay içinde kamu kurum ye kuruluşlarında mükteseplerine uygun kadroya atanırlar ve bunlar hakkında 6 ncı maddenin (d) fıkrasının ikinci bendi hükümlerine göre toplantıya katılma (huzur hakkı), emekli olanlar ile kamu kurum ve kuruluşlarına atanmayanlar hakkında ise, bu süre içinde 6 ncı maddenin (d) fıkrasının birinci bendine göre aylık ödemeye devam olunur. </w:t>
                                    </w:r>
                                  </w:p>
                                  <w:p w:rsidR="006E7325" w:rsidRDefault="006E7325" w:rsidP="00220A13">
                                    <w:pPr>
                                      <w:pStyle w:val="nor3"/>
                                      <w:spacing w:line="240" w:lineRule="atLeast"/>
                                    </w:pPr>
                                    <w:r>
                                      <w:rPr>
                                        <w:rFonts w:ascii="Times New Roman" w:hAnsi="Times New Roman" w:cs="Times New Roman"/>
                                      </w:rPr>
                                      <w:t xml:space="preserve">Yükseköğretim Kurulu Üyeliğine seçilmeleri nedeniyle kurumları ile ilişkileri kesilenlerden Türkiye Cumhuriyeti Emekli Sandığı ile irtibatları devam edenler, üyelik görevinin sonunda, istekleri halinde bir ay içinde kamu kurum ve kuruluşlarında mükteseplerine uygun görevlere atanırlar. Bunlar hakkında bu Kanun Hükmünde Kararname hükümleri uygulanır. </w:t>
                                    </w:r>
                                  </w:p>
                                  <w:p w:rsidR="006E7325" w:rsidRDefault="006E7325" w:rsidP="00220A13">
                                    <w:pPr>
                                      <w:pStyle w:val="nor3"/>
                                      <w:spacing w:line="240" w:lineRule="atLeast"/>
                                    </w:pPr>
                                    <w:r>
                                      <w:rPr>
                                        <w:rFonts w:ascii="Times New Roman" w:hAnsi="Times New Roman" w:cs="Times New Roman"/>
                                        <w:b/>
                                        <w:bCs/>
                                      </w:rPr>
                                      <w:t xml:space="preserve">Geçici Madde 2 – </w:t>
                                    </w:r>
                                    <w:r>
                                      <w:rPr>
                                        <w:rFonts w:ascii="Times New Roman" w:hAnsi="Times New Roman" w:cs="Times New Roman"/>
                                      </w:rPr>
                                      <w:t>Bu Kanun Hükmünde Kararnamenin yürürlüğe girdiği tarihten itibaren bir ay içinde 1 inci maddedeki esaslara göre yürütme kurulu oluşturulur.</w:t>
                                    </w:r>
                                  </w:p>
                                  <w:p w:rsidR="006E7325" w:rsidRDefault="006E7325" w:rsidP="00220A13">
                                    <w:pPr>
                                      <w:pStyle w:val="nor3"/>
                                      <w:spacing w:line="240" w:lineRule="atLeast"/>
                                    </w:pPr>
                                    <w:r>
                                      <w:rPr>
                                        <w:rFonts w:ascii="Times New Roman" w:hAnsi="Times New Roman" w:cs="Times New Roman"/>
                                        <w:b/>
                                        <w:bCs/>
                                      </w:rPr>
                                      <w:t>6) 23/11/1989 tarih ve 3589 sayılı Kanunun geçici maddesi:</w:t>
                                    </w:r>
                                  </w:p>
                                  <w:p w:rsidR="006E7325" w:rsidRDefault="006E7325" w:rsidP="00220A13">
                                    <w:pPr>
                                      <w:pStyle w:val="nor3"/>
                                      <w:spacing w:line="240" w:lineRule="atLeast"/>
                                    </w:pPr>
                                    <w:r>
                                      <w:rPr>
                                        <w:rFonts w:ascii="Times New Roman" w:hAnsi="Times New Roman" w:cs="Times New Roman"/>
                                        <w:b/>
                                        <w:bCs/>
                                      </w:rPr>
                                      <w:t xml:space="preserve">Geçici Maddde 1 – </w:t>
                                    </w:r>
                                    <w:r>
                                      <w:rPr>
                                        <w:rFonts w:ascii="Times New Roman" w:hAnsi="Times New Roman" w:cs="Times New Roman"/>
                                      </w:rPr>
                                      <w:t xml:space="preserve">12/3/1986 Tarihli ve 3268 sayılı, 9/4/1987 Tarihli ve 3347 Sayılı, 12/10/1988 Tarihli ve 3479 Sayılı ve 1/6/1989 Tarihli ve 3569 Sayılı Kanunlarla Bakanlar Kuruluna verilen Kanun Hükmünde Kararname çıkarma yetkisi 2547 Sayılı Yükseköğretim Kanunu için, bu kanunlarla verilen süre bitimine kadar geçerlidir. </w:t>
                                    </w:r>
                                  </w:p>
                                  <w:p w:rsidR="006E7325" w:rsidRDefault="006E7325" w:rsidP="00220A13">
                                    <w:pPr>
                                      <w:pStyle w:val="nor3"/>
                                      <w:spacing w:line="240" w:lineRule="atLeast"/>
                                    </w:pPr>
                                    <w:r>
                                      <w:rPr>
                                        <w:rFonts w:ascii="Times New Roman" w:hAnsi="Times New Roman" w:cs="Times New Roman"/>
                                        <w:b/>
                                        <w:bCs/>
                                      </w:rPr>
                                      <w:t xml:space="preserve">7) 7/3/1990 tarih ve 3614 sayılı Kanunun geçici maddesi: </w:t>
                                    </w:r>
                                  </w:p>
                                  <w:p w:rsidR="006E7325" w:rsidRDefault="006E7325" w:rsidP="00220A13">
                                    <w:pPr>
                                      <w:pStyle w:val="nor3"/>
                                      <w:spacing w:line="240" w:lineRule="atLeast"/>
                                    </w:pPr>
                                    <w:r>
                                      <w:rPr>
                                        <w:rFonts w:ascii="Times New Roman" w:hAnsi="Times New Roman" w:cs="Times New Roman"/>
                                        <w:b/>
                                        <w:bCs/>
                                      </w:rPr>
                                      <w:t xml:space="preserve">Geçici Madde 1 – </w:t>
                                    </w:r>
                                    <w:r>
                                      <w:rPr>
                                        <w:rFonts w:ascii="Times New Roman" w:hAnsi="Times New Roman" w:cs="Times New Roman"/>
                                      </w:rPr>
                                      <w:t>12.3.1986 tarihli ve 3268 sayılı, 9.4.1987 tarihli ve 3347 sayılı, 12.10.1988 tarihli ve 3479 sayılı, 1.6.1989 tarihli ve 3569 sayılı Kanunlarla Bakanlar Kuruluna verilen Kanun Hükmünde Kararname çıkarma yetkisi 2547 sayılı Yükseköğretim Kanunu için, bu Kanunlarla verilen süre bitimine kadar geçerlidir.</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76</w:t>
                                    </w:r>
                                  </w:p>
                                  <w:p w:rsidR="006E7325" w:rsidRDefault="006E7325" w:rsidP="00220A13">
                                    <w:pPr>
                                      <w:pStyle w:val="nor3"/>
                                      <w:spacing w:line="240" w:lineRule="atLeast"/>
                                      <w:jc w:val="center"/>
                                    </w:pPr>
                                    <w:r>
                                      <w:br w:type="page"/>
                                    </w:r>
                                    <w:r>
                                      <w:rPr>
                                        <w:rFonts w:ascii="Times New Roman" w:hAnsi="Times New Roman" w:cs="Times New Roman"/>
                                        <w:sz w:val="22"/>
                                        <w:szCs w:val="22"/>
                                      </w:rPr>
                                      <w:t>5392</w:t>
                                    </w:r>
                                  </w:p>
                                  <w:p w:rsidR="006E7325" w:rsidRDefault="006E7325" w:rsidP="00220A13">
                                    <w:pPr>
                                      <w:pStyle w:val="nor3"/>
                                      <w:spacing w:line="240" w:lineRule="atLeast"/>
                                    </w:pPr>
                                    <w:r>
                                      <w:rPr>
                                        <w:rFonts w:ascii="Times New Roman" w:hAnsi="Times New Roman" w:cs="Times New Roman"/>
                                        <w:b/>
                                        <w:bCs/>
                                      </w:rPr>
                                      <w:t xml:space="preserve">8) 25/10/1990 tarih ve 3670 sayılı Kanunun Geçici Maddeleri: </w:t>
                                    </w:r>
                                  </w:p>
                                  <w:p w:rsidR="006E7325" w:rsidRDefault="006E7325" w:rsidP="00220A13">
                                    <w:pPr>
                                      <w:pStyle w:val="nor3"/>
                                      <w:spacing w:line="240" w:lineRule="atLeast"/>
                                    </w:pPr>
                                    <w:r>
                                      <w:rPr>
                                        <w:rFonts w:ascii="Times New Roman" w:hAnsi="Times New Roman" w:cs="Times New Roman"/>
                                        <w:b/>
                                        <w:bCs/>
                                      </w:rPr>
                                      <w:t xml:space="preserve">Geçici Madde 1 – </w:t>
                                    </w:r>
                                    <w:r>
                                      <w:rPr>
                                        <w:rFonts w:ascii="Times New Roman" w:hAnsi="Times New Roman" w:cs="Times New Roman"/>
                                      </w:rPr>
                                      <w:t>Bu Kanunun yürürlüğe girmesinden önce yükseköğretim kurumlarında kılık ve kıyafet ile ilgili olarak verilmiş her türlü disiplin cezaları bütün hüküm ve sonuçlarıyla birlikte ortadan kalkar.</w:t>
                                    </w:r>
                                  </w:p>
                                  <w:p w:rsidR="006E7325" w:rsidRDefault="006E7325" w:rsidP="00220A13">
                                    <w:pPr>
                                      <w:pStyle w:val="nor3"/>
                                      <w:spacing w:line="240" w:lineRule="atLeast"/>
                                    </w:pPr>
                                    <w:r>
                                      <w:rPr>
                                        <w:rFonts w:ascii="Times New Roman" w:hAnsi="Times New Roman" w:cs="Times New Roman"/>
                                        <w:b/>
                                        <w:bCs/>
                                      </w:rPr>
                                      <w:t xml:space="preserve">Geçici Madde 2 – </w:t>
                                    </w:r>
                                    <w:r>
                                      <w:rPr>
                                        <w:rFonts w:ascii="Times New Roman" w:hAnsi="Times New Roman" w:cs="Times New Roman"/>
                                      </w:rPr>
                                      <w:t>Bu Kanunun yürürlüğe girmesinden önce 2547 sayılı Kanunun 38 inci maddesi uyarınca kurumlarda görev almış olanlar için görevlendirildikleri sürece üst yönetim kadrolarında görev verilemeyeceğine dair hüküm uygulanmaz.</w:t>
                                    </w:r>
                                  </w:p>
                                  <w:p w:rsidR="006E7325" w:rsidRDefault="006E7325" w:rsidP="00220A13">
                                    <w:pPr>
                                      <w:pStyle w:val="nor3"/>
                                      <w:spacing w:line="240" w:lineRule="atLeast"/>
                                    </w:pPr>
                                    <w:r>
                                      <w:rPr>
                                        <w:rFonts w:ascii="Times New Roman" w:hAnsi="Times New Roman" w:cs="Times New Roman"/>
                                        <w:b/>
                                        <w:bCs/>
                                      </w:rPr>
                                      <w:t xml:space="preserve">Geçici Madde 4 – </w:t>
                                    </w:r>
                                    <w:r>
                                      <w:rPr>
                                        <w:rFonts w:ascii="Times New Roman" w:hAnsi="Times New Roman" w:cs="Times New Roman"/>
                                      </w:rPr>
                                      <w:t xml:space="preserve">Bu Kanunun yürürlüğe girdiği tarihten önce, 19/4/1990 tarihli 422 sayılı Kanun Hükmünde Kararnamenin maddelerine göre yapılan işlemlerin bu Kanuna uygun olmayanları, bu Kanunun yürürlüğe girdiği tarihten itibaren geçersiz olurlar. </w:t>
                                    </w:r>
                                  </w:p>
                                  <w:p w:rsidR="006E7325" w:rsidRDefault="006E7325" w:rsidP="00220A13">
                                    <w:pPr>
                                      <w:pStyle w:val="nor3"/>
                                      <w:spacing w:line="240" w:lineRule="atLeast"/>
                                    </w:pPr>
                                    <w:r>
                                      <w:rPr>
                                        <w:rFonts w:ascii="Times New Roman" w:hAnsi="Times New Roman" w:cs="Times New Roman"/>
                                        <w:b/>
                                        <w:bCs/>
                                      </w:rPr>
                                      <w:t xml:space="preserve">9) 3/4/1991 tarih ve 3708 sayılı Kanunun Geçici Maddeleri: </w:t>
                                    </w:r>
                                  </w:p>
                                  <w:p w:rsidR="006E7325" w:rsidRDefault="006E7325" w:rsidP="00220A13">
                                    <w:pPr>
                                      <w:pStyle w:val="nor3"/>
                                      <w:spacing w:line="240" w:lineRule="atLeast"/>
                                    </w:pPr>
                                    <w:r>
                                      <w:rPr>
                                        <w:rFonts w:ascii="Times New Roman" w:hAnsi="Times New Roman" w:cs="Times New Roman"/>
                                        <w:b/>
                                        <w:bCs/>
                                      </w:rPr>
                                      <w:t>Geçici Madde 1 ve 2 – (İptal: Ana.Mah.'nin 29/6/1992 tarih ve E. 1991/21,K. 1992/42 Sayılı Kararıyla.)</w:t>
                                    </w:r>
                                  </w:p>
                                  <w:p w:rsidR="006E7325" w:rsidRDefault="006E7325" w:rsidP="00220A13">
                                    <w:pPr>
                                      <w:pStyle w:val="nor3"/>
                                      <w:spacing w:line="240" w:lineRule="atLeast"/>
                                    </w:pPr>
                                    <w:r>
                                      <w:rPr>
                                        <w:rFonts w:ascii="Times New Roman" w:hAnsi="Times New Roman" w:cs="Times New Roman"/>
                                        <w:b/>
                                        <w:bCs/>
                                      </w:rPr>
                                      <w:t>10) 1/7/1992 tarih ve 3826 sayılı Kanunun Geçici Maddeleri:</w:t>
                                    </w:r>
                                  </w:p>
                                  <w:p w:rsidR="006E7325" w:rsidRDefault="006E7325" w:rsidP="00220A13">
                                    <w:pPr>
                                      <w:pStyle w:val="nor3"/>
                                      <w:spacing w:line="240" w:lineRule="atLeast"/>
                                    </w:pPr>
                                    <w:r>
                                      <w:rPr>
                                        <w:rFonts w:ascii="Times New Roman" w:hAnsi="Times New Roman" w:cs="Times New Roman"/>
                                        <w:b/>
                                        <w:bCs/>
                                      </w:rPr>
                                      <w:t xml:space="preserve">Geçici Madde 1 – </w:t>
                                    </w:r>
                                    <w:r>
                                      <w:rPr>
                                        <w:rFonts w:ascii="Times New Roman" w:hAnsi="Times New Roman" w:cs="Times New Roman"/>
                                      </w:rPr>
                                      <w:t>Bu Kanunun 1 inci maddesinde öngörülen ilk rektör aday seçimleri bu Kanunun yürürlüğe girmesini izleyen 15 gün içinde gerçekleştirilir ve seçilen rektör, atanmasını takip eden 15 inci günde göreve başlar.</w:t>
                                    </w:r>
                                  </w:p>
                                  <w:p w:rsidR="006E7325" w:rsidRDefault="006E7325" w:rsidP="00220A13">
                                    <w:pPr>
                                      <w:pStyle w:val="nor3"/>
                                      <w:spacing w:line="240" w:lineRule="atLeast"/>
                                    </w:pPr>
                                    <w:r>
                                      <w:rPr>
                                        <w:rFonts w:ascii="Times New Roman" w:hAnsi="Times New Roman" w:cs="Times New Roman"/>
                                      </w:rPr>
                                      <w:t>Yeni kurulan Devlet üniversite ve yüksek teknoloji enstitülerinin kurucu rektörleri iki yıl için, Milli Eğitim Bakanı ve Başbakanın önereceği 3 isim arasından Cumhurbaşkanınca atanır.</w:t>
                                    </w:r>
                                  </w:p>
                                  <w:p w:rsidR="006E7325" w:rsidRDefault="006E7325" w:rsidP="00220A13">
                                    <w:pPr>
                                      <w:pStyle w:val="nor3"/>
                                      <w:spacing w:line="240" w:lineRule="atLeast"/>
                                    </w:pPr>
                                    <w:r>
                                      <w:rPr>
                                        <w:rFonts w:ascii="Times New Roman" w:hAnsi="Times New Roman" w:cs="Times New Roman"/>
                                        <w:b/>
                                        <w:bCs/>
                                      </w:rPr>
                                      <w:t>Geçici Madde 2 –</w:t>
                                    </w:r>
                                    <w:r>
                                      <w:rPr>
                                        <w:rFonts w:ascii="Times New Roman" w:hAnsi="Times New Roman" w:cs="Times New Roman"/>
                                      </w:rPr>
                                      <w:t xml:space="preserve"> Bu Kanunun yayımı tarihinde görev başında bulunan üniversite rektörlerinin görevleri, yeni rektörlerin seçimini takip eden 15 inci günde sona erer.</w:t>
                                    </w:r>
                                  </w:p>
                                  <w:p w:rsidR="006E7325" w:rsidRDefault="006E7325" w:rsidP="00220A13">
                                    <w:pPr>
                                      <w:pStyle w:val="nor3"/>
                                      <w:spacing w:line="240" w:lineRule="atLeast"/>
                                    </w:pPr>
                                    <w:r>
                                      <w:rPr>
                                        <w:rFonts w:ascii="Times New Roman" w:hAnsi="Times New Roman" w:cs="Times New Roman"/>
                                        <w:b/>
                                        <w:bCs/>
                                      </w:rPr>
                                      <w:t xml:space="preserve">11) 28/12/1999 tarih ve 4498 sayılı Kanunun Geçici Maddesi: </w:t>
                                    </w:r>
                                  </w:p>
                                  <w:p w:rsidR="006E7325" w:rsidRDefault="006E7325" w:rsidP="00220A13">
                                    <w:pPr>
                                      <w:pStyle w:val="nor3"/>
                                      <w:spacing w:line="240" w:lineRule="atLeast"/>
                                    </w:pPr>
                                    <w:r>
                                      <w:rPr>
                                        <w:rFonts w:ascii="Times New Roman" w:hAnsi="Times New Roman" w:cs="Times New Roman"/>
                                        <w:b/>
                                        <w:bCs/>
                                      </w:rPr>
                                      <w:t>Geçici Madde 1 – (İptal: Ana. Mah.’nin 13/9/2000 tarihli ve E.: 2000/14, K.: 2000/21 sayılı kararı ile.)</w:t>
                                    </w:r>
                                  </w:p>
                                  <w:p w:rsidR="006E7325" w:rsidRDefault="006E7325" w:rsidP="00220A13">
                                    <w:pPr>
                                      <w:pStyle w:val="nor3"/>
                                      <w:spacing w:line="240" w:lineRule="atLeast"/>
                                    </w:pPr>
                                    <w:r>
                                      <w:rPr>
                                        <w:rFonts w:ascii="Times New Roman" w:hAnsi="Times New Roman" w:cs="Times New Roman"/>
                                        <w:b/>
                                        <w:bCs/>
                                      </w:rPr>
                                      <w:t>12) 29/6/2001 - 4702 sayılı Kanunun Geçici Maddesi :</w:t>
                                    </w:r>
                                  </w:p>
                                  <w:p w:rsidR="006E7325" w:rsidRDefault="006E7325" w:rsidP="00220A13">
                                    <w:pPr>
                                      <w:pStyle w:val="nor3"/>
                                      <w:spacing w:line="240" w:lineRule="atLeast"/>
                                    </w:pPr>
                                    <w:r>
                                      <w:rPr>
                                        <w:rFonts w:ascii="Times New Roman" w:hAnsi="Times New Roman" w:cs="Times New Roman"/>
                                        <w:b/>
                                        <w:bCs/>
                                      </w:rPr>
                                      <w:t xml:space="preserve">Geçici Madde 1 – </w:t>
                                    </w:r>
                                    <w:r>
                                      <w:rPr>
                                        <w:rFonts w:ascii="Times New Roman" w:hAnsi="Times New Roman" w:cs="Times New Roman"/>
                                      </w:rPr>
                                      <w:t>Bu Kanunla ilgili yönetmelikler, Kanunun yayımı tarihinden itibaren bir yıl içerisinde çıkarılır. Bu Kanunun uygulanmasına ilişkin yönetmelikler çıkarılıncaya kadar mevcut yönetmeliklerin bu Kanuna aykırı olmayan hükümlerinin uygulanmasına devam edilir.</w:t>
                                    </w:r>
                                  </w:p>
                                  <w:p w:rsidR="006E7325" w:rsidRDefault="006E7325" w:rsidP="00220A13">
                                    <w:pPr>
                                      <w:jc w:val="right"/>
                                      <w:rPr>
                                        <w:rFonts w:ascii="New York" w:hAnsi="New York"/>
                                        <w:b/>
                                        <w:bCs/>
                                        <w:color w:val="808080"/>
                                        <w:sz w:val="16"/>
                                        <w:szCs w:val="16"/>
                                      </w:rPr>
                                    </w:pPr>
                                    <w:r>
                                      <w:rPr>
                                        <w:rFonts w:ascii="New York" w:hAnsi="New York"/>
                                        <w:b/>
                                        <w:bCs/>
                                        <w:color w:val="808080"/>
                                        <w:sz w:val="16"/>
                                        <w:szCs w:val="16"/>
                                      </w:rPr>
                                      <w:t>Sayfa 77</w:t>
                                    </w:r>
                                  </w:p>
                                  <w:p w:rsidR="006E7325" w:rsidRDefault="006E7325" w:rsidP="00220A13">
                                    <w:pPr>
                                      <w:pStyle w:val="dipnot3"/>
                                      <w:spacing w:line="240" w:lineRule="atLeast"/>
                                      <w:jc w:val="center"/>
                                    </w:pPr>
                                    <w:r>
                                      <w:rPr>
                                        <w:rFonts w:ascii="New York" w:hAnsi="New York"/>
                                        <w:sz w:val="16"/>
                                        <w:szCs w:val="16"/>
                                      </w:rPr>
                                      <w:br w:type="page"/>
                                    </w:r>
                                    <w:r>
                                      <w:rPr>
                                        <w:rFonts w:ascii="Times New Roman" w:hAnsi="Times New Roman" w:cs="Times New Roman"/>
                                        <w:sz w:val="22"/>
                                        <w:szCs w:val="22"/>
                                      </w:rPr>
                                      <w:t>5393</w:t>
                                    </w:r>
                                  </w:p>
                                  <w:p w:rsidR="006E7325" w:rsidRDefault="006E7325" w:rsidP="00220A13">
                                    <w:pPr>
                                      <w:pStyle w:val="dipnot3"/>
                                      <w:spacing w:line="240" w:lineRule="atLeast"/>
                                      <w:jc w:val="both"/>
                                    </w:pPr>
                                    <w:r>
                                      <w:rPr>
                                        <w:rFonts w:ascii="Times New Roman" w:hAnsi="Times New Roman" w:cs="Times New Roman"/>
                                        <w:b/>
                                        <w:bCs/>
                                        <w:sz w:val="18"/>
                                        <w:szCs w:val="18"/>
                                      </w:rPr>
                                      <w:t>2547 SAYILI KANUNDA EK VE DEĞİŞİKLİK YAPAN MEVZUATIN</w:t>
                                    </w:r>
                                  </w:p>
                                  <w:p w:rsidR="006E7325" w:rsidRDefault="006E7325" w:rsidP="00220A13">
                                    <w:pPr>
                                      <w:pStyle w:val="baslk0"/>
                                      <w:spacing w:line="240" w:lineRule="atLeast"/>
                                    </w:pPr>
                                    <w:r>
                                      <w:rPr>
                                        <w:rFonts w:ascii="Times New Roman" w:hAnsi="Times New Roman" w:cs="Times New Roman"/>
                                        <w:sz w:val="18"/>
                                        <w:szCs w:val="18"/>
                                      </w:rPr>
                                      <w:t>YÜRÜRLÜKTEN KALDIRDIĞI KANUN VE HÜKÜMLERİ</w:t>
                                    </w:r>
                                  </w:p>
                                  <w:p w:rsidR="006E7325" w:rsidRDefault="006E7325" w:rsidP="00220A13">
                                    <w:pPr>
                                      <w:pStyle w:val="baslk0"/>
                                      <w:spacing w:line="240" w:lineRule="atLeast"/>
                                    </w:pPr>
                                    <w:r>
                                      <w:rPr>
                                        <w:rFonts w:ascii="Times New Roman" w:hAnsi="Times New Roman" w:cs="Times New Roman"/>
                                        <w:sz w:val="18"/>
                                        <w:szCs w:val="18"/>
                                      </w:rPr>
                                      <w:t>GÖSTERİR LİSTE</w:t>
                                    </w:r>
                                  </w:p>
                                  <w:p w:rsidR="006E7325" w:rsidRDefault="006E7325" w:rsidP="00220A13">
                                    <w:pPr>
                                      <w:spacing w:line="240" w:lineRule="atLeast"/>
                                    </w:pPr>
                                    <w:r>
                                      <w:rPr>
                                        <w:b/>
                                        <w:bCs/>
                                        <w:sz w:val="18"/>
                                        <w:szCs w:val="18"/>
                                      </w:rPr>
                                      <w:t>Yürürlükten Kaldıran Mevzuatın</w:t>
                                    </w:r>
                                  </w:p>
                                  <w:p w:rsidR="006E7325" w:rsidRDefault="006E7325" w:rsidP="00220A13">
                                    <w:pPr>
                                      <w:spacing w:line="240" w:lineRule="atLeast"/>
                                    </w:pPr>
                                    <w:r>
                                      <w:rPr>
                                        <w:b/>
                                        <w:bCs/>
                                        <w:sz w:val="18"/>
                                        <w:szCs w:val="18"/>
                                      </w:rPr>
                                      <w:t>Yürürlükten Kaldırılan</w:t>
                                    </w:r>
                                  </w:p>
                                  <w:p w:rsidR="006E7325" w:rsidRDefault="006E7325" w:rsidP="00220A13">
                                    <w:pPr>
                                      <w:pStyle w:val="Heading7"/>
                                      <w:spacing w:before="0" w:beforeAutospacing="0" w:after="0" w:afterAutospacing="0" w:line="240" w:lineRule="atLeast"/>
                                    </w:pPr>
                                    <w:r>
                                      <w:rPr>
                                        <w:rFonts w:ascii="Times New Roman" w:hAnsi="Times New Roman" w:cs="Times New Roman"/>
                                        <w:sz w:val="18"/>
                                        <w:szCs w:val="18"/>
                                      </w:rPr>
                                      <w:t>Kanun veya Kanun Hükümleri Tarihi Sayısı Maddesi</w:t>
                                    </w:r>
                                  </w:p>
                                  <w:p w:rsidR="006E7325" w:rsidRDefault="006E7325" w:rsidP="00220A13">
                                    <w:pPr>
                                      <w:pStyle w:val="FootnoteText"/>
                                      <w:spacing w:line="240" w:lineRule="atLeast"/>
                                    </w:pPr>
                                    <w:r>
                                      <w:rPr>
                                        <w:sz w:val="18"/>
                                        <w:szCs w:val="18"/>
                                      </w:rPr>
                                      <w:t>__________________________________________ __________ ________ ________</w:t>
                                    </w:r>
                                  </w:p>
                                  <w:p w:rsidR="006E7325" w:rsidRDefault="006E7325" w:rsidP="00220A13">
                                    <w:pPr>
                                      <w:spacing w:line="240" w:lineRule="atLeast"/>
                                    </w:pPr>
                                    <w:r>
                                      <w:rPr>
                                        <w:sz w:val="18"/>
                                        <w:szCs w:val="18"/>
                                      </w:rPr>
                                      <w:t xml:space="preserve">657 sayılı Kanunun 125 inci maddesinin (E) ben- </w:t>
                                    </w:r>
                                  </w:p>
                                  <w:p w:rsidR="006E7325" w:rsidRDefault="006E7325" w:rsidP="00220A13">
                                    <w:pPr>
                                      <w:pStyle w:val="nor3"/>
                                      <w:spacing w:line="240" w:lineRule="atLeast"/>
                                    </w:pPr>
                                    <w:r>
                                      <w:rPr>
                                        <w:rFonts w:ascii="Times New Roman" w:hAnsi="Times New Roman" w:cs="Times New Roman"/>
                                      </w:rPr>
                                      <w:t xml:space="preserve">di (d) fıkrasındaki "...kesintisiz 10 gün, veya..." </w:t>
                                    </w:r>
                                  </w:p>
                                  <w:p w:rsidR="006E7325" w:rsidRDefault="006E7325" w:rsidP="00220A13">
                                    <w:pPr>
                                      <w:pStyle w:val="nor3"/>
                                      <w:spacing w:line="240" w:lineRule="atLeast"/>
                                    </w:pPr>
                                    <w:r>
                                      <w:rPr>
                                        <w:rFonts w:ascii="Times New Roman" w:hAnsi="Times New Roman" w:cs="Times New Roman"/>
                                      </w:rPr>
                                      <w:t>ibaresi, 29/11/1984 KHK-243 26</w:t>
                                    </w:r>
                                  </w:p>
                                  <w:p w:rsidR="006E7325" w:rsidRDefault="006E7325" w:rsidP="00220A13">
                                    <w:pPr>
                                      <w:pStyle w:val="nor3"/>
                                      <w:spacing w:line="240" w:lineRule="atLeast"/>
                                    </w:pPr>
                                    <w:r>
                                      <w:rPr>
                                        <w:rFonts w:ascii="Times New Roman" w:hAnsi="Times New Roman" w:cs="Times New Roman"/>
                                      </w:rPr>
                                      <w:t>657 sayılı Kanunun değişik 209 ve 210 uncu</w:t>
                                    </w:r>
                                  </w:p>
                                  <w:p w:rsidR="006E7325" w:rsidRDefault="006E7325" w:rsidP="00220A13">
                                    <w:pPr>
                                      <w:pStyle w:val="nor3"/>
                                      <w:spacing w:line="240" w:lineRule="atLeast"/>
                                    </w:pPr>
                                    <w:r>
                                      <w:rPr>
                                        <w:rFonts w:ascii="Times New Roman" w:hAnsi="Times New Roman" w:cs="Times New Roman"/>
                                      </w:rPr>
                                      <w:t>maddelerinin birinci fıkralarında geçen "...aile</w:t>
                                    </w:r>
                                  </w:p>
                                  <w:p w:rsidR="006E7325" w:rsidRDefault="006E7325" w:rsidP="00220A13">
                                    <w:pPr>
                                      <w:pStyle w:val="nor3"/>
                                      <w:spacing w:line="240" w:lineRule="atLeast"/>
                                    </w:pPr>
                                    <w:r>
                                      <w:rPr>
                                        <w:rFonts w:ascii="Times New Roman" w:hAnsi="Times New Roman" w:cs="Times New Roman"/>
                                      </w:rPr>
                                      <w:t>yardımı ödeneğine müstehak."ibareleri, 29/11/1984 KHK-243 31</w:t>
                                    </w:r>
                                  </w:p>
                                  <w:p w:rsidR="006E7325" w:rsidRDefault="006E7325" w:rsidP="00220A13">
                                    <w:pPr>
                                      <w:pStyle w:val="nor3"/>
                                      <w:spacing w:line="240" w:lineRule="atLeast"/>
                                    </w:pPr>
                                    <w:r>
                                      <w:rPr>
                                        <w:rFonts w:ascii="Times New Roman" w:hAnsi="Times New Roman" w:cs="Times New Roman"/>
                                      </w:rPr>
                                      <w:t xml:space="preserve">241 sayılı KHK'nin 37 nci maddesinin (a) ve </w:t>
                                    </w:r>
                                  </w:p>
                                  <w:p w:rsidR="006E7325" w:rsidRDefault="006E7325" w:rsidP="00220A13">
                                    <w:pPr>
                                      <w:pStyle w:val="nor3"/>
                                      <w:spacing w:line="240" w:lineRule="atLeast"/>
                                    </w:pPr>
                                    <w:r>
                                      <w:rPr>
                                        <w:rFonts w:ascii="Times New Roman" w:hAnsi="Times New Roman" w:cs="Times New Roman"/>
                                      </w:rPr>
                                      <w:t>(b) fıkraları, 29/11/1984 KHK-243 52</w:t>
                                    </w:r>
                                  </w:p>
                                  <w:p w:rsidR="006E7325" w:rsidRDefault="006E7325" w:rsidP="00220A13">
                                    <w:pPr>
                                      <w:pStyle w:val="nor3"/>
                                      <w:spacing w:line="240" w:lineRule="atLeast"/>
                                    </w:pPr>
                                    <w:r>
                                      <w:rPr>
                                        <w:rFonts w:ascii="Times New Roman" w:hAnsi="Times New Roman" w:cs="Times New Roman"/>
                                      </w:rPr>
                                      <w:t>5/11/1980 Tarihli ve 2333 sayılı Kanun (1/1/1987</w:t>
                                    </w:r>
                                  </w:p>
                                  <w:p w:rsidR="006E7325" w:rsidRDefault="006E7325" w:rsidP="00220A13">
                                    <w:pPr>
                                      <w:pStyle w:val="nor3"/>
                                      <w:spacing w:line="240" w:lineRule="atLeast"/>
                                    </w:pPr>
                                    <w:r>
                                      <w:rPr>
                                        <w:rFonts w:ascii="Times New Roman" w:hAnsi="Times New Roman" w:cs="Times New Roman"/>
                                      </w:rPr>
                                      <w:t>tarihinde), 29/11/1984 KHK-243 56</w:t>
                                    </w:r>
                                  </w:p>
                                  <w:p w:rsidR="006E7325" w:rsidRDefault="006E7325" w:rsidP="00220A13">
                                    <w:pPr>
                                      <w:pStyle w:val="nor3"/>
                                      <w:spacing w:line="240" w:lineRule="atLeast"/>
                                    </w:pPr>
                                    <w:r>
                                      <w:rPr>
                                        <w:rFonts w:ascii="Times New Roman" w:hAnsi="Times New Roman" w:cs="Times New Roman"/>
                                      </w:rPr>
                                      <w:t xml:space="preserve">657 sayılı Kanunun değişik 92 nci maddesinin 2 nci </w:t>
                                    </w:r>
                                  </w:p>
                                  <w:p w:rsidR="006E7325" w:rsidRDefault="006E7325" w:rsidP="00220A13">
                                    <w:pPr>
                                      <w:pStyle w:val="nor3"/>
                                      <w:spacing w:line="240" w:lineRule="atLeast"/>
                                    </w:pPr>
                                    <w:r>
                                      <w:rPr>
                                        <w:rFonts w:ascii="Times New Roman" w:hAnsi="Times New Roman" w:cs="Times New Roman"/>
                                      </w:rPr>
                                      <w:t>fıkrası ile 116 ncı maddesi 29/11/1984 KHK-243 56</w:t>
                                    </w:r>
                                  </w:p>
                                  <w:p w:rsidR="006E7325" w:rsidRDefault="006E7325" w:rsidP="00220A13">
                                    <w:pPr>
                                      <w:pStyle w:val="nor3"/>
                                      <w:spacing w:line="240" w:lineRule="atLeast"/>
                                    </w:pPr>
                                    <w:r>
                                      <w:rPr>
                                        <w:rFonts w:ascii="Times New Roman" w:hAnsi="Times New Roman" w:cs="Times New Roman"/>
                                      </w:rPr>
                                      <w:t>2547 sayılı Yükseköğretim Kanunu'nun 23 üncü</w:t>
                                    </w:r>
                                  </w:p>
                                  <w:p w:rsidR="006E7325" w:rsidRDefault="006E7325" w:rsidP="00220A13">
                                    <w:pPr>
                                      <w:pStyle w:val="maddebasl2"/>
                                      <w:spacing w:before="0" w:line="240" w:lineRule="atLeast"/>
                                    </w:pPr>
                                    <w:r>
                                      <w:rPr>
                                        <w:rFonts w:ascii="Times New Roman" w:hAnsi="Times New Roman" w:cs="Times New Roman"/>
                                      </w:rPr>
                                      <w:t xml:space="preserve">maddesinin (c) fıkrası ile 25 inci maddesinin (b) </w:t>
                                    </w:r>
                                  </w:p>
                                  <w:p w:rsidR="006E7325" w:rsidRDefault="006E7325" w:rsidP="00220A13">
                                    <w:pPr>
                                      <w:pStyle w:val="nor3"/>
                                      <w:spacing w:line="240" w:lineRule="atLeast"/>
                                    </w:pPr>
                                    <w:r>
                                      <w:rPr>
                                        <w:rFonts w:ascii="Times New Roman" w:hAnsi="Times New Roman" w:cs="Times New Roman"/>
                                      </w:rPr>
                                      <w:t>fıkrasının 2 nci bendi 12/8/1986 KHK-260 7</w:t>
                                    </w:r>
                                  </w:p>
                                  <w:p w:rsidR="006E7325" w:rsidRDefault="006E7325" w:rsidP="00220A13">
                                    <w:pPr>
                                      <w:pStyle w:val="nor3"/>
                                      <w:spacing w:line="240" w:lineRule="atLeast"/>
                                    </w:pPr>
                                    <w:r>
                                      <w:rPr>
                                        <w:rFonts w:ascii="Times New Roman" w:hAnsi="Times New Roman" w:cs="Times New Roman"/>
                                      </w:rPr>
                                      <w:t xml:space="preserve">2547 sayılı Yükseköğretim Kanununun </w:t>
                                    </w:r>
                                  </w:p>
                                  <w:p w:rsidR="006E7325" w:rsidRDefault="006E7325" w:rsidP="00220A13">
                                    <w:pPr>
                                      <w:pStyle w:val="nor3"/>
                                      <w:spacing w:line="240" w:lineRule="atLeast"/>
                                    </w:pPr>
                                    <w:r>
                                      <w:rPr>
                                        <w:rFonts w:ascii="Times New Roman" w:hAnsi="Times New Roman" w:cs="Times New Roman"/>
                                      </w:rPr>
                                      <w:t>Geçici 21 inci maddesi 27/5/1988 34553</w:t>
                                    </w:r>
                                  </w:p>
                                  <w:p w:rsidR="006E7325" w:rsidRDefault="006E7325" w:rsidP="00220A13">
                                    <w:pPr>
                                      <w:pStyle w:val="nor3"/>
                                      <w:spacing w:line="240" w:lineRule="atLeast"/>
                                    </w:pPr>
                                    <w:r>
                                      <w:rPr>
                                        <w:rFonts w:ascii="Times New Roman" w:hAnsi="Times New Roman" w:cs="Times New Roman"/>
                                      </w:rPr>
                                      <w:t xml:space="preserve">29/11/1984 tarih ve 243 sayılı KHK'nin Değişik Geçici </w:t>
                                    </w:r>
                                  </w:p>
                                  <w:p w:rsidR="006E7325" w:rsidRDefault="006E7325" w:rsidP="00220A13">
                                    <w:pPr>
                                      <w:pStyle w:val="nor3"/>
                                      <w:spacing w:line="240" w:lineRule="atLeast"/>
                                    </w:pPr>
                                    <w:r>
                                      <w:rPr>
                                        <w:rFonts w:ascii="Times New Roman" w:hAnsi="Times New Roman" w:cs="Times New Roman"/>
                                      </w:rPr>
                                      <w:t xml:space="preserve">1 inci maddesi, </w:t>
                                    </w:r>
                                  </w:p>
                                  <w:p w:rsidR="006E7325" w:rsidRDefault="006E7325" w:rsidP="00220A13">
                                    <w:pPr>
                                      <w:pStyle w:val="nor3"/>
                                      <w:spacing w:line="240" w:lineRule="atLeast"/>
                                    </w:pPr>
                                    <w:r>
                                      <w:rPr>
                                        <w:rFonts w:ascii="Times New Roman" w:hAnsi="Times New Roman" w:cs="Times New Roman"/>
                                      </w:rPr>
                                      <w:t>657 sayılı Devlet Memurları Kanununun 213 üncü mad-</w:t>
                                    </w:r>
                                  </w:p>
                                  <w:p w:rsidR="006E7325" w:rsidRDefault="006E7325" w:rsidP="00220A13">
                                    <w:pPr>
                                      <w:pStyle w:val="nor3"/>
                                      <w:spacing w:line="240" w:lineRule="atLeast"/>
                                    </w:pPr>
                                    <w:r>
                                      <w:rPr>
                                        <w:rFonts w:ascii="Times New Roman" w:hAnsi="Times New Roman" w:cs="Times New Roman"/>
                                      </w:rPr>
                                      <w:t>desi, 5434 sayılı T.C. Emekli Sandığı Kanununun Ek 40</w:t>
                                    </w:r>
                                  </w:p>
                                  <w:p w:rsidR="006E7325" w:rsidRDefault="006E7325" w:rsidP="00220A13">
                                    <w:pPr>
                                      <w:pStyle w:val="nor3"/>
                                      <w:spacing w:line="240" w:lineRule="atLeast"/>
                                    </w:pPr>
                                    <w:r>
                                      <w:rPr>
                                        <w:rFonts w:ascii="Times New Roman" w:hAnsi="Times New Roman" w:cs="Times New Roman"/>
                                      </w:rPr>
                                      <w:t>ıncı maddesi 27/6/1989 KHK-375 32</w:t>
                                    </w:r>
                                  </w:p>
                                  <w:p w:rsidR="006E7325" w:rsidRDefault="006E7325" w:rsidP="00220A13">
                                    <w:pPr>
                                      <w:pStyle w:val="nor3"/>
                                      <w:spacing w:line="240" w:lineRule="atLeast"/>
                                    </w:pPr>
                                    <w:r>
                                      <w:rPr>
                                        <w:rFonts w:ascii="Times New Roman" w:hAnsi="Times New Roman" w:cs="Times New Roman"/>
                                      </w:rPr>
                                      <w:t>2547 sayılı Kanunun Ek 13 üncü maddesi 3/4/1991 3708 8</w:t>
                                    </w:r>
                                  </w:p>
                                  <w:p w:rsidR="006E7325" w:rsidRDefault="006E7325" w:rsidP="00220A13">
                                    <w:pPr>
                                      <w:pStyle w:val="nor3"/>
                                      <w:spacing w:line="240" w:lineRule="atLeast"/>
                                    </w:pPr>
                                    <w:r>
                                      <w:rPr>
                                        <w:rFonts w:ascii="Times New Roman" w:hAnsi="Times New Roman" w:cs="Times New Roman"/>
                                      </w:rPr>
                                      <w:t>2547 sayılı Kanunun 45 inci maddesinin (c) bendi ile</w:t>
                                    </w:r>
                                  </w:p>
                                  <w:p w:rsidR="006E7325" w:rsidRDefault="006E7325" w:rsidP="00220A13">
                                    <w:pPr>
                                      <w:pStyle w:val="nor3"/>
                                      <w:spacing w:line="240" w:lineRule="atLeast"/>
                                    </w:pPr>
                                    <w:r>
                                      <w:rPr>
                                        <w:rFonts w:ascii="Times New Roman" w:hAnsi="Times New Roman" w:cs="Times New Roman"/>
                                      </w:rPr>
                                      <w:t>46 ncı maddesinin 4 üncü fıkrası 29/5/1991 3747 5</w:t>
                                    </w:r>
                                  </w:p>
                                  <w:p w:rsidR="006E7325" w:rsidRDefault="006E7325" w:rsidP="00220A13">
                                    <w:pPr>
                                      <w:pStyle w:val="nor3"/>
                                      <w:spacing w:line="240" w:lineRule="atLeast"/>
                                    </w:pPr>
                                    <w:r>
                                      <w:rPr>
                                        <w:rFonts w:ascii="Times New Roman" w:hAnsi="Times New Roman" w:cs="Times New Roman"/>
                                      </w:rPr>
                                      <w:t>292 sayılı Kanun Hükmünde Kararname 17/2/1993 3865 1</w:t>
                                    </w:r>
                                  </w:p>
                                  <w:p w:rsidR="006E7325" w:rsidRDefault="006E7325" w:rsidP="00220A13">
                                    <w:pPr>
                                      <w:pStyle w:val="nor3"/>
                                      <w:spacing w:line="240" w:lineRule="atLeast"/>
                                    </w:pPr>
                                    <w:r>
                                      <w:rPr>
                                        <w:rFonts w:ascii="Times New Roman" w:hAnsi="Times New Roman" w:cs="Times New Roman"/>
                                      </w:rPr>
                                      <w:t>2547 sayılı Kanunun 50 nci maddesinin (c) bendi 1/8/1996 4160 5</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78</w:t>
                                    </w:r>
                                  </w:p>
                                  <w:p w:rsidR="006E7325" w:rsidRDefault="006E7325" w:rsidP="00220A13">
                                    <w:pPr>
                                      <w:pStyle w:val="nor3"/>
                                      <w:spacing w:line="240" w:lineRule="atLeast"/>
                                      <w:jc w:val="center"/>
                                    </w:pPr>
                                    <w:r>
                                      <w:br w:type="page"/>
                                    </w:r>
                                    <w:r>
                                      <w:rPr>
                                        <w:rFonts w:ascii="Times New Roman" w:hAnsi="Times New Roman" w:cs="Times New Roman"/>
                                        <w:sz w:val="22"/>
                                        <w:szCs w:val="22"/>
                                      </w:rPr>
                                      <w:t>5394</w:t>
                                    </w:r>
                                  </w:p>
                                  <w:p w:rsidR="006E7325" w:rsidRDefault="006E7325" w:rsidP="00220A13">
                                    <w:pPr>
                                      <w:pStyle w:val="baslk0"/>
                                      <w:spacing w:line="240" w:lineRule="atLeast"/>
                                    </w:pPr>
                                    <w:r>
                                      <w:rPr>
                                        <w:rFonts w:ascii="Times New Roman" w:hAnsi="Times New Roman" w:cs="Times New Roman"/>
                                        <w:sz w:val="18"/>
                                        <w:szCs w:val="18"/>
                                      </w:rPr>
                                      <w:t>2547 SAYILI KANUNA EK VE DEĞİŞİKLİK GETİREN MEVZUATIN</w:t>
                                    </w:r>
                                  </w:p>
                                  <w:p w:rsidR="006E7325" w:rsidRDefault="006E7325" w:rsidP="00220A13">
                                    <w:pPr>
                                      <w:pStyle w:val="baslk0"/>
                                      <w:spacing w:line="240" w:lineRule="atLeast"/>
                                    </w:pPr>
                                    <w:r>
                                      <w:rPr>
                                        <w:rFonts w:ascii="Times New Roman" w:hAnsi="Times New Roman" w:cs="Times New Roman"/>
                                        <w:sz w:val="18"/>
                                        <w:szCs w:val="18"/>
                                      </w:rPr>
                                      <w:t>YÜRÜRLÜĞE GİRİŞ TARİHİNİ GÖSTERİR LİSTE</w:t>
                                    </w:r>
                                  </w:p>
                                  <w:p w:rsidR="006E7325" w:rsidRDefault="006E7325" w:rsidP="00220A13">
                                    <w:pPr>
                                      <w:pStyle w:val="nor3"/>
                                      <w:spacing w:line="240" w:lineRule="atLeast"/>
                                    </w:pPr>
                                    <w:r>
                                      <w:rPr>
                                        <w:rFonts w:ascii="Times New Roman" w:hAnsi="Times New Roman" w:cs="Times New Roman"/>
                                        <w:b/>
                                        <w:bCs/>
                                      </w:rPr>
                                      <w:t>Kanun Yürürlüğe</w:t>
                                    </w:r>
                                  </w:p>
                                  <w:p w:rsidR="006E7325" w:rsidRDefault="006E7325" w:rsidP="00220A13">
                                    <w:pPr>
                                      <w:pStyle w:val="nor3"/>
                                      <w:spacing w:line="240" w:lineRule="atLeast"/>
                                    </w:pPr>
                                    <w:r>
                                      <w:rPr>
                                        <w:rFonts w:ascii="Times New Roman" w:hAnsi="Times New Roman" w:cs="Times New Roman"/>
                                        <w:b/>
                                        <w:bCs/>
                                      </w:rPr>
                                      <w:t>No. Farklı tarihte yürürlüğe giren maddeler giriş tarihi</w:t>
                                    </w:r>
                                  </w:p>
                                  <w:p w:rsidR="006E7325" w:rsidRDefault="006E7325" w:rsidP="00220A13">
                                    <w:pPr>
                                      <w:spacing w:line="240" w:lineRule="atLeast"/>
                                    </w:pPr>
                                    <w:r>
                                      <w:rPr>
                                        <w:sz w:val="18"/>
                                        <w:szCs w:val="18"/>
                                      </w:rPr>
                                      <w:t>_________ _________________________________________________ ___________</w:t>
                                    </w:r>
                                  </w:p>
                                  <w:p w:rsidR="006E7325" w:rsidRDefault="006E7325" w:rsidP="00220A13">
                                    <w:pPr>
                                      <w:pStyle w:val="maddebasl2"/>
                                      <w:spacing w:before="0" w:line="240" w:lineRule="atLeast"/>
                                    </w:pPr>
                                    <w:r>
                                      <w:rPr>
                                        <w:rFonts w:ascii="Times New Roman" w:hAnsi="Times New Roman" w:cs="Times New Roman"/>
                                        <w:i w:val="0"/>
                                        <w:iCs w:val="0"/>
                                      </w:rPr>
                                      <w:t>2653 – 20/4/1982</w:t>
                                    </w:r>
                                  </w:p>
                                  <w:p w:rsidR="006E7325" w:rsidRDefault="006E7325" w:rsidP="00220A13">
                                    <w:pPr>
                                      <w:pStyle w:val="nor3"/>
                                      <w:spacing w:line="240" w:lineRule="atLeast"/>
                                    </w:pPr>
                                    <w:r>
                                      <w:rPr>
                                        <w:rFonts w:ascii="Times New Roman" w:hAnsi="Times New Roman" w:cs="Times New Roman"/>
                                      </w:rPr>
                                      <w:t>2708 – 25/9/1982</w:t>
                                    </w:r>
                                  </w:p>
                                  <w:p w:rsidR="006E7325" w:rsidRDefault="006E7325" w:rsidP="00220A13">
                                    <w:pPr>
                                      <w:pStyle w:val="nor3"/>
                                      <w:spacing w:line="240" w:lineRule="atLeast"/>
                                    </w:pPr>
                                    <w:r>
                                      <w:rPr>
                                        <w:rFonts w:ascii="Times New Roman" w:hAnsi="Times New Roman" w:cs="Times New Roman"/>
                                      </w:rPr>
                                      <w:t>2880 – 19/8/1983</w:t>
                                    </w:r>
                                  </w:p>
                                  <w:p w:rsidR="006E7325" w:rsidRDefault="006E7325" w:rsidP="00220A13">
                                    <w:pPr>
                                      <w:pStyle w:val="nor3"/>
                                      <w:spacing w:line="240" w:lineRule="atLeast"/>
                                    </w:pPr>
                                    <w:r>
                                      <w:rPr>
                                        <w:rFonts w:ascii="Times New Roman" w:hAnsi="Times New Roman" w:cs="Times New Roman"/>
                                      </w:rPr>
                                      <w:t>2984 – 8/3/1984</w:t>
                                    </w:r>
                                  </w:p>
                                  <w:p w:rsidR="006E7325" w:rsidRDefault="006E7325" w:rsidP="00220A13">
                                    <w:pPr>
                                      <w:pStyle w:val="nor3"/>
                                      <w:spacing w:line="240" w:lineRule="atLeast"/>
                                    </w:pPr>
                                    <w:r>
                                      <w:rPr>
                                        <w:rFonts w:ascii="Times New Roman" w:hAnsi="Times New Roman" w:cs="Times New Roman"/>
                                      </w:rPr>
                                      <w:t>KHK/243 – 31/12/1984</w:t>
                                    </w:r>
                                  </w:p>
                                  <w:p w:rsidR="006E7325" w:rsidRDefault="006E7325" w:rsidP="00220A13">
                                    <w:pPr>
                                      <w:pStyle w:val="nor3"/>
                                      <w:spacing w:line="240" w:lineRule="atLeast"/>
                                    </w:pPr>
                                    <w:r>
                                      <w:rPr>
                                        <w:rFonts w:ascii="Times New Roman" w:hAnsi="Times New Roman" w:cs="Times New Roman"/>
                                      </w:rPr>
                                      <w:t>3248 – 3/1/1986</w:t>
                                    </w:r>
                                  </w:p>
                                  <w:p w:rsidR="006E7325" w:rsidRDefault="006E7325" w:rsidP="00220A13">
                                    <w:pPr>
                                      <w:pStyle w:val="nor3"/>
                                      <w:spacing w:line="240" w:lineRule="atLeast"/>
                                    </w:pPr>
                                    <w:r>
                                      <w:rPr>
                                        <w:rFonts w:ascii="Times New Roman" w:hAnsi="Times New Roman" w:cs="Times New Roman"/>
                                      </w:rPr>
                                      <w:t>KHK/260 – 3/9/1986</w:t>
                                    </w:r>
                                  </w:p>
                                  <w:p w:rsidR="006E7325" w:rsidRDefault="006E7325" w:rsidP="00220A13">
                                    <w:pPr>
                                      <w:pStyle w:val="nor3"/>
                                      <w:spacing w:line="240" w:lineRule="atLeast"/>
                                    </w:pPr>
                                    <w:r>
                                      <w:rPr>
                                        <w:rFonts w:ascii="Times New Roman" w:hAnsi="Times New Roman" w:cs="Times New Roman"/>
                                      </w:rPr>
                                      <w:t>KHK-292 – 21/9/1987</w:t>
                                    </w:r>
                                  </w:p>
                                  <w:p w:rsidR="006E7325" w:rsidRDefault="006E7325" w:rsidP="00220A13">
                                    <w:pPr>
                                      <w:pStyle w:val="nor3"/>
                                      <w:spacing w:line="240" w:lineRule="atLeast"/>
                                    </w:pPr>
                                    <w:r>
                                      <w:rPr>
                                        <w:rFonts w:ascii="Times New Roman" w:hAnsi="Times New Roman" w:cs="Times New Roman"/>
                                      </w:rPr>
                                      <w:t>KHK-301 – 21/12/1987</w:t>
                                    </w:r>
                                  </w:p>
                                  <w:p w:rsidR="006E7325" w:rsidRDefault="006E7325" w:rsidP="00220A13">
                                    <w:pPr>
                                      <w:pStyle w:val="nor3"/>
                                      <w:spacing w:line="240" w:lineRule="atLeast"/>
                                    </w:pPr>
                                    <w:r>
                                      <w:rPr>
                                        <w:rFonts w:ascii="Times New Roman" w:hAnsi="Times New Roman" w:cs="Times New Roman"/>
                                      </w:rPr>
                                      <w:t>3455 – 7/6/1988</w:t>
                                    </w:r>
                                  </w:p>
                                  <w:p w:rsidR="006E7325" w:rsidRDefault="006E7325" w:rsidP="00220A13">
                                    <w:pPr>
                                      <w:pStyle w:val="nor3"/>
                                      <w:spacing w:line="240" w:lineRule="atLeast"/>
                                    </w:pPr>
                                    <w:r>
                                      <w:rPr>
                                        <w:rFonts w:ascii="Times New Roman" w:hAnsi="Times New Roman" w:cs="Times New Roman"/>
                                      </w:rPr>
                                      <w:t>3511 – 27/12/1988</w:t>
                                    </w:r>
                                  </w:p>
                                  <w:p w:rsidR="006E7325" w:rsidRDefault="006E7325" w:rsidP="00220A13">
                                    <w:pPr>
                                      <w:pStyle w:val="nor3"/>
                                      <w:spacing w:line="240" w:lineRule="atLeast"/>
                                    </w:pPr>
                                    <w:r>
                                      <w:rPr>
                                        <w:rFonts w:ascii="Times New Roman" w:hAnsi="Times New Roman" w:cs="Times New Roman"/>
                                      </w:rPr>
                                      <w:t>KHK/351 2, 7, 15, 16 ve 20 Yayımı olan</w:t>
                                    </w:r>
                                  </w:p>
                                  <w:p w:rsidR="006E7325" w:rsidRDefault="006E7325" w:rsidP="00220A13">
                                    <w:pPr>
                                      <w:pStyle w:val="nor3"/>
                                      <w:spacing w:line="240" w:lineRule="atLeast"/>
                                    </w:pPr>
                                    <w:r>
                                      <w:rPr>
                                        <w:rFonts w:ascii="Times New Roman" w:hAnsi="Times New Roman" w:cs="Times New Roman"/>
                                      </w:rPr>
                                      <w:t>30/12/1988 tari-</w:t>
                                    </w:r>
                                  </w:p>
                                  <w:p w:rsidR="006E7325" w:rsidRDefault="006E7325" w:rsidP="00220A13">
                                    <w:pPr>
                                      <w:pStyle w:val="nor3"/>
                                      <w:spacing w:line="240" w:lineRule="atLeast"/>
                                    </w:pPr>
                                    <w:r>
                                      <w:rPr>
                                        <w:rFonts w:ascii="Times New Roman" w:hAnsi="Times New Roman" w:cs="Times New Roman"/>
                                      </w:rPr>
                                      <w:t>hini takip eden</w:t>
                                    </w:r>
                                  </w:p>
                                  <w:p w:rsidR="006E7325" w:rsidRDefault="006E7325" w:rsidP="00220A13">
                                    <w:pPr>
                                      <w:pStyle w:val="nor3"/>
                                      <w:spacing w:line="240" w:lineRule="atLeast"/>
                                    </w:pPr>
                                    <w:r>
                                      <w:rPr>
                                        <w:rFonts w:ascii="Times New Roman" w:hAnsi="Times New Roman" w:cs="Times New Roman"/>
                                      </w:rPr>
                                      <w:t>aybaşı</w:t>
                                    </w:r>
                                  </w:p>
                                  <w:p w:rsidR="006E7325" w:rsidRDefault="006E7325" w:rsidP="00220A13">
                                    <w:pPr>
                                      <w:pStyle w:val="nor3"/>
                                      <w:spacing w:line="240" w:lineRule="atLeast"/>
                                    </w:pPr>
                                    <w:r>
                                      <w:rPr>
                                        <w:rFonts w:ascii="Times New Roman" w:hAnsi="Times New Roman" w:cs="Times New Roman"/>
                                      </w:rPr>
                                      <w:t>3, 5, 9, 10, 11, 12, 17 ve 18 15/1/1989</w:t>
                                    </w:r>
                                  </w:p>
                                  <w:p w:rsidR="006E7325" w:rsidRDefault="006E7325" w:rsidP="00220A13">
                                    <w:pPr>
                                      <w:pStyle w:val="nor3"/>
                                      <w:spacing w:line="240" w:lineRule="atLeast"/>
                                    </w:pPr>
                                    <w:r>
                                      <w:rPr>
                                        <w:rFonts w:ascii="Times New Roman" w:hAnsi="Times New Roman" w:cs="Times New Roman"/>
                                      </w:rPr>
                                      <w:t>Diğer hükümleri 30/12/1988</w:t>
                                    </w:r>
                                  </w:p>
                                  <w:p w:rsidR="006E7325" w:rsidRDefault="006E7325" w:rsidP="00220A13">
                                    <w:pPr>
                                      <w:pStyle w:val="nor3"/>
                                      <w:spacing w:line="240" w:lineRule="atLeast"/>
                                    </w:pPr>
                                    <w:r>
                                      <w:rPr>
                                        <w:rFonts w:ascii="Times New Roman" w:hAnsi="Times New Roman" w:cs="Times New Roman"/>
                                      </w:rPr>
                                      <w:t>3520 – 10/2/1989</w:t>
                                    </w:r>
                                  </w:p>
                                  <w:p w:rsidR="006E7325" w:rsidRDefault="006E7325" w:rsidP="00220A13">
                                    <w:pPr>
                                      <w:pStyle w:val="nor3"/>
                                      <w:spacing w:line="240" w:lineRule="atLeast"/>
                                    </w:pPr>
                                    <w:r>
                                      <w:rPr>
                                        <w:rFonts w:ascii="Times New Roman" w:hAnsi="Times New Roman" w:cs="Times New Roman"/>
                                      </w:rPr>
                                      <w:t>KHK/369 – 15/6/1989</w:t>
                                    </w:r>
                                  </w:p>
                                  <w:p w:rsidR="006E7325" w:rsidRDefault="006E7325" w:rsidP="00220A13">
                                    <w:pPr>
                                      <w:pStyle w:val="nor3"/>
                                      <w:spacing w:line="240" w:lineRule="atLeast"/>
                                    </w:pPr>
                                    <w:r>
                                      <w:rPr>
                                        <w:rFonts w:ascii="Times New Roman" w:hAnsi="Times New Roman" w:cs="Times New Roman"/>
                                      </w:rPr>
                                      <w:t>KHK-375 2, 3, 5, 6, 10, 11, 12, 13,</w:t>
                                    </w:r>
                                  </w:p>
                                  <w:p w:rsidR="006E7325" w:rsidRDefault="006E7325" w:rsidP="00220A13">
                                    <w:pPr>
                                      <w:pStyle w:val="nor3"/>
                                      <w:spacing w:line="240" w:lineRule="atLeast"/>
                                    </w:pPr>
                                    <w:r>
                                      <w:rPr>
                                        <w:rFonts w:ascii="Times New Roman" w:hAnsi="Times New Roman" w:cs="Times New Roman"/>
                                      </w:rPr>
                                      <w:t>14, 15, 18, 19, 21, 23, 25,</w:t>
                                    </w:r>
                                  </w:p>
                                  <w:p w:rsidR="006E7325" w:rsidRDefault="006E7325" w:rsidP="00220A13">
                                    <w:pPr>
                                      <w:pStyle w:val="nor3"/>
                                      <w:spacing w:line="240" w:lineRule="atLeast"/>
                                    </w:pPr>
                                    <w:r>
                                      <w:rPr>
                                        <w:rFonts w:ascii="Times New Roman" w:hAnsi="Times New Roman" w:cs="Times New Roman"/>
                                      </w:rPr>
                                      <w:t>26, 29, 30 ve 31 15/7/1989</w:t>
                                    </w:r>
                                  </w:p>
                                  <w:p w:rsidR="006E7325" w:rsidRDefault="006E7325" w:rsidP="00220A13">
                                    <w:pPr>
                                      <w:pStyle w:val="nor3"/>
                                      <w:spacing w:line="240" w:lineRule="atLeast"/>
                                    </w:pPr>
                                    <w:r>
                                      <w:rPr>
                                        <w:rFonts w:ascii="Times New Roman" w:hAnsi="Times New Roman" w:cs="Times New Roman"/>
                                      </w:rPr>
                                      <w:t>28 Tazminat nisbet-</w:t>
                                    </w:r>
                                  </w:p>
                                  <w:p w:rsidR="006E7325" w:rsidRDefault="006E7325" w:rsidP="00220A13">
                                    <w:pPr>
                                      <w:pStyle w:val="nor3"/>
                                      <w:spacing w:line="240" w:lineRule="atLeast"/>
                                    </w:pPr>
                                    <w:r>
                                      <w:rPr>
                                        <w:rFonts w:ascii="Times New Roman" w:hAnsi="Times New Roman" w:cs="Times New Roman"/>
                                      </w:rPr>
                                      <w:t>lerinin tesbit</w:t>
                                    </w:r>
                                  </w:p>
                                  <w:p w:rsidR="006E7325" w:rsidRDefault="006E7325" w:rsidP="00220A13">
                                    <w:pPr>
                                      <w:pStyle w:val="nor3"/>
                                      <w:spacing w:line="240" w:lineRule="atLeast"/>
                                    </w:pPr>
                                    <w:r>
                                      <w:rPr>
                                        <w:rFonts w:ascii="Times New Roman" w:hAnsi="Times New Roman" w:cs="Times New Roman"/>
                                      </w:rPr>
                                      <w:t>edildiği tarihi</w:t>
                                    </w:r>
                                  </w:p>
                                  <w:p w:rsidR="006E7325" w:rsidRDefault="006E7325" w:rsidP="00220A13">
                                    <w:pPr>
                                      <w:pStyle w:val="nor3"/>
                                      <w:spacing w:line="240" w:lineRule="atLeast"/>
                                    </w:pPr>
                                    <w:r>
                                      <w:rPr>
                                        <w:rFonts w:ascii="Times New Roman" w:hAnsi="Times New Roman" w:cs="Times New Roman"/>
                                      </w:rPr>
                                      <w:t>izleyen aybaşında</w:t>
                                    </w:r>
                                  </w:p>
                                  <w:p w:rsidR="006E7325" w:rsidRDefault="006E7325" w:rsidP="00220A13">
                                    <w:pPr>
                                      <w:pStyle w:val="nor3"/>
                                      <w:spacing w:line="240" w:lineRule="atLeast"/>
                                    </w:pPr>
                                    <w:r>
                                      <w:rPr>
                                        <w:rFonts w:ascii="Times New Roman" w:hAnsi="Times New Roman" w:cs="Times New Roman"/>
                                      </w:rPr>
                                      <w:t>Diğer maddeleri 1/7/1989</w:t>
                                    </w:r>
                                  </w:p>
                                  <w:p w:rsidR="006E7325" w:rsidRDefault="006E7325" w:rsidP="00220A13">
                                    <w:pPr>
                                      <w:pStyle w:val="nor3"/>
                                      <w:spacing w:line="240" w:lineRule="atLeast"/>
                                    </w:pPr>
                                    <w:r>
                                      <w:rPr>
                                        <w:rFonts w:ascii="Times New Roman" w:hAnsi="Times New Roman" w:cs="Times New Roman"/>
                                      </w:rPr>
                                      <w:t>3576 – 17/6/1989</w:t>
                                    </w:r>
                                  </w:p>
                                  <w:p w:rsidR="006E7325" w:rsidRDefault="006E7325" w:rsidP="00220A13">
                                    <w:pPr>
                                      <w:pStyle w:val="nor3"/>
                                      <w:spacing w:line="240" w:lineRule="atLeast"/>
                                    </w:pPr>
                                    <w:r>
                                      <w:rPr>
                                        <w:rFonts w:ascii="Times New Roman" w:hAnsi="Times New Roman" w:cs="Times New Roman"/>
                                      </w:rPr>
                                      <w:t>3589 – 30/11/1989</w:t>
                                    </w:r>
                                  </w:p>
                                  <w:p w:rsidR="006E7325" w:rsidRDefault="006E7325" w:rsidP="00220A13">
                                    <w:pPr>
                                      <w:pStyle w:val="nor3"/>
                                      <w:spacing w:line="240" w:lineRule="atLeast"/>
                                    </w:pPr>
                                    <w:r>
                                      <w:rPr>
                                        <w:rFonts w:ascii="Times New Roman" w:hAnsi="Times New Roman" w:cs="Times New Roman"/>
                                      </w:rPr>
                                      <w:t>KHK-398 – 1/2/1990</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79</w:t>
                                    </w:r>
                                  </w:p>
                                  <w:p w:rsidR="006E7325" w:rsidRDefault="006E7325" w:rsidP="00220A13">
                                    <w:pPr>
                                      <w:pStyle w:val="nor3"/>
                                      <w:spacing w:line="240" w:lineRule="atLeast"/>
                                      <w:jc w:val="center"/>
                                    </w:pPr>
                                    <w:r>
                                      <w:br w:type="page"/>
                                    </w:r>
                                    <w:r>
                                      <w:rPr>
                                        <w:rFonts w:ascii="Times New Roman" w:hAnsi="Times New Roman" w:cs="Times New Roman"/>
                                        <w:sz w:val="22"/>
                                        <w:szCs w:val="22"/>
                                      </w:rPr>
                                      <w:t>5394-1</w:t>
                                    </w:r>
                                  </w:p>
                                  <w:p w:rsidR="006E7325" w:rsidRDefault="006E7325" w:rsidP="00220A13">
                                    <w:pPr>
                                      <w:pStyle w:val="baslk0"/>
                                      <w:spacing w:line="240" w:lineRule="atLeast"/>
                                    </w:pPr>
                                    <w:r>
                                      <w:rPr>
                                        <w:rFonts w:ascii="Times New Roman" w:hAnsi="Times New Roman" w:cs="Times New Roman"/>
                                        <w:sz w:val="18"/>
                                        <w:szCs w:val="18"/>
                                      </w:rPr>
                                      <w:t>2547 SAYILI KANUNA EK VE DEĞİŞİKLİK GETİREN MEVZUATIN</w:t>
                                    </w:r>
                                  </w:p>
                                  <w:p w:rsidR="006E7325" w:rsidRDefault="006E7325" w:rsidP="00220A13">
                                    <w:pPr>
                                      <w:pStyle w:val="baslk0"/>
                                      <w:spacing w:line="240" w:lineRule="atLeast"/>
                                    </w:pPr>
                                    <w:r>
                                      <w:rPr>
                                        <w:rFonts w:ascii="Times New Roman" w:hAnsi="Times New Roman" w:cs="Times New Roman"/>
                                        <w:sz w:val="18"/>
                                        <w:szCs w:val="18"/>
                                      </w:rPr>
                                      <w:t>YÜRÜRLÜĞE GİRİŞ TARİHİNİ GÖSTERİR LİSTE</w:t>
                                    </w:r>
                                  </w:p>
                                  <w:p w:rsidR="006E7325" w:rsidRDefault="006E7325" w:rsidP="00220A13">
                                    <w:pPr>
                                      <w:pStyle w:val="maddebasl2"/>
                                      <w:spacing w:before="0" w:line="240" w:lineRule="atLeast"/>
                                    </w:pPr>
                                    <w:r>
                                      <w:rPr>
                                        <w:rFonts w:ascii="Times New Roman" w:hAnsi="Times New Roman" w:cs="Times New Roman"/>
                                        <w:b/>
                                        <w:bCs/>
                                        <w:i w:val="0"/>
                                        <w:iCs w:val="0"/>
                                      </w:rPr>
                                      <w:t>Kanun Yürürlüğe</w:t>
                                    </w:r>
                                  </w:p>
                                  <w:p w:rsidR="006E7325" w:rsidRDefault="006E7325" w:rsidP="00220A13">
                                    <w:pPr>
                                      <w:pStyle w:val="nor3"/>
                                      <w:spacing w:line="240" w:lineRule="atLeast"/>
                                    </w:pPr>
                                    <w:r>
                                      <w:rPr>
                                        <w:rFonts w:ascii="Times New Roman" w:hAnsi="Times New Roman" w:cs="Times New Roman"/>
                                        <w:b/>
                                        <w:bCs/>
                                      </w:rPr>
                                      <w:t>No. Farklı tarihte yürürlüğe giren maddeler giriş tarihi</w:t>
                                    </w:r>
                                  </w:p>
                                  <w:p w:rsidR="006E7325" w:rsidRDefault="006E7325" w:rsidP="00220A13">
                                    <w:pPr>
                                      <w:pStyle w:val="FootnoteText"/>
                                      <w:spacing w:line="240" w:lineRule="atLeast"/>
                                    </w:pPr>
                                    <w:r>
                                      <w:rPr>
                                        <w:sz w:val="18"/>
                                        <w:szCs w:val="18"/>
                                      </w:rPr>
                                      <w:t>__________ ________________________________________________ ___________</w:t>
                                    </w:r>
                                  </w:p>
                                  <w:p w:rsidR="006E7325" w:rsidRDefault="006E7325" w:rsidP="00220A13">
                                    <w:pPr>
                                      <w:pStyle w:val="nor3"/>
                                      <w:spacing w:line="240" w:lineRule="atLeast"/>
                                    </w:pPr>
                                    <w:r>
                                      <w:rPr>
                                        <w:rFonts w:ascii="Times New Roman" w:hAnsi="Times New Roman" w:cs="Times New Roman"/>
                                      </w:rPr>
                                      <w:t>3614 – 15/3/1990</w:t>
                                    </w:r>
                                  </w:p>
                                  <w:p w:rsidR="006E7325" w:rsidRDefault="006E7325" w:rsidP="00220A13">
                                    <w:pPr>
                                      <w:pStyle w:val="nor3"/>
                                      <w:spacing w:line="240" w:lineRule="atLeast"/>
                                    </w:pPr>
                                    <w:r>
                                      <w:rPr>
                                        <w:rFonts w:ascii="Times New Roman" w:hAnsi="Times New Roman" w:cs="Times New Roman"/>
                                      </w:rPr>
                                      <w:t>KHK/418 a) 2, 3, 6, 8, 9, 10, 13, 14, 16, 17, 20, 21, 22, 27, 28, 31,</w:t>
                                    </w:r>
                                  </w:p>
                                  <w:p w:rsidR="006E7325" w:rsidRDefault="006E7325" w:rsidP="00220A13">
                                    <w:pPr>
                                      <w:pStyle w:val="nor3"/>
                                      <w:spacing w:line="240" w:lineRule="atLeast"/>
                                      <w:jc w:val="left"/>
                                    </w:pPr>
                                    <w:r>
                                      <w:rPr>
                                        <w:rFonts w:ascii="Times New Roman" w:hAnsi="Times New Roman" w:cs="Times New Roman"/>
                                      </w:rPr>
                                      <w:t>32, 33, 35, 36, 37 ve 45 inci maddeleri 1/1/1991</w:t>
                                    </w:r>
                                  </w:p>
                                  <w:p w:rsidR="006E7325" w:rsidRDefault="006E7325" w:rsidP="00220A13">
                                    <w:pPr>
                                      <w:pStyle w:val="nor3"/>
                                      <w:spacing w:line="240" w:lineRule="atLeast"/>
                                      <w:jc w:val="left"/>
                                    </w:pPr>
                                    <w:r>
                                      <w:rPr>
                                        <w:rFonts w:ascii="Times New Roman" w:hAnsi="Times New Roman" w:cs="Times New Roman"/>
                                      </w:rPr>
                                      <w:t>b) 30 ve 38 inci maddeleri 1/7/1990</w:t>
                                    </w:r>
                                  </w:p>
                                  <w:p w:rsidR="006E7325" w:rsidRDefault="006E7325" w:rsidP="00220A13">
                                    <w:pPr>
                                      <w:pStyle w:val="nor3"/>
                                      <w:spacing w:line="240" w:lineRule="atLeast"/>
                                      <w:jc w:val="left"/>
                                    </w:pPr>
                                    <w:r>
                                      <w:rPr>
                                        <w:rFonts w:ascii="Times New Roman" w:hAnsi="Times New Roman" w:cs="Times New Roman"/>
                                      </w:rPr>
                                      <w:t>c) 34 üncü maddesi 15/1/1991</w:t>
                                    </w:r>
                                  </w:p>
                                  <w:p w:rsidR="006E7325" w:rsidRDefault="006E7325" w:rsidP="00220A13">
                                    <w:pPr>
                                      <w:pStyle w:val="nor3"/>
                                      <w:spacing w:line="240" w:lineRule="atLeast"/>
                                      <w:jc w:val="left"/>
                                    </w:pPr>
                                    <w:r>
                                      <w:rPr>
                                        <w:rFonts w:ascii="Times New Roman" w:hAnsi="Times New Roman" w:cs="Times New Roman"/>
                                      </w:rPr>
                                      <w:t>d) 4, 5, 11, 23, 24, 25, 26, 29 ve 40 ıncı maddeleri Yayımını</w:t>
                                    </w:r>
                                  </w:p>
                                  <w:p w:rsidR="006E7325" w:rsidRDefault="006E7325" w:rsidP="00220A13">
                                    <w:pPr>
                                      <w:pStyle w:val="nor3"/>
                                      <w:spacing w:line="240" w:lineRule="atLeast"/>
                                    </w:pPr>
                                    <w:r>
                                      <w:rPr>
                                        <w:rFonts w:ascii="Times New Roman" w:hAnsi="Times New Roman" w:cs="Times New Roman"/>
                                      </w:rPr>
                                      <w:t>izleyen</w:t>
                                    </w:r>
                                  </w:p>
                                  <w:p w:rsidR="006E7325" w:rsidRDefault="006E7325" w:rsidP="00220A13">
                                    <w:pPr>
                                      <w:pStyle w:val="nor3"/>
                                      <w:spacing w:line="240" w:lineRule="atLeast"/>
                                    </w:pPr>
                                    <w:r>
                                      <w:rPr>
                                        <w:rFonts w:ascii="Times New Roman" w:hAnsi="Times New Roman" w:cs="Times New Roman"/>
                                      </w:rPr>
                                      <w:t>aybaşında</w:t>
                                    </w:r>
                                  </w:p>
                                  <w:p w:rsidR="006E7325" w:rsidRDefault="006E7325" w:rsidP="00220A13">
                                    <w:pPr>
                                      <w:pStyle w:val="nor3"/>
                                      <w:spacing w:line="240" w:lineRule="atLeast"/>
                                    </w:pPr>
                                    <w:r>
                                      <w:rPr>
                                        <w:rFonts w:ascii="Times New Roman" w:hAnsi="Times New Roman" w:cs="Times New Roman"/>
                                      </w:rPr>
                                      <w:t>e) 39 uncu maddesi 1990 - 1991 öğrenim döneminde</w:t>
                                    </w:r>
                                  </w:p>
                                  <w:p w:rsidR="006E7325" w:rsidRDefault="006E7325" w:rsidP="00220A13">
                                    <w:pPr>
                                      <w:pStyle w:val="nor3"/>
                                      <w:spacing w:line="240" w:lineRule="atLeast"/>
                                    </w:pPr>
                                    <w:r>
                                      <w:rPr>
                                        <w:rFonts w:ascii="Times New Roman" w:hAnsi="Times New Roman" w:cs="Times New Roman"/>
                                      </w:rPr>
                                      <w:t xml:space="preserve">uygulanmaya başlanmak üzere, bu konuda Bakanlar </w:t>
                                    </w:r>
                                  </w:p>
                                  <w:p w:rsidR="006E7325" w:rsidRDefault="006E7325" w:rsidP="00220A13">
                                    <w:pPr>
                                      <w:pStyle w:val="nor3"/>
                                      <w:spacing w:line="240" w:lineRule="atLeast"/>
                                    </w:pPr>
                                    <w:r>
                                      <w:rPr>
                                        <w:rFonts w:ascii="Times New Roman" w:hAnsi="Times New Roman" w:cs="Times New Roman"/>
                                      </w:rPr>
                                      <w:t>Kurulunca esas ve usullerin tesbitini izleyen aybaşında</w:t>
                                    </w:r>
                                  </w:p>
                                  <w:p w:rsidR="006E7325" w:rsidRDefault="006E7325" w:rsidP="00220A13">
                                    <w:pPr>
                                      <w:pStyle w:val="nor3"/>
                                      <w:spacing w:line="240" w:lineRule="atLeast"/>
                                    </w:pPr>
                                    <w:r>
                                      <w:rPr>
                                        <w:rFonts w:ascii="Times New Roman" w:hAnsi="Times New Roman" w:cs="Times New Roman"/>
                                      </w:rPr>
                                      <w:t>f) Diğer maddeleri 11/4/1990</w:t>
                                    </w:r>
                                  </w:p>
                                  <w:p w:rsidR="006E7325" w:rsidRDefault="006E7325" w:rsidP="00220A13">
                                    <w:pPr>
                                      <w:pStyle w:val="nor3"/>
                                      <w:spacing w:line="240" w:lineRule="atLeast"/>
                                    </w:pPr>
                                    <w:r>
                                      <w:rPr>
                                        <w:rFonts w:ascii="Times New Roman" w:hAnsi="Times New Roman" w:cs="Times New Roman"/>
                                      </w:rPr>
                                      <w:t>KHK/422 – 15/5/1990</w:t>
                                    </w:r>
                                  </w:p>
                                  <w:p w:rsidR="006E7325" w:rsidRDefault="006E7325" w:rsidP="00220A13">
                                    <w:pPr>
                                      <w:pStyle w:val="nor3"/>
                                      <w:spacing w:line="240" w:lineRule="atLeast"/>
                                    </w:pPr>
                                    <w:r>
                                      <w:rPr>
                                        <w:rFonts w:ascii="Times New Roman" w:hAnsi="Times New Roman" w:cs="Times New Roman"/>
                                      </w:rPr>
                                      <w:t>3670 – 28/10/1990</w:t>
                                    </w:r>
                                  </w:p>
                                  <w:p w:rsidR="006E7325" w:rsidRDefault="006E7325" w:rsidP="00220A13">
                                    <w:pPr>
                                      <w:pStyle w:val="nor3"/>
                                      <w:spacing w:line="240" w:lineRule="atLeast"/>
                                    </w:pPr>
                                    <w:r>
                                      <w:rPr>
                                        <w:rFonts w:ascii="Times New Roman" w:hAnsi="Times New Roman" w:cs="Times New Roman"/>
                                      </w:rPr>
                                      <w:t>3676 – 17/11/1990</w:t>
                                    </w:r>
                                  </w:p>
                                  <w:p w:rsidR="006E7325" w:rsidRDefault="006E7325" w:rsidP="00220A13">
                                    <w:pPr>
                                      <w:pStyle w:val="nor3"/>
                                      <w:spacing w:line="240" w:lineRule="atLeast"/>
                                    </w:pPr>
                                    <w:r>
                                      <w:rPr>
                                        <w:rFonts w:ascii="Times New Roman" w:hAnsi="Times New Roman" w:cs="Times New Roman"/>
                                      </w:rPr>
                                      <w:t>3708 – 9/4/1991</w:t>
                                    </w:r>
                                  </w:p>
                                  <w:p w:rsidR="006E7325" w:rsidRDefault="006E7325" w:rsidP="00220A13">
                                    <w:pPr>
                                      <w:pStyle w:val="nor3"/>
                                      <w:spacing w:line="240" w:lineRule="atLeast"/>
                                    </w:pPr>
                                    <w:r>
                                      <w:rPr>
                                        <w:rFonts w:ascii="Times New Roman" w:hAnsi="Times New Roman" w:cs="Times New Roman"/>
                                      </w:rPr>
                                      <w:t>3747 – 9/6/1991</w:t>
                                    </w:r>
                                  </w:p>
                                  <w:p w:rsidR="006E7325" w:rsidRDefault="006E7325" w:rsidP="00220A13">
                                    <w:pPr>
                                      <w:pStyle w:val="nor3"/>
                                      <w:spacing w:line="240" w:lineRule="atLeast"/>
                                    </w:pPr>
                                    <w:r>
                                      <w:rPr>
                                        <w:rFonts w:ascii="Times New Roman" w:hAnsi="Times New Roman" w:cs="Times New Roman"/>
                                      </w:rPr>
                                      <w:t>3804 – 1/6/1992</w:t>
                                    </w:r>
                                  </w:p>
                                  <w:p w:rsidR="006E7325" w:rsidRDefault="006E7325" w:rsidP="00220A13">
                                    <w:pPr>
                                      <w:pStyle w:val="nor3"/>
                                      <w:spacing w:line="240" w:lineRule="atLeast"/>
                                    </w:pPr>
                                    <w:r>
                                      <w:rPr>
                                        <w:rFonts w:ascii="Times New Roman" w:hAnsi="Times New Roman" w:cs="Times New Roman"/>
                                      </w:rPr>
                                      <w:t>3826 – 7/7/1992</w:t>
                                    </w:r>
                                  </w:p>
                                  <w:p w:rsidR="006E7325" w:rsidRDefault="006E7325" w:rsidP="00220A13">
                                    <w:pPr>
                                      <w:pStyle w:val="nor3"/>
                                      <w:spacing w:line="240" w:lineRule="atLeast"/>
                                    </w:pPr>
                                    <w:r>
                                      <w:rPr>
                                        <w:rFonts w:ascii="Times New Roman" w:hAnsi="Times New Roman" w:cs="Times New Roman"/>
                                      </w:rPr>
                                      <w:t>3843 – 27/11/1992</w:t>
                                    </w:r>
                                  </w:p>
                                  <w:p w:rsidR="006E7325" w:rsidRDefault="006E7325" w:rsidP="00220A13">
                                    <w:pPr>
                                      <w:pStyle w:val="nor3"/>
                                      <w:spacing w:line="240" w:lineRule="atLeast"/>
                                    </w:pPr>
                                    <w:r>
                                      <w:rPr>
                                        <w:rFonts w:ascii="Times New Roman" w:hAnsi="Times New Roman" w:cs="Times New Roman"/>
                                      </w:rPr>
                                      <w:t>3865 – 4/3/1993</w:t>
                                    </w:r>
                                  </w:p>
                                  <w:p w:rsidR="006E7325" w:rsidRDefault="006E7325" w:rsidP="00220A13">
                                    <w:pPr>
                                      <w:pStyle w:val="nor3"/>
                                      <w:spacing w:line="240" w:lineRule="atLeast"/>
                                    </w:pPr>
                                    <w:r>
                                      <w:rPr>
                                        <w:rFonts w:ascii="Times New Roman" w:hAnsi="Times New Roman" w:cs="Times New Roman"/>
                                      </w:rPr>
                                      <w:t>3908 – 12/5/1993</w:t>
                                    </w:r>
                                  </w:p>
                                  <w:p w:rsidR="006E7325" w:rsidRDefault="006E7325" w:rsidP="00220A13">
                                    <w:pPr>
                                      <w:pStyle w:val="nor3"/>
                                      <w:spacing w:line="240" w:lineRule="atLeast"/>
                                    </w:pPr>
                                    <w:r>
                                      <w:rPr>
                                        <w:rFonts w:ascii="Times New Roman" w:hAnsi="Times New Roman" w:cs="Times New Roman"/>
                                      </w:rPr>
                                      <w:t>KHK/527 – 20/5/1994</w:t>
                                    </w:r>
                                  </w:p>
                                  <w:p w:rsidR="006E7325" w:rsidRDefault="006E7325" w:rsidP="00220A13">
                                    <w:pPr>
                                      <w:pStyle w:val="nor3"/>
                                      <w:spacing w:line="240" w:lineRule="atLeast"/>
                                    </w:pPr>
                                    <w:r>
                                      <w:rPr>
                                        <w:rFonts w:ascii="Times New Roman" w:hAnsi="Times New Roman" w:cs="Times New Roman"/>
                                      </w:rPr>
                                      <w:t>4111 – 12/6/1995</w:t>
                                    </w:r>
                                  </w:p>
                                  <w:p w:rsidR="006E7325" w:rsidRDefault="006E7325" w:rsidP="00220A13">
                                    <w:pPr>
                                      <w:pStyle w:val="nor3"/>
                                      <w:spacing w:line="240" w:lineRule="atLeast"/>
                                    </w:pPr>
                                    <w:r>
                                      <w:rPr>
                                        <w:rFonts w:ascii="Times New Roman" w:hAnsi="Times New Roman" w:cs="Times New Roman"/>
                                      </w:rPr>
                                      <w:t>4142 – 07/6/1996</w:t>
                                    </w:r>
                                  </w:p>
                                  <w:p w:rsidR="006E7325" w:rsidRDefault="006E7325" w:rsidP="00220A13">
                                    <w:pPr>
                                      <w:pStyle w:val="nor3"/>
                                      <w:spacing w:line="240" w:lineRule="atLeast"/>
                                    </w:pPr>
                                    <w:r>
                                      <w:rPr>
                                        <w:rFonts w:ascii="Times New Roman" w:hAnsi="Times New Roman" w:cs="Times New Roman"/>
                                      </w:rPr>
                                      <w:t>4160 – 05/8/1996</w:t>
                                    </w:r>
                                  </w:p>
                                  <w:p w:rsidR="006E7325" w:rsidRDefault="006E7325" w:rsidP="00220A13">
                                    <w:pPr>
                                      <w:pStyle w:val="nor3"/>
                                      <w:spacing w:line="240" w:lineRule="atLeast"/>
                                    </w:pPr>
                                    <w:r>
                                      <w:rPr>
                                        <w:rFonts w:ascii="Times New Roman" w:hAnsi="Times New Roman" w:cs="Times New Roman"/>
                                      </w:rPr>
                                      <w:t>4249 – 22/5/1997</w:t>
                                    </w:r>
                                  </w:p>
                                  <w:p w:rsidR="006E7325" w:rsidRDefault="006E7325" w:rsidP="00220A13">
                                    <w:pPr>
                                      <w:pStyle w:val="nor3"/>
                                      <w:spacing w:line="240" w:lineRule="atLeast"/>
                                    </w:pPr>
                                    <w:r>
                                      <w:rPr>
                                        <w:rFonts w:ascii="Times New Roman" w:hAnsi="Times New Roman" w:cs="Times New Roman"/>
                                      </w:rPr>
                                      <w:t>4278 – 5/7/1997</w:t>
                                    </w:r>
                                  </w:p>
                                  <w:p w:rsidR="006E7325" w:rsidRDefault="006E7325" w:rsidP="00220A13">
                                    <w:pPr>
                                      <w:pStyle w:val="nor3"/>
                                      <w:spacing w:line="240" w:lineRule="atLeast"/>
                                    </w:pPr>
                                    <w:r>
                                      <w:rPr>
                                        <w:rFonts w:ascii="Times New Roman" w:hAnsi="Times New Roman" w:cs="Times New Roman"/>
                                      </w:rPr>
                                      <w:t xml:space="preserve">4305 – 18/8/1997 </w:t>
                                    </w:r>
                                  </w:p>
                                  <w:p w:rsidR="006E7325" w:rsidRDefault="006E7325" w:rsidP="00220A13">
                                    <w:pPr>
                                      <w:pStyle w:val="nor3"/>
                                      <w:spacing w:line="240" w:lineRule="atLeast"/>
                                    </w:pPr>
                                    <w:r>
                                      <w:rPr>
                                        <w:rFonts w:ascii="Times New Roman" w:hAnsi="Times New Roman" w:cs="Times New Roman"/>
                                      </w:rPr>
                                      <w:t>4498 – 30/12/1999</w:t>
                                    </w:r>
                                  </w:p>
                                  <w:p w:rsidR="006E7325" w:rsidRDefault="006E7325" w:rsidP="00220A13">
                                    <w:pPr>
                                      <w:pStyle w:val="nor3"/>
                                      <w:spacing w:line="240" w:lineRule="atLeast"/>
                                    </w:pPr>
                                    <w:r>
                                      <w:rPr>
                                        <w:rFonts w:ascii="Times New Roman" w:hAnsi="Times New Roman" w:cs="Times New Roman"/>
                                      </w:rPr>
                                      <w:t>4584 – 28/6/2000</w:t>
                                    </w:r>
                                  </w:p>
                                  <w:p w:rsidR="006E7325" w:rsidRDefault="006E7325" w:rsidP="00220A13">
                                    <w:pPr>
                                      <w:pStyle w:val="nor3"/>
                                      <w:spacing w:line="240" w:lineRule="atLeast"/>
                                    </w:pPr>
                                    <w:r>
                                      <w:rPr>
                                        <w:rFonts w:ascii="Times New Roman" w:hAnsi="Times New Roman" w:cs="Times New Roman"/>
                                      </w:rPr>
                                      <w:t>4629 – 1/1/2002 ta-</w:t>
                                    </w:r>
                                  </w:p>
                                  <w:p w:rsidR="006E7325" w:rsidRDefault="006E7325" w:rsidP="00220A13">
                                    <w:pPr>
                                      <w:pStyle w:val="nor3"/>
                                      <w:spacing w:line="240" w:lineRule="atLeast"/>
                                    </w:pPr>
                                    <w:r>
                                      <w:rPr>
                                        <w:rFonts w:ascii="Times New Roman" w:hAnsi="Times New Roman" w:cs="Times New Roman"/>
                                      </w:rPr>
                                      <w:t>rihinden geçerli</w:t>
                                    </w:r>
                                  </w:p>
                                  <w:p w:rsidR="006E7325" w:rsidRDefault="006E7325" w:rsidP="00220A13">
                                    <w:pPr>
                                      <w:pStyle w:val="nor3"/>
                                      <w:spacing w:line="240" w:lineRule="atLeast"/>
                                    </w:pPr>
                                    <w:r>
                                      <w:rPr>
                                        <w:rFonts w:ascii="Times New Roman" w:hAnsi="Times New Roman" w:cs="Times New Roman"/>
                                      </w:rPr>
                                      <w:t>olmak üzere</w:t>
                                    </w:r>
                                  </w:p>
                                  <w:p w:rsidR="006E7325" w:rsidRDefault="006E7325" w:rsidP="00220A13">
                                    <w:pPr>
                                      <w:pStyle w:val="nor3"/>
                                      <w:spacing w:line="240" w:lineRule="atLeast"/>
                                    </w:pPr>
                                    <w:r>
                                      <w:rPr>
                                        <w:rFonts w:ascii="Times New Roman" w:hAnsi="Times New Roman" w:cs="Times New Roman"/>
                                      </w:rPr>
                                      <w:t>3/3/2001</w:t>
                                    </w:r>
                                  </w:p>
                                  <w:p w:rsidR="006E7325" w:rsidRDefault="006E7325" w:rsidP="00220A13">
                                    <w:pPr>
                                      <w:pStyle w:val="nor3"/>
                                      <w:spacing w:line="240" w:lineRule="atLeast"/>
                                    </w:pPr>
                                    <w:r>
                                      <w:rPr>
                                        <w:rFonts w:ascii="Times New Roman" w:hAnsi="Times New Roman" w:cs="Times New Roman"/>
                                      </w:rPr>
                                      <w:t>tarihinde</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80</w:t>
                                    </w:r>
                                  </w:p>
                                  <w:p w:rsidR="006E7325" w:rsidRDefault="006E7325" w:rsidP="00220A13">
                                    <w:pPr>
                                      <w:pStyle w:val="nor7"/>
                                      <w:spacing w:line="240" w:lineRule="atLeast"/>
                                      <w:jc w:val="center"/>
                                    </w:pPr>
                                    <w:r>
                                      <w:br w:type="page"/>
                                    </w:r>
                                    <w:r>
                                      <w:rPr>
                                        <w:rFonts w:ascii="Times New Roman" w:hAnsi="Times New Roman" w:cs="Times New Roman"/>
                                        <w:sz w:val="22"/>
                                        <w:szCs w:val="22"/>
                                      </w:rPr>
                                      <w:t>5394-2</w:t>
                                    </w:r>
                                  </w:p>
                                  <w:p w:rsidR="006E7325" w:rsidRDefault="006E7325" w:rsidP="00220A13">
                                    <w:pPr>
                                      <w:pStyle w:val="nor9"/>
                                      <w:spacing w:line="240" w:lineRule="atLeast"/>
                                    </w:pPr>
                                    <w:r>
                                      <w:rPr>
                                        <w:rFonts w:ascii="Times New Roman" w:hAnsi="Times New Roman" w:cs="Times New Roman"/>
                                        <w:b/>
                                        <w:bCs/>
                                      </w:rPr>
                                      <w:t>Kanun Yürürlüğe</w:t>
                                    </w:r>
                                  </w:p>
                                  <w:p w:rsidR="006E7325" w:rsidRDefault="006E7325" w:rsidP="00220A13">
                                    <w:pPr>
                                      <w:pStyle w:val="nor9"/>
                                      <w:spacing w:line="240" w:lineRule="atLeast"/>
                                    </w:pPr>
                                    <w:r>
                                      <w:rPr>
                                        <w:rFonts w:ascii="Times New Roman" w:hAnsi="Times New Roman" w:cs="Times New Roman"/>
                                        <w:b/>
                                        <w:bCs/>
                                      </w:rPr>
                                      <w:t>No. Farklı tarihte yürürlüğe giren maddeler giriş tarihi</w:t>
                                    </w:r>
                                  </w:p>
                                  <w:p w:rsidR="006E7325" w:rsidRDefault="006E7325" w:rsidP="00220A13">
                                    <w:pPr>
                                      <w:pStyle w:val="maddebasl4"/>
                                      <w:spacing w:before="0" w:line="240" w:lineRule="atLeast"/>
                                    </w:pPr>
                                    <w:r>
                                      <w:rPr>
                                        <w:rFonts w:ascii="Times New Roman" w:hAnsi="Times New Roman" w:cs="Times New Roman"/>
                                        <w:i w:val="0"/>
                                        <w:iCs w:val="0"/>
                                      </w:rPr>
                                      <w:t>___________ _______________________________________________________ ___________</w:t>
                                    </w:r>
                                  </w:p>
                                  <w:p w:rsidR="006E7325" w:rsidRDefault="006E7325" w:rsidP="00220A13">
                                    <w:pPr>
                                      <w:pStyle w:val="nor9"/>
                                      <w:spacing w:line="240" w:lineRule="atLeast"/>
                                    </w:pPr>
                                    <w:r>
                                      <w:t>4684 15 inci Maddesi 1/1/2002</w:t>
                                    </w:r>
                                  </w:p>
                                  <w:p w:rsidR="006E7325" w:rsidRDefault="006E7325" w:rsidP="00220A13">
                                    <w:pPr>
                                      <w:pStyle w:val="nor9"/>
                                      <w:spacing w:line="240" w:lineRule="atLeast"/>
                                    </w:pPr>
                                    <w:r>
                                      <w:rPr>
                                        <w:rFonts w:ascii="Times New Roman" w:hAnsi="Times New Roman" w:cs="Times New Roman"/>
                                      </w:rPr>
                                      <w:t>4689 a) 3 nci maddesi yayımını izleyen ay başında.</w:t>
                                    </w:r>
                                  </w:p>
                                  <w:p w:rsidR="006E7325" w:rsidRDefault="006E7325" w:rsidP="00220A13">
                                    <w:pPr>
                                      <w:pStyle w:val="nor9"/>
                                      <w:spacing w:line="240" w:lineRule="atLeast"/>
                                    </w:pPr>
                                    <w:r>
                                      <w:rPr>
                                        <w:rFonts w:ascii="Times New Roman" w:hAnsi="Times New Roman" w:cs="Times New Roman"/>
                                      </w:rPr>
                                      <w:t>b) 3 üncü maddesiyle düzenlenen 2547 sayılı</w:t>
                                    </w:r>
                                  </w:p>
                                  <w:p w:rsidR="006E7325" w:rsidRDefault="006E7325" w:rsidP="00220A13">
                                    <w:pPr>
                                      <w:pStyle w:val="nor9"/>
                                      <w:spacing w:line="240" w:lineRule="atLeast"/>
                                    </w:pPr>
                                    <w:r>
                                      <w:rPr>
                                        <w:rFonts w:ascii="Times New Roman" w:hAnsi="Times New Roman" w:cs="Times New Roman"/>
                                      </w:rPr>
                                      <w:t>Kanunun ek 18 inci maddesinin üçüncü fıkrasının</w:t>
                                    </w:r>
                                  </w:p>
                                  <w:p w:rsidR="006E7325" w:rsidRDefault="006E7325" w:rsidP="00220A13">
                                    <w:pPr>
                                      <w:pStyle w:val="nor9"/>
                                      <w:spacing w:line="240" w:lineRule="atLeast"/>
                                    </w:pPr>
                                    <w:r>
                                      <w:rPr>
                                        <w:rFonts w:ascii="Times New Roman" w:hAnsi="Times New Roman" w:cs="Times New Roman"/>
                                      </w:rPr>
                                      <w:t>(c)bendi 1/1/2002 tarihinde, diğer hükümleri 1/1/2001 tarihinde</w:t>
                                    </w:r>
                                  </w:p>
                                  <w:p w:rsidR="006E7325" w:rsidRDefault="006E7325" w:rsidP="00220A13">
                                    <w:pPr>
                                      <w:pStyle w:val="nor9"/>
                                      <w:spacing w:line="240" w:lineRule="atLeast"/>
                                    </w:pPr>
                                    <w:r>
                                      <w:rPr>
                                        <w:rFonts w:ascii="Times New Roman" w:hAnsi="Times New Roman" w:cs="Times New Roman"/>
                                      </w:rPr>
                                      <w:t>c) Diğer maddeleri 3/7/2001</w:t>
                                    </w:r>
                                  </w:p>
                                  <w:p w:rsidR="006E7325" w:rsidRDefault="006E7325" w:rsidP="00220A13">
                                    <w:pPr>
                                      <w:pStyle w:val="nor9"/>
                                      <w:spacing w:line="240" w:lineRule="atLeast"/>
                                    </w:pPr>
                                    <w:r>
                                      <w:rPr>
                                        <w:rFonts w:ascii="Times New Roman" w:hAnsi="Times New Roman" w:cs="Times New Roman"/>
                                      </w:rPr>
                                      <w:t>4702 – 10/7/2001</w:t>
                                    </w:r>
                                  </w:p>
                                  <w:p w:rsidR="006E7325" w:rsidRDefault="006E7325" w:rsidP="00220A13">
                                    <w:pPr>
                                      <w:pStyle w:val="nor9"/>
                                      <w:spacing w:line="240" w:lineRule="atLeast"/>
                                    </w:pPr>
                                    <w:r>
                                      <w:rPr>
                                        <w:rFonts w:ascii="Times New Roman" w:hAnsi="Times New Roman" w:cs="Times New Roman"/>
                                      </w:rPr>
                                      <w:t>4969 22/7/2003 tarihinden geçerli olmak üzere 12/8/2003</w:t>
                                    </w:r>
                                  </w:p>
                                  <w:p w:rsidR="006E7325" w:rsidRDefault="006E7325" w:rsidP="00220A13">
                                    <w:pPr>
                                      <w:pStyle w:val="nor9"/>
                                      <w:spacing w:line="240" w:lineRule="atLeast"/>
                                    </w:pPr>
                                    <w:r>
                                      <w:rPr>
                                        <w:rFonts w:ascii="Times New Roman" w:hAnsi="Times New Roman" w:cs="Times New Roman"/>
                                      </w:rPr>
                                      <w:t>5217 Ek Madde 25 1/1/2005</w:t>
                                    </w:r>
                                  </w:p>
                                  <w:p w:rsidR="006E7325" w:rsidRDefault="006E7325" w:rsidP="00220A13">
                                    <w:pPr>
                                      <w:pStyle w:val="nor9"/>
                                      <w:spacing w:line="240" w:lineRule="atLeast"/>
                                    </w:pPr>
                                    <w:r>
                                      <w:rPr>
                                        <w:rFonts w:ascii="Times New Roman" w:hAnsi="Times New Roman" w:cs="Times New Roman"/>
                                      </w:rPr>
                                      <w:t>5218 6 21/7/2004</w:t>
                                    </w:r>
                                  </w:p>
                                  <w:p w:rsidR="006E7325" w:rsidRDefault="006E7325" w:rsidP="00220A13">
                                    <w:pPr>
                                      <w:pStyle w:val="nor9"/>
                                      <w:spacing w:line="240" w:lineRule="atLeast"/>
                                    </w:pPr>
                                    <w:r>
                                      <w:rPr>
                                        <w:rFonts w:ascii="Times New Roman" w:hAnsi="Times New Roman" w:cs="Times New Roman"/>
                                      </w:rPr>
                                      <w:t>5234 60 21/9/2004</w:t>
                                    </w:r>
                                  </w:p>
                                  <w:p w:rsidR="006E7325" w:rsidRDefault="006E7325" w:rsidP="00220A13">
                                    <w:pPr>
                                      <w:pStyle w:val="nor9"/>
                                      <w:spacing w:line="240" w:lineRule="atLeast"/>
                                    </w:pPr>
                                    <w:r>
                                      <w:rPr>
                                        <w:rFonts w:ascii="Times New Roman" w:hAnsi="Times New Roman" w:cs="Times New Roman"/>
                                      </w:rPr>
                                      <w:t>36, 40, 46,58, Ek Madde 26 ve 27 1/1/2005</w:t>
                                    </w:r>
                                  </w:p>
                                  <w:p w:rsidR="006E7325" w:rsidRDefault="006E7325" w:rsidP="00220A13">
                                    <w:pPr>
                                      <w:pStyle w:val="nor9"/>
                                      <w:spacing w:line="240" w:lineRule="atLeast"/>
                                    </w:pPr>
                                    <w:r>
                                      <w:rPr>
                                        <w:rFonts w:ascii="Times New Roman" w:hAnsi="Times New Roman" w:cs="Times New Roman"/>
                                      </w:rPr>
                                      <w:t>5316 Geçici Madde 50 ve 51 18/3/2005</w:t>
                                    </w:r>
                                  </w:p>
                                  <w:p w:rsidR="006E7325" w:rsidRDefault="006E7325" w:rsidP="00220A13">
                                    <w:pPr>
                                      <w:pStyle w:val="nor9"/>
                                      <w:spacing w:line="240" w:lineRule="atLeast"/>
                                    </w:pPr>
                                    <w:r>
                                      <w:rPr>
                                        <w:rFonts w:ascii="Times New Roman" w:hAnsi="Times New Roman" w:cs="Times New Roman"/>
                                      </w:rPr>
                                      <w:t>5335 33, 43 27/4/2005</w:t>
                                    </w:r>
                                  </w:p>
                                  <w:p w:rsidR="006E7325" w:rsidRDefault="006E7325" w:rsidP="00220A13">
                                    <w:pPr>
                                      <w:pStyle w:val="nor9"/>
                                      <w:spacing w:line="240" w:lineRule="atLeast"/>
                                    </w:pPr>
                                    <w:r>
                                      <w:rPr>
                                        <w:rFonts w:ascii="Times New Roman" w:hAnsi="Times New Roman" w:cs="Times New Roman"/>
                                      </w:rPr>
                                      <w:t>5436 58 24/12/2005</w:t>
                                    </w:r>
                                  </w:p>
                                  <w:p w:rsidR="006E7325" w:rsidRDefault="006E7325" w:rsidP="00220A13">
                                    <w:pPr>
                                      <w:pStyle w:val="nor9"/>
                                      <w:spacing w:line="240" w:lineRule="atLeast"/>
                                    </w:pPr>
                                    <w:r>
                                      <w:rPr>
                                        <w:rFonts w:ascii="Times New Roman" w:hAnsi="Times New Roman" w:cs="Times New Roman"/>
                                      </w:rPr>
                                      <w:t>5467 15 ve 57 17/3/2006</w:t>
                                    </w:r>
                                  </w:p>
                                  <w:p w:rsidR="006E7325" w:rsidRDefault="006E7325" w:rsidP="00220A13">
                                    <w:pPr>
                                      <w:pStyle w:val="nor9"/>
                                      <w:spacing w:line="240" w:lineRule="atLeast"/>
                                    </w:pPr>
                                    <w:r>
                                      <w:rPr>
                                        <w:rFonts w:ascii="Times New Roman" w:hAnsi="Times New Roman" w:cs="Times New Roman"/>
                                      </w:rPr>
                                      <w:t>5535 Geçici Madde 52, 53 ve 54 8/7/2006</w:t>
                                    </w:r>
                                  </w:p>
                                  <w:p w:rsidR="006E7325" w:rsidRDefault="006E7325" w:rsidP="00220A13">
                                    <w:pPr>
                                      <w:pStyle w:val="nor9"/>
                                      <w:spacing w:line="240" w:lineRule="atLeast"/>
                                    </w:pPr>
                                    <w:r>
                                      <w:rPr>
                                        <w:rFonts w:ascii="Times New Roman" w:hAnsi="Times New Roman" w:cs="Times New Roman"/>
                                        <w:b/>
                                        <w:bCs/>
                                      </w:rPr>
                                      <w:t>Değiştiren Kanun Yürürlüğe</w:t>
                                    </w:r>
                                  </w:p>
                                  <w:p w:rsidR="006E7325" w:rsidRDefault="006E7325" w:rsidP="00220A13">
                                    <w:pPr>
                                      <w:pStyle w:val="nor9"/>
                                      <w:spacing w:line="240" w:lineRule="atLeast"/>
                                    </w:pPr>
                                    <w:r>
                                      <w:rPr>
                                        <w:rFonts w:ascii="Times New Roman" w:hAnsi="Times New Roman" w:cs="Times New Roman"/>
                                        <w:b/>
                                        <w:bCs/>
                                      </w:rPr>
                                      <w:t>No. 2547 Sayılı Kanunun Değişen Maddeleri giriş tarihi</w:t>
                                    </w:r>
                                  </w:p>
                                  <w:p w:rsidR="006E7325" w:rsidRDefault="006E7325" w:rsidP="00220A13">
                                    <w:pPr>
                                      <w:pStyle w:val="maddebasl4"/>
                                      <w:spacing w:before="0" w:line="240" w:lineRule="atLeast"/>
                                    </w:pPr>
                                    <w:r>
                                      <w:rPr>
                                        <w:rFonts w:ascii="Times New Roman" w:hAnsi="Times New Roman" w:cs="Times New Roman"/>
                                        <w:i w:val="0"/>
                                        <w:iCs w:val="0"/>
                                      </w:rPr>
                                      <w:t>___________ _______________________________________________________ ___________</w:t>
                                    </w:r>
                                  </w:p>
                                  <w:p w:rsidR="006E7325" w:rsidRDefault="006E7325" w:rsidP="00220A13">
                                    <w:pPr>
                                      <w:pStyle w:val="nora"/>
                                      <w:spacing w:line="240" w:lineRule="atLeast"/>
                                      <w:ind w:left="357"/>
                                    </w:pPr>
                                    <w:r>
                                      <w:rPr>
                                        <w:rFonts w:ascii="Times New Roman" w:hAnsi="Times New Roman" w:cs="Times New Roman"/>
                                      </w:rPr>
                                      <w:t>5772 10, 13, 23, 24, 25, 26, Ek Madde 2, Geçici Madde 55 28/6/2008</w:t>
                                    </w:r>
                                  </w:p>
                                  <w:p w:rsidR="006E7325" w:rsidRDefault="006E7325" w:rsidP="00220A13">
                                    <w:pPr>
                                      <w:pStyle w:val="nora"/>
                                      <w:spacing w:line="240" w:lineRule="atLeast"/>
                                      <w:ind w:left="357"/>
                                    </w:pPr>
                                    <w:r>
                                      <w:rPr>
                                        <w:rFonts w:ascii="Times New Roman" w:hAnsi="Times New Roman" w:cs="Times New Roman"/>
                                      </w:rPr>
                                      <w:t>5793 58 1/9/2008</w:t>
                                    </w:r>
                                  </w:p>
                                  <w:p w:rsidR="006E7325" w:rsidRDefault="006E7325" w:rsidP="00220A13">
                                    <w:pPr>
                                      <w:pStyle w:val="nora"/>
                                      <w:spacing w:line="240" w:lineRule="atLeast"/>
                                      <w:ind w:left="357"/>
                                    </w:pPr>
                                    <w:r>
                                      <w:rPr>
                                        <w:rFonts w:ascii="Times New Roman" w:hAnsi="Times New Roman" w:cs="Times New Roman"/>
                                      </w:rPr>
                                      <w:t>5806 Geçici Madde 56 28/10/2008</w:t>
                                    </w:r>
                                  </w:p>
                                  <w:p w:rsidR="006E7325" w:rsidRDefault="006E7325" w:rsidP="00220A13">
                                    <w:pPr>
                                      <w:pStyle w:val="nora"/>
                                      <w:spacing w:line="240" w:lineRule="atLeast"/>
                                      <w:ind w:left="357"/>
                                    </w:pPr>
                                    <w:r>
                                      <w:rPr>
                                        <w:rFonts w:ascii="Times New Roman" w:hAnsi="Times New Roman" w:cs="Times New Roman"/>
                                      </w:rPr>
                                      <w:t>5904 56 3/7/2009</w:t>
                                    </w:r>
                                  </w:p>
                                  <w:p w:rsidR="006E7325" w:rsidRDefault="006E7325" w:rsidP="00220A13">
                                    <w:pPr>
                                      <w:pStyle w:val="nora"/>
                                      <w:spacing w:line="240" w:lineRule="atLeast"/>
                                      <w:ind w:left="357"/>
                                    </w:pPr>
                                    <w:r>
                                      <w:rPr>
                                        <w:rFonts w:ascii="Times New Roman" w:hAnsi="Times New Roman" w:cs="Times New Roman"/>
                                      </w:rPr>
                                      <w:t>5917 46 1/9/2009</w:t>
                                    </w:r>
                                  </w:p>
                                  <w:p w:rsidR="006E7325" w:rsidRDefault="006E7325" w:rsidP="00220A13">
                                    <w:pPr>
                                      <w:pStyle w:val="nora"/>
                                      <w:spacing w:line="240" w:lineRule="atLeast"/>
                                      <w:ind w:left="357"/>
                                    </w:pPr>
                                    <w:r>
                                      <w:rPr>
                                        <w:rFonts w:ascii="Times New Roman" w:hAnsi="Times New Roman" w:cs="Times New Roman"/>
                                      </w:rPr>
                                      <w:t>10, Ek Madde 28 1/1/2010</w:t>
                                    </w:r>
                                  </w:p>
                                  <w:p w:rsidR="006E7325" w:rsidRDefault="006E7325" w:rsidP="00220A13">
                                    <w:pPr>
                                      <w:pStyle w:val="nora"/>
                                      <w:spacing w:line="240" w:lineRule="atLeast"/>
                                      <w:ind w:left="357"/>
                                    </w:pPr>
                                    <w:r>
                                      <w:rPr>
                                        <w:rFonts w:ascii="Times New Roman" w:hAnsi="Times New Roman" w:cs="Times New Roman"/>
                                      </w:rPr>
                                      <w:t>5947 38, 58, Geçici Madde 57 30/1/2010</w:t>
                                    </w:r>
                                  </w:p>
                                  <w:p w:rsidR="006E7325" w:rsidRDefault="006E7325" w:rsidP="00220A13">
                                    <w:pPr>
                                      <w:pStyle w:val="nora"/>
                                      <w:spacing w:line="240" w:lineRule="atLeast"/>
                                      <w:ind w:left="357"/>
                                    </w:pPr>
                                    <w:r>
                                      <w:rPr>
                                        <w:rFonts w:ascii="Times New Roman" w:hAnsi="Times New Roman" w:cs="Times New Roman"/>
                                      </w:rPr>
                                      <w:t>36, 58, Ek Madde 22 30/1/2011</w:t>
                                    </w:r>
                                  </w:p>
                                  <w:p w:rsidR="006E7325" w:rsidRDefault="006E7325" w:rsidP="00220A13">
                                    <w:pPr>
                                      <w:pStyle w:val="nora"/>
                                      <w:spacing w:line="240" w:lineRule="atLeast"/>
                                      <w:ind w:left="357"/>
                                    </w:pPr>
                                    <w:r>
                                      <w:rPr>
                                        <w:rFonts w:ascii="Times New Roman" w:hAnsi="Times New Roman" w:cs="Times New Roman"/>
                                      </w:rPr>
                                      <w:t>6009 58 1/8/2010</w:t>
                                    </w:r>
                                  </w:p>
                                  <w:p w:rsidR="006E7325" w:rsidRDefault="006E7325" w:rsidP="00220A13">
                                    <w:pPr>
                                      <w:pStyle w:val="norb"/>
                                      <w:spacing w:line="240" w:lineRule="atLeast"/>
                                    </w:pPr>
                                    <w:r>
                                      <w:rPr>
                                        <w:rFonts w:ascii="Times New Roman" w:hAnsi="Times New Roman" w:cs="Times New Roman"/>
                                      </w:rPr>
                                      <w:t>6111 3, 44, 46 ve Geçici Madde 58 25/2/2011</w:t>
                                    </w:r>
                                  </w:p>
                                  <w:p w:rsidR="006E7325" w:rsidRDefault="006E7325" w:rsidP="00220A13">
                                    <w:pPr>
                                      <w:pStyle w:val="nore"/>
                                      <w:spacing w:line="240" w:lineRule="atLeast"/>
                                      <w:ind w:left="360"/>
                                    </w:pPr>
                                    <w:r>
                                      <w:rPr>
                                        <w:rFonts w:ascii="Times New Roman" w:hAnsi="Times New Roman" w:cs="Times New Roman"/>
                                      </w:rPr>
                                      <w:t>6114 6, 10, 45, 52, 58, 65 ve Ek Madde 18 3/3/2011</w:t>
                                    </w:r>
                                  </w:p>
                                  <w:p w:rsidR="006E7325" w:rsidRDefault="006E7325" w:rsidP="00220A13">
                                    <w:pPr>
                                      <w:pStyle w:val="norf"/>
                                      <w:spacing w:line="240" w:lineRule="atLeast"/>
                                      <w:ind w:left="360"/>
                                    </w:pPr>
                                    <w:r>
                                      <w:rPr>
                                        <w:rFonts w:ascii="Times New Roman" w:hAnsi="Times New Roman" w:cs="Times New Roman"/>
                                      </w:rPr>
                                      <w:t>6218 58 3/3/2011tarihinden geçerli</w:t>
                                    </w:r>
                                  </w:p>
                                  <w:p w:rsidR="006E7325" w:rsidRDefault="006E7325" w:rsidP="00220A13">
                                    <w:pPr>
                                      <w:spacing w:line="240" w:lineRule="atLeast"/>
                                    </w:pPr>
                                    <w:r>
                                      <w:rPr>
                                        <w:sz w:val="18"/>
                                        <w:szCs w:val="18"/>
                                      </w:rPr>
                                      <w:t>olmak üzere 14/4/2011</w:t>
                                    </w:r>
                                  </w:p>
                                  <w:p w:rsidR="006E7325" w:rsidRDefault="006E7325" w:rsidP="00220A13">
                                    <w:r>
                                      <w:rPr>
                                        <w:sz w:val="18"/>
                                        <w:szCs w:val="18"/>
                                      </w:rPr>
                                      <w:t xml:space="preserve">KHK/650 36, Geçici Madde 59 26/8/2011 </w:t>
                                    </w:r>
                                  </w:p>
                                  <w:p w:rsidR="006E7325" w:rsidRDefault="006E7325" w:rsidP="00220A13">
                                    <w:pPr>
                                      <w:pStyle w:val="norb"/>
                                      <w:spacing w:line="240" w:lineRule="atLeast"/>
                                    </w:pPr>
                                    <w:r>
                                      <w:rPr>
                                        <w:rFonts w:ascii="Times New Roman" w:hAnsi="Times New Roman" w:cs="Times New Roman"/>
                                      </w:rPr>
                                      <w:t>KHK/662 Geçici Madde 60 2/11/2011</w:t>
                                    </w:r>
                                  </w:p>
                                  <w:p w:rsidR="006E7325" w:rsidRDefault="006E7325" w:rsidP="00220A13">
                                    <w:pPr>
                                      <w:jc w:val="right"/>
                                      <w:rPr>
                                        <w:rFonts w:ascii="New York" w:hAnsi="New York"/>
                                        <w:b/>
                                        <w:bCs/>
                                        <w:color w:val="808080"/>
                                        <w:sz w:val="18"/>
                                        <w:szCs w:val="18"/>
                                      </w:rPr>
                                    </w:pPr>
                                    <w:r>
                                      <w:rPr>
                                        <w:rFonts w:ascii="New York" w:hAnsi="New York"/>
                                        <w:b/>
                                        <w:bCs/>
                                        <w:color w:val="808080"/>
                                        <w:sz w:val="18"/>
                                        <w:szCs w:val="18"/>
                                      </w:rPr>
                                      <w:t>Sayfa 81</w:t>
                                    </w:r>
                                  </w:p>
                                  <w:p w:rsidR="006E7325" w:rsidRDefault="006E7325" w:rsidP="00220A13">
                                    <w:pPr>
                                      <w:jc w:val="right"/>
                                      <w:rPr>
                                        <w:b/>
                                        <w:bCs/>
                                        <w:color w:val="808080"/>
                                      </w:rPr>
                                    </w:pPr>
                                    <w:r>
                                      <w:rPr>
                                        <w:rFonts w:ascii="New York" w:hAnsi="New York"/>
                                        <w:sz w:val="18"/>
                                        <w:szCs w:val="18"/>
                                      </w:rPr>
                                      <w:br w:type="page"/>
                                    </w:r>
                                    <w:r>
                                      <w:rPr>
                                        <w:b/>
                                        <w:bCs/>
                                        <w:color w:val="808080"/>
                                      </w:rPr>
                                      <w:t>Sayfa 82</w:t>
                                    </w:r>
                                  </w:p>
                                  <w:p w:rsidR="006E7325" w:rsidRDefault="006E7325" w:rsidP="00220A13">
                                    <w:pPr>
                                      <w:jc w:val="right"/>
                                      <w:rPr>
                                        <w:b/>
                                        <w:bCs/>
                                        <w:color w:val="808080"/>
                                      </w:rPr>
                                    </w:pPr>
                                  </w:p>
                                </w:tc>
                              </w:tr>
                            </w:tbl>
                            <w:p w:rsidR="006E7325" w:rsidRDefault="006E7325" w:rsidP="00220A13"/>
                          </w:tc>
                        </w:tr>
                      </w:tbl>
                      <w:p w:rsidR="006E7325" w:rsidRDefault="006E7325" w:rsidP="00220A13"/>
                    </w:tc>
                  </w:tr>
                </w:tbl>
                <w:p w:rsidR="006E7325" w:rsidRDefault="006E7325" w:rsidP="00220A13"/>
              </w:tc>
            </w:tr>
          </w:tbl>
          <w:p w:rsidR="006E7325" w:rsidRDefault="006E7325" w:rsidP="00220A13"/>
        </w:tc>
      </w:tr>
    </w:tbl>
    <w:p w:rsidR="006E7325" w:rsidRDefault="006E7325"/>
    <w:sectPr w:rsidR="006E7325" w:rsidSect="00C5676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Times">
    <w:panose1 w:val="02020603050405020304"/>
    <w:charset w:val="A2"/>
    <w:family w:val="roman"/>
    <w:pitch w:val="variable"/>
    <w:sig w:usb0="20002A87" w:usb1="00000000" w:usb2="00000000" w:usb3="00000000" w:csb0="000001FF" w:csb1="00000000"/>
  </w:font>
  <w:font w:name="Cambria">
    <w:panose1 w:val="02040503050406030204"/>
    <w:charset w:val="A2"/>
    <w:family w:val="roman"/>
    <w:pitch w:val="variable"/>
    <w:sig w:usb0="A00002EF" w:usb1="4000004B" w:usb2="00000000" w:usb3="00000000" w:csb0="0000009F" w:csb1="00000000"/>
  </w:font>
  <w:font w:name="Arial Unicode MS">
    <w:altName w:val="Times New Roman"/>
    <w:panose1 w:val="020B06040202020202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20002A87" w:usb1="80000000" w:usb2="00000008" w:usb3="00000000" w:csb0="000001FF" w:csb1="00000000"/>
  </w:font>
  <w:font w:name="Tahoma">
    <w:panose1 w:val="020B0604030504040204"/>
    <w:charset w:val="A2"/>
    <w:family w:val="swiss"/>
    <w:pitch w:val="variable"/>
    <w:sig w:usb0="61002A87" w:usb1="80000000" w:usb2="00000008"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Verdana">
    <w:panose1 w:val="020B0604030504040204"/>
    <w:charset w:val="A2"/>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5816"/>
    <w:rsid w:val="000B675E"/>
    <w:rsid w:val="00220A13"/>
    <w:rsid w:val="005906D2"/>
    <w:rsid w:val="00687C8A"/>
    <w:rsid w:val="006E7325"/>
    <w:rsid w:val="00BC380E"/>
    <w:rsid w:val="00BD03B0"/>
    <w:rsid w:val="00C56760"/>
    <w:rsid w:val="00CC3A43"/>
    <w:rsid w:val="00DE7394"/>
    <w:rsid w:val="00F2581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816"/>
    <w:rPr>
      <w:rFonts w:ascii="Times New Roman" w:eastAsia="Times New Roman" w:hAnsi="Times New Roman"/>
      <w:sz w:val="24"/>
      <w:szCs w:val="24"/>
    </w:rPr>
  </w:style>
  <w:style w:type="paragraph" w:styleId="Heading1">
    <w:name w:val="heading 1"/>
    <w:basedOn w:val="Normal"/>
    <w:link w:val="Heading1Char"/>
    <w:uiPriority w:val="99"/>
    <w:qFormat/>
    <w:rsid w:val="00F25816"/>
    <w:pPr>
      <w:keepNext/>
      <w:spacing w:line="320" w:lineRule="atLeast"/>
      <w:jc w:val="center"/>
      <w:outlineLvl w:val="0"/>
    </w:pPr>
    <w:rPr>
      <w:rFonts w:ascii="Times" w:hAnsi="Times" w:cs="Times"/>
      <w:b/>
      <w:bCs/>
      <w:kern w:val="36"/>
    </w:rPr>
  </w:style>
  <w:style w:type="paragraph" w:styleId="Heading2">
    <w:name w:val="heading 2"/>
    <w:basedOn w:val="Normal"/>
    <w:next w:val="Normal"/>
    <w:link w:val="Heading2Char"/>
    <w:uiPriority w:val="99"/>
    <w:qFormat/>
    <w:rsid w:val="00687C8A"/>
    <w:pPr>
      <w:keepNext/>
      <w:keepLines/>
      <w:spacing w:before="200"/>
      <w:outlineLvl w:val="1"/>
    </w:pPr>
    <w:rPr>
      <w:rFonts w:ascii="Cambria" w:hAnsi="Cambria"/>
      <w:b/>
      <w:bCs/>
      <w:color w:val="FF388C"/>
      <w:sz w:val="26"/>
      <w:szCs w:val="26"/>
    </w:rPr>
  </w:style>
  <w:style w:type="paragraph" w:styleId="Heading3">
    <w:name w:val="heading 3"/>
    <w:basedOn w:val="Normal"/>
    <w:next w:val="Normal"/>
    <w:link w:val="Heading3Char"/>
    <w:uiPriority w:val="99"/>
    <w:qFormat/>
    <w:rsid w:val="00687C8A"/>
    <w:pPr>
      <w:keepNext/>
      <w:keepLines/>
      <w:spacing w:before="200"/>
      <w:outlineLvl w:val="2"/>
    </w:pPr>
    <w:rPr>
      <w:rFonts w:ascii="Cambria" w:hAnsi="Cambria"/>
      <w:b/>
      <w:bCs/>
      <w:color w:val="FF388C"/>
    </w:rPr>
  </w:style>
  <w:style w:type="paragraph" w:styleId="Heading6">
    <w:name w:val="heading 6"/>
    <w:basedOn w:val="Normal"/>
    <w:link w:val="Heading6Char"/>
    <w:uiPriority w:val="99"/>
    <w:qFormat/>
    <w:rsid w:val="00F25816"/>
    <w:pPr>
      <w:keepNext/>
      <w:spacing w:before="200"/>
      <w:outlineLvl w:val="5"/>
    </w:pPr>
    <w:rPr>
      <w:rFonts w:ascii="Cambria" w:hAnsi="Cambria"/>
      <w:i/>
      <w:iCs/>
      <w:color w:val="243F60"/>
    </w:rPr>
  </w:style>
  <w:style w:type="paragraph" w:styleId="Heading7">
    <w:name w:val="heading 7"/>
    <w:basedOn w:val="Normal"/>
    <w:link w:val="Heading7Char"/>
    <w:uiPriority w:val="99"/>
    <w:qFormat/>
    <w:rsid w:val="00F25816"/>
    <w:pPr>
      <w:spacing w:before="100" w:beforeAutospacing="1" w:after="100" w:afterAutospacing="1"/>
      <w:outlineLvl w:val="6"/>
    </w:pPr>
    <w:rPr>
      <w:rFonts w:ascii="Arial Unicode MS" w:eastAsia="Calibri" w:hAnsi="Arial Unicode MS" w:cs="Arial Unicode M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5816"/>
    <w:rPr>
      <w:rFonts w:ascii="Times" w:hAnsi="Times" w:cs="Times"/>
      <w:b/>
      <w:bCs/>
      <w:kern w:val="36"/>
      <w:sz w:val="24"/>
      <w:szCs w:val="24"/>
      <w:lang w:eastAsia="tr-TR"/>
    </w:rPr>
  </w:style>
  <w:style w:type="character" w:customStyle="1" w:styleId="Heading2Char">
    <w:name w:val="Heading 2 Char"/>
    <w:basedOn w:val="DefaultParagraphFont"/>
    <w:link w:val="Heading2"/>
    <w:uiPriority w:val="99"/>
    <w:locked/>
    <w:rsid w:val="00687C8A"/>
    <w:rPr>
      <w:rFonts w:ascii="Cambria" w:hAnsi="Cambria" w:cs="Times New Roman"/>
      <w:b/>
      <w:bCs/>
      <w:color w:val="FF388C"/>
      <w:sz w:val="26"/>
      <w:szCs w:val="26"/>
      <w:lang w:eastAsia="tr-TR"/>
    </w:rPr>
  </w:style>
  <w:style w:type="character" w:customStyle="1" w:styleId="Heading3Char">
    <w:name w:val="Heading 3 Char"/>
    <w:basedOn w:val="DefaultParagraphFont"/>
    <w:link w:val="Heading3"/>
    <w:uiPriority w:val="99"/>
    <w:locked/>
    <w:rsid w:val="00687C8A"/>
    <w:rPr>
      <w:rFonts w:ascii="Cambria" w:hAnsi="Cambria" w:cs="Times New Roman"/>
      <w:b/>
      <w:bCs/>
      <w:color w:val="FF388C"/>
      <w:sz w:val="24"/>
      <w:szCs w:val="24"/>
      <w:lang w:eastAsia="tr-TR"/>
    </w:rPr>
  </w:style>
  <w:style w:type="character" w:customStyle="1" w:styleId="Heading6Char">
    <w:name w:val="Heading 6 Char"/>
    <w:basedOn w:val="DefaultParagraphFont"/>
    <w:link w:val="Heading6"/>
    <w:uiPriority w:val="99"/>
    <w:locked/>
    <w:rsid w:val="00F25816"/>
    <w:rPr>
      <w:rFonts w:ascii="Cambria" w:hAnsi="Cambria" w:cs="Times New Roman"/>
      <w:i/>
      <w:iCs/>
      <w:color w:val="243F60"/>
      <w:sz w:val="24"/>
      <w:szCs w:val="24"/>
      <w:lang w:eastAsia="tr-TR"/>
    </w:rPr>
  </w:style>
  <w:style w:type="character" w:customStyle="1" w:styleId="Heading7Char">
    <w:name w:val="Heading 7 Char"/>
    <w:basedOn w:val="DefaultParagraphFont"/>
    <w:link w:val="Heading7"/>
    <w:uiPriority w:val="99"/>
    <w:locked/>
    <w:rsid w:val="00F25816"/>
    <w:rPr>
      <w:rFonts w:ascii="Arial Unicode MS" w:eastAsia="Times New Roman" w:hAnsi="Arial Unicode MS" w:cs="Arial Unicode MS"/>
      <w:sz w:val="24"/>
      <w:szCs w:val="24"/>
      <w:lang w:eastAsia="tr-TR"/>
    </w:rPr>
  </w:style>
  <w:style w:type="character" w:styleId="Hyperlink">
    <w:name w:val="Hyperlink"/>
    <w:basedOn w:val="DefaultParagraphFont"/>
    <w:uiPriority w:val="99"/>
    <w:semiHidden/>
    <w:rsid w:val="00F25816"/>
    <w:rPr>
      <w:rFonts w:ascii="Arial" w:hAnsi="Arial" w:cs="Arial"/>
      <w:color w:val="0000FF"/>
      <w:sz w:val="12"/>
      <w:szCs w:val="12"/>
      <w:u w:val="single"/>
      <w:effect w:val="none"/>
    </w:rPr>
  </w:style>
  <w:style w:type="character" w:styleId="FollowedHyperlink">
    <w:name w:val="FollowedHyperlink"/>
    <w:basedOn w:val="DefaultParagraphFont"/>
    <w:uiPriority w:val="99"/>
    <w:semiHidden/>
    <w:rsid w:val="00F25816"/>
    <w:rPr>
      <w:rFonts w:ascii="Arial" w:hAnsi="Arial" w:cs="Arial"/>
      <w:color w:val="800080"/>
      <w:sz w:val="12"/>
      <w:szCs w:val="12"/>
      <w:u w:val="single"/>
      <w:effect w:val="none"/>
    </w:rPr>
  </w:style>
  <w:style w:type="paragraph" w:customStyle="1" w:styleId="mnblockheader">
    <w:name w:val="mınıblockheader"/>
    <w:basedOn w:val="Normal"/>
    <w:uiPriority w:val="99"/>
    <w:rsid w:val="00F25816"/>
    <w:pPr>
      <w:shd w:val="clear" w:color="auto" w:fill="009933"/>
      <w:spacing w:before="100" w:beforeAutospacing="1" w:after="100" w:afterAutospacing="1"/>
      <w:ind w:firstLine="58"/>
    </w:pPr>
    <w:rPr>
      <w:rFonts w:ascii="Arial Unicode MS" w:eastAsia="Calibri" w:hAnsi="Arial Unicode MS" w:cs="Arial Unicode MS"/>
    </w:rPr>
  </w:style>
  <w:style w:type="paragraph" w:customStyle="1" w:styleId="mnblock">
    <w:name w:val="mınıblock"/>
    <w:basedOn w:val="Normal"/>
    <w:uiPriority w:val="99"/>
    <w:rsid w:val="00F25816"/>
    <w:pPr>
      <w:shd w:val="clear" w:color="auto" w:fill="33CC33"/>
      <w:spacing w:before="100" w:beforeAutospacing="1" w:after="100" w:afterAutospacing="1"/>
    </w:pPr>
    <w:rPr>
      <w:rFonts w:ascii="Arial Unicode MS" w:eastAsia="Calibri" w:hAnsi="Arial Unicode MS" w:cs="Arial Unicode MS"/>
    </w:rPr>
  </w:style>
  <w:style w:type="paragraph" w:customStyle="1" w:styleId="mnblockheader2">
    <w:name w:val="mınıblockheader2"/>
    <w:basedOn w:val="Normal"/>
    <w:uiPriority w:val="99"/>
    <w:rsid w:val="00F25816"/>
    <w:pPr>
      <w:shd w:val="clear" w:color="auto" w:fill="006699"/>
      <w:spacing w:before="100" w:beforeAutospacing="1" w:after="100" w:afterAutospacing="1"/>
      <w:ind w:firstLine="58"/>
    </w:pPr>
    <w:rPr>
      <w:rFonts w:ascii="Arial Unicode MS" w:eastAsia="Calibri" w:hAnsi="Arial Unicode MS" w:cs="Arial Unicode MS"/>
    </w:rPr>
  </w:style>
  <w:style w:type="paragraph" w:customStyle="1" w:styleId="mnblock2">
    <w:name w:val="mınıblock2"/>
    <w:basedOn w:val="Normal"/>
    <w:uiPriority w:val="99"/>
    <w:rsid w:val="00F25816"/>
    <w:pPr>
      <w:shd w:val="clear" w:color="auto" w:fill="0099FF"/>
      <w:spacing w:before="100" w:beforeAutospacing="1" w:after="100" w:afterAutospacing="1"/>
    </w:pPr>
    <w:rPr>
      <w:rFonts w:ascii="Arial Unicode MS" w:eastAsia="Calibri" w:hAnsi="Arial Unicode MS" w:cs="Arial Unicode MS"/>
    </w:rPr>
  </w:style>
  <w:style w:type="paragraph" w:customStyle="1" w:styleId="searchblock">
    <w:name w:val="searchblock"/>
    <w:basedOn w:val="Normal"/>
    <w:uiPriority w:val="99"/>
    <w:rsid w:val="00F25816"/>
    <w:pPr>
      <w:spacing w:before="58" w:after="58"/>
      <w:ind w:left="58" w:right="58"/>
    </w:pPr>
    <w:rPr>
      <w:rFonts w:ascii="Arial" w:eastAsia="Calibri" w:hAnsi="Arial" w:cs="Arial"/>
      <w:b/>
      <w:bCs/>
      <w:color w:val="FFFFFF"/>
      <w:sz w:val="12"/>
      <w:szCs w:val="12"/>
    </w:rPr>
  </w:style>
  <w:style w:type="paragraph" w:customStyle="1" w:styleId="brmturler">
    <w:name w:val="bırımturlerı"/>
    <w:basedOn w:val="Normal"/>
    <w:uiPriority w:val="99"/>
    <w:rsid w:val="00F25816"/>
    <w:pPr>
      <w:spacing w:before="100" w:beforeAutospacing="1" w:after="100" w:afterAutospacing="1"/>
      <w:ind w:left="-115"/>
    </w:pPr>
    <w:rPr>
      <w:rFonts w:ascii="Arial" w:eastAsia="Calibri" w:hAnsi="Arial" w:cs="Arial"/>
      <w:b/>
      <w:bCs/>
      <w:color w:val="FF3300"/>
      <w:sz w:val="13"/>
      <w:szCs w:val="13"/>
    </w:rPr>
  </w:style>
  <w:style w:type="paragraph" w:customStyle="1" w:styleId="brmblock">
    <w:name w:val="bırımblock"/>
    <w:basedOn w:val="Normal"/>
    <w:uiPriority w:val="99"/>
    <w:rsid w:val="00F25816"/>
    <w:pPr>
      <w:shd w:val="clear" w:color="auto" w:fill="FFFFFF"/>
      <w:spacing w:before="100" w:beforeAutospacing="1" w:after="100" w:afterAutospacing="1"/>
    </w:pPr>
    <w:rPr>
      <w:rFonts w:ascii="Arial Unicode MS" w:eastAsia="Calibri" w:hAnsi="Arial Unicode MS" w:cs="Arial Unicode MS"/>
    </w:rPr>
  </w:style>
  <w:style w:type="paragraph" w:customStyle="1" w:styleId="brm">
    <w:name w:val="bırım"/>
    <w:basedOn w:val="Normal"/>
    <w:uiPriority w:val="99"/>
    <w:rsid w:val="00F25816"/>
    <w:pPr>
      <w:spacing w:before="100" w:beforeAutospacing="1" w:after="100" w:afterAutospacing="1"/>
      <w:ind w:left="-115"/>
    </w:pPr>
    <w:rPr>
      <w:rFonts w:ascii="Arial" w:eastAsia="Calibri" w:hAnsi="Arial" w:cs="Arial"/>
      <w:color w:val="666666"/>
      <w:sz w:val="13"/>
      <w:szCs w:val="13"/>
    </w:rPr>
  </w:style>
  <w:style w:type="paragraph" w:customStyle="1" w:styleId="brmlnk">
    <w:name w:val="bırımlınk"/>
    <w:basedOn w:val="Normal"/>
    <w:uiPriority w:val="99"/>
    <w:rsid w:val="00F25816"/>
    <w:pPr>
      <w:spacing w:before="100" w:beforeAutospacing="1" w:after="100" w:afterAutospacing="1"/>
    </w:pPr>
    <w:rPr>
      <w:rFonts w:ascii="Arial" w:eastAsia="Calibri" w:hAnsi="Arial" w:cs="Arial"/>
      <w:color w:val="666666"/>
      <w:sz w:val="13"/>
      <w:szCs w:val="13"/>
    </w:rPr>
  </w:style>
  <w:style w:type="paragraph" w:customStyle="1" w:styleId="newslsttem">
    <w:name w:val="newslıstıtem"/>
    <w:basedOn w:val="Normal"/>
    <w:uiPriority w:val="99"/>
    <w:rsid w:val="00F25816"/>
    <w:pPr>
      <w:spacing w:before="100" w:beforeAutospacing="1" w:after="100" w:afterAutospacing="1"/>
      <w:ind w:left="-115"/>
    </w:pPr>
    <w:rPr>
      <w:rFonts w:ascii="Arial Unicode MS" w:eastAsia="Calibri" w:hAnsi="Arial Unicode MS" w:cs="Arial Unicode MS"/>
      <w:color w:val="666666"/>
    </w:rPr>
  </w:style>
  <w:style w:type="paragraph" w:customStyle="1" w:styleId="newsbottomblock">
    <w:name w:val="newsbottomblock"/>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newsblock">
    <w:name w:val="newsblock"/>
    <w:basedOn w:val="Normal"/>
    <w:uiPriority w:val="99"/>
    <w:rsid w:val="00F25816"/>
    <w:pPr>
      <w:shd w:val="clear" w:color="auto" w:fill="FFFFFF"/>
      <w:spacing w:before="100" w:beforeAutospacing="1" w:after="100" w:afterAutospacing="1"/>
    </w:pPr>
    <w:rPr>
      <w:rFonts w:ascii="Arial Unicode MS" w:eastAsia="Calibri" w:hAnsi="Arial Unicode MS" w:cs="Arial Unicode MS"/>
    </w:rPr>
  </w:style>
  <w:style w:type="paragraph" w:customStyle="1" w:styleId="newsheader">
    <w:name w:val="newsheader"/>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newstem1">
    <w:name w:val="newsıtem1"/>
    <w:basedOn w:val="Normal"/>
    <w:uiPriority w:val="99"/>
    <w:rsid w:val="00F25816"/>
    <w:pPr>
      <w:shd w:val="clear" w:color="auto" w:fill="FBFBFB"/>
      <w:spacing w:before="100" w:beforeAutospacing="1" w:after="100" w:afterAutospacing="1"/>
    </w:pPr>
    <w:rPr>
      <w:rFonts w:ascii="Arial Unicode MS" w:eastAsia="Calibri" w:hAnsi="Arial Unicode MS" w:cs="Arial Unicode MS"/>
    </w:rPr>
  </w:style>
  <w:style w:type="paragraph" w:customStyle="1" w:styleId="newstem0">
    <w:name w:val="newsıtem0"/>
    <w:basedOn w:val="Normal"/>
    <w:uiPriority w:val="99"/>
    <w:rsid w:val="00F25816"/>
    <w:pPr>
      <w:shd w:val="clear" w:color="auto" w:fill="FFFFFF"/>
      <w:spacing w:before="100" w:beforeAutospacing="1" w:after="100" w:afterAutospacing="1"/>
    </w:pPr>
    <w:rPr>
      <w:rFonts w:ascii="Arial Unicode MS" w:eastAsia="Calibri" w:hAnsi="Arial Unicode MS" w:cs="Arial Unicode MS"/>
    </w:rPr>
  </w:style>
  <w:style w:type="paragraph" w:customStyle="1" w:styleId="newscontent">
    <w:name w:val="newscontent"/>
    <w:basedOn w:val="Normal"/>
    <w:uiPriority w:val="99"/>
    <w:rsid w:val="00F25816"/>
    <w:pPr>
      <w:spacing w:before="100" w:beforeAutospacing="1" w:after="100" w:afterAutospacing="1"/>
    </w:pPr>
    <w:rPr>
      <w:rFonts w:ascii="Arial" w:eastAsia="Calibri" w:hAnsi="Arial" w:cs="Arial"/>
      <w:sz w:val="13"/>
      <w:szCs w:val="13"/>
    </w:rPr>
  </w:style>
  <w:style w:type="paragraph" w:customStyle="1" w:styleId="newslnk">
    <w:name w:val="newslınk"/>
    <w:basedOn w:val="Normal"/>
    <w:uiPriority w:val="99"/>
    <w:rsid w:val="00F25816"/>
    <w:pPr>
      <w:spacing w:before="100" w:beforeAutospacing="1" w:after="100" w:afterAutospacing="1"/>
    </w:pPr>
    <w:rPr>
      <w:rFonts w:ascii="Arial" w:eastAsia="Calibri" w:hAnsi="Arial" w:cs="Arial"/>
      <w:color w:val="FF3300"/>
      <w:sz w:val="13"/>
      <w:szCs w:val="13"/>
    </w:rPr>
  </w:style>
  <w:style w:type="paragraph" w:customStyle="1" w:styleId="news2bottomblock">
    <w:name w:val="news2bottomblock"/>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news2lsttem">
    <w:name w:val="news2lıstıtem"/>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news2block">
    <w:name w:val="news2block"/>
    <w:basedOn w:val="Normal"/>
    <w:uiPriority w:val="99"/>
    <w:rsid w:val="00F25816"/>
    <w:pPr>
      <w:shd w:val="clear" w:color="auto" w:fill="999999"/>
      <w:spacing w:before="100" w:beforeAutospacing="1" w:after="100" w:afterAutospacing="1"/>
    </w:pPr>
    <w:rPr>
      <w:rFonts w:ascii="Arial Unicode MS" w:eastAsia="Calibri" w:hAnsi="Arial Unicode MS" w:cs="Arial Unicode MS"/>
    </w:rPr>
  </w:style>
  <w:style w:type="paragraph" w:customStyle="1" w:styleId="news2header">
    <w:name w:val="news2header"/>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news2tem0">
    <w:name w:val="news2ıtem0"/>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news2tem1">
    <w:name w:val="news2ıtem1"/>
    <w:basedOn w:val="Normal"/>
    <w:uiPriority w:val="99"/>
    <w:rsid w:val="00F25816"/>
    <w:pPr>
      <w:shd w:val="clear" w:color="auto" w:fill="999999"/>
      <w:spacing w:before="100" w:beforeAutospacing="1" w:after="100" w:afterAutospacing="1"/>
    </w:pPr>
    <w:rPr>
      <w:rFonts w:ascii="Arial Unicode MS" w:eastAsia="Calibri" w:hAnsi="Arial Unicode MS" w:cs="Arial Unicode MS"/>
    </w:rPr>
  </w:style>
  <w:style w:type="paragraph" w:customStyle="1" w:styleId="news2content">
    <w:name w:val="news2content"/>
    <w:basedOn w:val="Normal"/>
    <w:uiPriority w:val="99"/>
    <w:rsid w:val="00F25816"/>
    <w:pPr>
      <w:spacing w:before="100" w:beforeAutospacing="1" w:after="100" w:afterAutospacing="1"/>
      <w:jc w:val="both"/>
    </w:pPr>
    <w:rPr>
      <w:rFonts w:ascii="Arial" w:eastAsia="Calibri" w:hAnsi="Arial" w:cs="Arial"/>
      <w:sz w:val="13"/>
      <w:szCs w:val="13"/>
    </w:rPr>
  </w:style>
  <w:style w:type="paragraph" w:customStyle="1" w:styleId="news2lnk">
    <w:name w:val="news2lınk"/>
    <w:basedOn w:val="Normal"/>
    <w:uiPriority w:val="99"/>
    <w:rsid w:val="00F25816"/>
    <w:pPr>
      <w:spacing w:before="100" w:beforeAutospacing="1" w:after="100" w:afterAutospacing="1"/>
    </w:pPr>
    <w:rPr>
      <w:rFonts w:ascii="Arial" w:eastAsia="Calibri" w:hAnsi="Arial" w:cs="Arial"/>
      <w:color w:val="FFFFFF"/>
      <w:sz w:val="13"/>
      <w:szCs w:val="13"/>
    </w:rPr>
  </w:style>
  <w:style w:type="paragraph" w:customStyle="1" w:styleId="newsdetalexp">
    <w:name w:val="newsdetaılexp"/>
    <w:basedOn w:val="Normal"/>
    <w:uiPriority w:val="99"/>
    <w:rsid w:val="00F25816"/>
    <w:pPr>
      <w:spacing w:before="100" w:beforeAutospacing="1" w:after="100" w:afterAutospacing="1"/>
    </w:pPr>
    <w:rPr>
      <w:rFonts w:ascii="Arial" w:eastAsia="Calibri" w:hAnsi="Arial" w:cs="Arial"/>
      <w:b/>
      <w:bCs/>
      <w:color w:val="FF3300"/>
      <w:sz w:val="15"/>
      <w:szCs w:val="15"/>
    </w:rPr>
  </w:style>
  <w:style w:type="paragraph" w:customStyle="1" w:styleId="kanuntasarlarblock">
    <w:name w:val="kanuntasarılarıblock"/>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kanuntasarlarheader">
    <w:name w:val="kanuntasarılarıheader"/>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kanuntasarlartopheader">
    <w:name w:val="kanuntasarılarıtopheader"/>
    <w:basedOn w:val="Normal"/>
    <w:uiPriority w:val="99"/>
    <w:rsid w:val="00F25816"/>
    <w:pPr>
      <w:shd w:val="clear" w:color="auto" w:fill="999999"/>
      <w:spacing w:before="100" w:beforeAutospacing="1" w:after="100" w:afterAutospacing="1"/>
    </w:pPr>
    <w:rPr>
      <w:rFonts w:ascii="Arial" w:eastAsia="Calibri" w:hAnsi="Arial" w:cs="Arial"/>
      <w:b/>
      <w:bCs/>
      <w:color w:val="FFFFFF"/>
      <w:sz w:val="12"/>
      <w:szCs w:val="12"/>
    </w:rPr>
  </w:style>
  <w:style w:type="paragraph" w:customStyle="1" w:styleId="kanuntasarlartem">
    <w:name w:val="kanuntasarılarııtem"/>
    <w:basedOn w:val="Normal"/>
    <w:uiPriority w:val="99"/>
    <w:rsid w:val="00F25816"/>
    <w:pPr>
      <w:pBdr>
        <w:top w:val="single" w:sz="4" w:space="6" w:color="FFFFFF"/>
        <w:left w:val="single" w:sz="4" w:space="6" w:color="FFFFFF"/>
        <w:bottom w:val="single" w:sz="4" w:space="6" w:color="FFFFFF"/>
        <w:right w:val="single" w:sz="4" w:space="6" w:color="FFFFFF"/>
      </w:pBdr>
      <w:shd w:val="clear" w:color="auto" w:fill="FFFFFF"/>
      <w:spacing w:before="100" w:beforeAutospacing="1" w:after="100" w:afterAutospacing="1"/>
    </w:pPr>
    <w:rPr>
      <w:rFonts w:ascii="Arial" w:eastAsia="Calibri" w:hAnsi="Arial" w:cs="Arial"/>
      <w:sz w:val="13"/>
      <w:szCs w:val="13"/>
    </w:rPr>
  </w:style>
  <w:style w:type="paragraph" w:customStyle="1" w:styleId="kanuntasarlarexp">
    <w:name w:val="kanuntasarılarıexp"/>
    <w:basedOn w:val="Normal"/>
    <w:uiPriority w:val="99"/>
    <w:rsid w:val="00F25816"/>
    <w:pPr>
      <w:spacing w:before="100" w:beforeAutospacing="1" w:after="100" w:afterAutospacing="1"/>
    </w:pPr>
    <w:rPr>
      <w:rFonts w:ascii="Arial" w:eastAsia="Calibri" w:hAnsi="Arial" w:cs="Arial"/>
      <w:sz w:val="13"/>
      <w:szCs w:val="13"/>
    </w:rPr>
  </w:style>
  <w:style w:type="paragraph" w:customStyle="1" w:styleId="kanuntasarlarlnk">
    <w:name w:val="kanuntasarılarılınk"/>
    <w:basedOn w:val="Normal"/>
    <w:uiPriority w:val="99"/>
    <w:rsid w:val="00F25816"/>
    <w:pPr>
      <w:spacing w:before="100" w:beforeAutospacing="1" w:after="100" w:afterAutospacing="1"/>
    </w:pPr>
    <w:rPr>
      <w:rFonts w:ascii="Arial" w:eastAsia="Calibri" w:hAnsi="Arial" w:cs="Arial"/>
      <w:color w:val="FF3300"/>
      <w:sz w:val="13"/>
      <w:szCs w:val="13"/>
    </w:rPr>
  </w:style>
  <w:style w:type="paragraph" w:customStyle="1" w:styleId="topmenulnk">
    <w:name w:val="topmenulınk"/>
    <w:basedOn w:val="Normal"/>
    <w:uiPriority w:val="99"/>
    <w:rsid w:val="00F25816"/>
    <w:pPr>
      <w:spacing w:before="100" w:beforeAutospacing="1" w:after="100" w:afterAutospacing="1"/>
    </w:pPr>
    <w:rPr>
      <w:rFonts w:ascii="Arial" w:eastAsia="Calibri" w:hAnsi="Arial" w:cs="Arial"/>
      <w:color w:val="FFFFFF"/>
      <w:sz w:val="12"/>
      <w:szCs w:val="12"/>
    </w:rPr>
  </w:style>
  <w:style w:type="paragraph" w:customStyle="1" w:styleId="contentlabel">
    <w:name w:val="contentlabel"/>
    <w:basedOn w:val="Normal"/>
    <w:uiPriority w:val="99"/>
    <w:rsid w:val="00F25816"/>
    <w:pPr>
      <w:spacing w:before="100" w:beforeAutospacing="1" w:after="100" w:afterAutospacing="1"/>
    </w:pPr>
    <w:rPr>
      <w:rFonts w:ascii="Arial" w:eastAsia="Calibri" w:hAnsi="Arial" w:cs="Arial"/>
      <w:color w:val="FF3300"/>
      <w:sz w:val="13"/>
      <w:szCs w:val="13"/>
    </w:rPr>
  </w:style>
  <w:style w:type="paragraph" w:customStyle="1" w:styleId="content">
    <w:name w:val="content"/>
    <w:basedOn w:val="Normal"/>
    <w:uiPriority w:val="99"/>
    <w:rsid w:val="00F25816"/>
    <w:pPr>
      <w:spacing w:before="100" w:beforeAutospacing="1" w:after="100" w:afterAutospacing="1"/>
    </w:pPr>
    <w:rPr>
      <w:rFonts w:ascii="Arial" w:eastAsia="Calibri" w:hAnsi="Arial" w:cs="Arial"/>
      <w:color w:val="333333"/>
      <w:sz w:val="13"/>
      <w:szCs w:val="13"/>
    </w:rPr>
  </w:style>
  <w:style w:type="paragraph" w:customStyle="1" w:styleId="vertcalmenublock">
    <w:name w:val="vertıcalmenublock"/>
    <w:basedOn w:val="Normal"/>
    <w:uiPriority w:val="99"/>
    <w:rsid w:val="00F25816"/>
    <w:pPr>
      <w:pBdr>
        <w:top w:val="single" w:sz="4" w:space="0" w:color="FFFFFF"/>
        <w:left w:val="single" w:sz="4" w:space="0" w:color="FFFFFF"/>
      </w:pBdr>
      <w:spacing w:before="100" w:beforeAutospacing="1" w:after="100" w:afterAutospacing="1"/>
    </w:pPr>
    <w:rPr>
      <w:rFonts w:ascii="Arial Unicode MS" w:eastAsia="Calibri" w:hAnsi="Arial Unicode MS" w:cs="Arial Unicode MS"/>
    </w:rPr>
  </w:style>
  <w:style w:type="paragraph" w:customStyle="1" w:styleId="vertcalmenulnk">
    <w:name w:val="vertıcalmenulınk"/>
    <w:basedOn w:val="Normal"/>
    <w:uiPriority w:val="99"/>
    <w:rsid w:val="00F25816"/>
    <w:pPr>
      <w:pBdr>
        <w:bottom w:val="single" w:sz="4" w:space="0" w:color="FFFFFF"/>
        <w:right w:val="single" w:sz="4" w:space="0" w:color="FFFFFF"/>
      </w:pBdr>
      <w:spacing w:before="100" w:beforeAutospacing="1" w:after="100" w:afterAutospacing="1" w:line="184" w:lineRule="atLeast"/>
      <w:jc w:val="center"/>
    </w:pPr>
    <w:rPr>
      <w:rFonts w:ascii="Arial" w:eastAsia="Calibri" w:hAnsi="Arial" w:cs="Arial"/>
      <w:b/>
      <w:bCs/>
      <w:color w:val="666666"/>
      <w:sz w:val="12"/>
      <w:szCs w:val="12"/>
    </w:rPr>
  </w:style>
  <w:style w:type="paragraph" w:customStyle="1" w:styleId="vertcalselectedmenulnk">
    <w:name w:val="vertıcalselectedmenulınk"/>
    <w:basedOn w:val="Normal"/>
    <w:uiPriority w:val="99"/>
    <w:rsid w:val="00F25816"/>
    <w:pPr>
      <w:pBdr>
        <w:bottom w:val="single" w:sz="4" w:space="0" w:color="336699"/>
        <w:right w:val="single" w:sz="4" w:space="0" w:color="FFFFFF"/>
      </w:pBdr>
      <w:spacing w:before="100" w:beforeAutospacing="1" w:after="100" w:afterAutospacing="1"/>
      <w:jc w:val="center"/>
    </w:pPr>
    <w:rPr>
      <w:rFonts w:ascii="Arial" w:eastAsia="Calibri" w:hAnsi="Arial" w:cs="Arial"/>
      <w:b/>
      <w:bCs/>
      <w:color w:val="666666"/>
      <w:sz w:val="12"/>
      <w:szCs w:val="12"/>
    </w:rPr>
  </w:style>
  <w:style w:type="paragraph" w:customStyle="1" w:styleId="pagebarblock">
    <w:name w:val="pagebarblock"/>
    <w:basedOn w:val="Normal"/>
    <w:uiPriority w:val="99"/>
    <w:rsid w:val="00F25816"/>
    <w:pPr>
      <w:spacing w:before="100" w:beforeAutospacing="1" w:after="100" w:afterAutospacing="1"/>
      <w:jc w:val="right"/>
    </w:pPr>
    <w:rPr>
      <w:rFonts w:ascii="Arial Unicode MS" w:eastAsia="Calibri" w:hAnsi="Arial Unicode MS" w:cs="Arial Unicode MS"/>
    </w:rPr>
  </w:style>
  <w:style w:type="paragraph" w:customStyle="1" w:styleId="pagebarselected">
    <w:name w:val="pagebarselected"/>
    <w:basedOn w:val="Normal"/>
    <w:uiPriority w:val="99"/>
    <w:rsid w:val="00F25816"/>
    <w:pPr>
      <w:shd w:val="clear" w:color="auto" w:fill="FF3300"/>
      <w:spacing w:before="100" w:beforeAutospacing="1" w:after="100" w:afterAutospacing="1"/>
    </w:pPr>
    <w:rPr>
      <w:rFonts w:ascii="Arial" w:eastAsia="Calibri" w:hAnsi="Arial" w:cs="Arial"/>
      <w:b/>
      <w:bCs/>
      <w:color w:val="FFFFFF"/>
      <w:sz w:val="13"/>
      <w:szCs w:val="13"/>
    </w:rPr>
  </w:style>
  <w:style w:type="paragraph" w:customStyle="1" w:styleId="pagebartem">
    <w:name w:val="pagebarıtem"/>
    <w:basedOn w:val="Normal"/>
    <w:uiPriority w:val="99"/>
    <w:rsid w:val="00F25816"/>
    <w:pPr>
      <w:spacing w:before="100" w:beforeAutospacing="1" w:after="100" w:afterAutospacing="1"/>
    </w:pPr>
    <w:rPr>
      <w:rFonts w:ascii="Arial" w:eastAsia="Calibri" w:hAnsi="Arial" w:cs="Arial"/>
      <w:color w:val="666666"/>
      <w:sz w:val="13"/>
      <w:szCs w:val="13"/>
    </w:rPr>
  </w:style>
  <w:style w:type="paragraph" w:customStyle="1" w:styleId="textbox">
    <w:name w:val="textbox"/>
    <w:basedOn w:val="Normal"/>
    <w:uiPriority w:val="99"/>
    <w:rsid w:val="00F25816"/>
    <w:pPr>
      <w:spacing w:before="100" w:beforeAutospacing="1" w:after="100" w:afterAutospacing="1"/>
    </w:pPr>
    <w:rPr>
      <w:rFonts w:ascii="Arial" w:eastAsia="Calibri" w:hAnsi="Arial" w:cs="Arial"/>
      <w:sz w:val="13"/>
      <w:szCs w:val="13"/>
    </w:rPr>
  </w:style>
  <w:style w:type="paragraph" w:customStyle="1" w:styleId="text">
    <w:name w:val="text"/>
    <w:basedOn w:val="Normal"/>
    <w:uiPriority w:val="99"/>
    <w:rsid w:val="00F25816"/>
    <w:pPr>
      <w:spacing w:before="100" w:beforeAutospacing="1" w:after="100" w:afterAutospacing="1"/>
    </w:pPr>
    <w:rPr>
      <w:rFonts w:ascii="Arial" w:eastAsia="Calibri" w:hAnsi="Arial" w:cs="Arial"/>
      <w:color w:val="FFFFFF"/>
      <w:sz w:val="13"/>
      <w:szCs w:val="13"/>
    </w:rPr>
  </w:style>
  <w:style w:type="paragraph" w:customStyle="1" w:styleId="button">
    <w:name w:val="button"/>
    <w:basedOn w:val="Normal"/>
    <w:uiPriority w:val="99"/>
    <w:rsid w:val="00F25816"/>
    <w:pPr>
      <w:spacing w:before="100" w:beforeAutospacing="1" w:after="100" w:afterAutospacing="1"/>
    </w:pPr>
    <w:rPr>
      <w:rFonts w:ascii="Arial" w:eastAsia="Calibri" w:hAnsi="Arial" w:cs="Arial"/>
      <w:sz w:val="12"/>
      <w:szCs w:val="12"/>
    </w:rPr>
  </w:style>
  <w:style w:type="paragraph" w:customStyle="1" w:styleId="searchtem">
    <w:name w:val="searchıtem"/>
    <w:basedOn w:val="Normal"/>
    <w:uiPriority w:val="99"/>
    <w:rsid w:val="00F25816"/>
    <w:pPr>
      <w:spacing w:before="100" w:beforeAutospacing="1" w:after="100" w:afterAutospacing="1"/>
    </w:pPr>
    <w:rPr>
      <w:rFonts w:ascii="Arial" w:eastAsia="Calibri" w:hAnsi="Arial" w:cs="Arial"/>
      <w:b/>
      <w:bCs/>
      <w:color w:val="FFFFFF"/>
      <w:sz w:val="12"/>
      <w:szCs w:val="12"/>
    </w:rPr>
  </w:style>
  <w:style w:type="paragraph" w:customStyle="1" w:styleId="topblock">
    <w:name w:val="topblock"/>
    <w:basedOn w:val="Normal"/>
    <w:uiPriority w:val="99"/>
    <w:rsid w:val="00F25816"/>
    <w:pPr>
      <w:shd w:val="clear" w:color="auto" w:fill="336699"/>
      <w:spacing w:before="100" w:beforeAutospacing="1" w:after="100" w:afterAutospacing="1"/>
    </w:pPr>
    <w:rPr>
      <w:rFonts w:ascii="Arial" w:eastAsia="Calibri" w:hAnsi="Arial" w:cs="Arial"/>
      <w:b/>
      <w:bCs/>
      <w:color w:val="FFFFFF"/>
      <w:sz w:val="6"/>
      <w:szCs w:val="6"/>
    </w:rPr>
  </w:style>
  <w:style w:type="paragraph" w:customStyle="1" w:styleId="lstecblock">
    <w:name w:val="lıstecıblock"/>
    <w:basedOn w:val="Normal"/>
    <w:uiPriority w:val="99"/>
    <w:rsid w:val="00F25816"/>
    <w:pPr>
      <w:shd w:val="clear" w:color="auto" w:fill="00CC66"/>
      <w:spacing w:before="100" w:beforeAutospacing="1" w:after="100" w:afterAutospacing="1"/>
    </w:pPr>
    <w:rPr>
      <w:rFonts w:ascii="Arial" w:eastAsia="Calibri" w:hAnsi="Arial" w:cs="Arial"/>
      <w:b/>
      <w:bCs/>
      <w:color w:val="FFFFFF"/>
      <w:sz w:val="12"/>
      <w:szCs w:val="12"/>
    </w:rPr>
  </w:style>
  <w:style w:type="paragraph" w:customStyle="1" w:styleId="mbsmenutem">
    <w:name w:val="mbsmenuıtem"/>
    <w:basedOn w:val="Normal"/>
    <w:uiPriority w:val="99"/>
    <w:rsid w:val="00F25816"/>
    <w:pPr>
      <w:spacing w:before="100" w:beforeAutospacing="1" w:after="100" w:afterAutospacing="1"/>
    </w:pPr>
    <w:rPr>
      <w:rFonts w:ascii="Arial" w:eastAsia="Calibri" w:hAnsi="Arial" w:cs="Arial"/>
      <w:color w:val="666666"/>
      <w:sz w:val="13"/>
      <w:szCs w:val="13"/>
    </w:rPr>
  </w:style>
  <w:style w:type="paragraph" w:customStyle="1" w:styleId="mbsparagraf">
    <w:name w:val="mbsparagraf"/>
    <w:basedOn w:val="Normal"/>
    <w:uiPriority w:val="99"/>
    <w:rsid w:val="00F25816"/>
    <w:pPr>
      <w:spacing w:before="100" w:beforeAutospacing="1" w:after="100" w:afterAutospacing="1"/>
    </w:pPr>
    <w:rPr>
      <w:rFonts w:ascii="Arial" w:eastAsia="Calibri" w:hAnsi="Arial" w:cs="Arial"/>
      <w:color w:val="000000"/>
      <w:sz w:val="13"/>
      <w:szCs w:val="13"/>
    </w:rPr>
  </w:style>
  <w:style w:type="paragraph" w:customStyle="1" w:styleId="hghlght">
    <w:name w:val="hıghlıght"/>
    <w:basedOn w:val="Normal"/>
    <w:uiPriority w:val="99"/>
    <w:rsid w:val="00F25816"/>
    <w:pPr>
      <w:shd w:val="clear" w:color="auto" w:fill="0082BF"/>
      <w:spacing w:before="100" w:beforeAutospacing="1" w:after="100" w:afterAutospacing="1"/>
    </w:pPr>
    <w:rPr>
      <w:rFonts w:ascii="Arial Unicode MS" w:eastAsia="Calibri" w:hAnsi="Arial Unicode MS" w:cs="Arial Unicode MS"/>
      <w:color w:val="FFFFFF"/>
    </w:rPr>
  </w:style>
  <w:style w:type="paragraph" w:customStyle="1" w:styleId="textgrd">
    <w:name w:val="textgrıd"/>
    <w:basedOn w:val="Normal"/>
    <w:uiPriority w:val="99"/>
    <w:rsid w:val="00F25816"/>
    <w:pPr>
      <w:spacing w:before="100" w:beforeAutospacing="1" w:after="100" w:afterAutospacing="1"/>
    </w:pPr>
    <w:rPr>
      <w:rFonts w:ascii="Arial" w:eastAsia="Calibri" w:hAnsi="Arial" w:cs="Arial"/>
      <w:color w:val="000000"/>
      <w:sz w:val="13"/>
      <w:szCs w:val="13"/>
    </w:rPr>
  </w:style>
  <w:style w:type="paragraph" w:customStyle="1" w:styleId="ctl00menu10">
    <w:name w:val="ctl00_menu1_0"/>
    <w:basedOn w:val="Normal"/>
    <w:uiPriority w:val="99"/>
    <w:rsid w:val="00F25816"/>
    <w:pPr>
      <w:shd w:val="clear" w:color="auto" w:fill="FFFFFF"/>
      <w:spacing w:before="100" w:beforeAutospacing="1" w:after="100" w:afterAutospacing="1"/>
    </w:pPr>
    <w:rPr>
      <w:rFonts w:ascii="Arial Unicode MS" w:eastAsia="Calibri" w:hAnsi="Arial Unicode MS" w:cs="Arial Unicode MS"/>
      <w:vanish/>
    </w:rPr>
  </w:style>
  <w:style w:type="paragraph" w:customStyle="1" w:styleId="ctl00menu11">
    <w:name w:val="ctl00_menu1_1"/>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ctl00menu13">
    <w:name w:val="ctl00_menu1_3"/>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ctl00menu14">
    <w:name w:val="ctl00_menu1_4"/>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ctl00menu15">
    <w:name w:val="ctl00_menu1_5"/>
    <w:basedOn w:val="Normal"/>
    <w:uiPriority w:val="99"/>
    <w:rsid w:val="00F25816"/>
    <w:pPr>
      <w:spacing w:before="100" w:beforeAutospacing="1" w:after="100" w:afterAutospacing="1"/>
    </w:pPr>
    <w:rPr>
      <w:rFonts w:ascii="Arial Unicode MS" w:eastAsia="Calibri" w:hAnsi="Arial Unicode MS" w:cs="Arial Unicode MS"/>
    </w:rPr>
  </w:style>
  <w:style w:type="character" w:customStyle="1" w:styleId="searchword">
    <w:name w:val="searchword"/>
    <w:basedOn w:val="DefaultParagraphFont"/>
    <w:uiPriority w:val="99"/>
    <w:rsid w:val="00F25816"/>
    <w:rPr>
      <w:rFonts w:cs="Times New Roman"/>
      <w:color w:val="FFFFFF"/>
      <w:shd w:val="clear" w:color="auto" w:fill="0082BF"/>
    </w:rPr>
  </w:style>
  <w:style w:type="paragraph" w:styleId="z-TopofForm">
    <w:name w:val="HTML Top of Form"/>
    <w:basedOn w:val="Normal"/>
    <w:next w:val="Normal"/>
    <w:link w:val="z-TopofFormChar"/>
    <w:hidden/>
    <w:uiPriority w:val="99"/>
    <w:semiHidden/>
    <w:rsid w:val="00F2581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F25816"/>
    <w:rPr>
      <w:rFonts w:ascii="Arial" w:hAnsi="Arial" w:cs="Arial"/>
      <w:vanish/>
      <w:sz w:val="16"/>
      <w:szCs w:val="16"/>
      <w:lang w:eastAsia="tr-TR"/>
    </w:rPr>
  </w:style>
  <w:style w:type="paragraph" w:styleId="NormalWeb">
    <w:name w:val="Normal (Web)"/>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msoheadng7">
    <w:name w:val="msoheadıng7"/>
    <w:basedOn w:val="Normal"/>
    <w:uiPriority w:val="99"/>
    <w:rsid w:val="00F25816"/>
    <w:pPr>
      <w:spacing w:before="100" w:beforeAutospacing="1" w:after="100" w:afterAutospacing="1"/>
    </w:pPr>
    <w:rPr>
      <w:rFonts w:ascii="Arial Unicode MS" w:eastAsia="Calibri" w:hAnsi="Arial Unicode MS" w:cs="Arial Unicode MS"/>
    </w:rPr>
  </w:style>
  <w:style w:type="paragraph" w:styleId="FootnoteText">
    <w:name w:val="footnote text"/>
    <w:basedOn w:val="Normal"/>
    <w:link w:val="FootnoteTextChar"/>
    <w:uiPriority w:val="99"/>
    <w:semiHidden/>
    <w:rsid w:val="00F25816"/>
    <w:rPr>
      <w:rFonts w:eastAsia="Calibri"/>
      <w:sz w:val="20"/>
      <w:szCs w:val="20"/>
    </w:rPr>
  </w:style>
  <w:style w:type="character" w:customStyle="1" w:styleId="FootnoteTextChar">
    <w:name w:val="Footnote Text Char"/>
    <w:basedOn w:val="DefaultParagraphFont"/>
    <w:link w:val="FootnoteText"/>
    <w:uiPriority w:val="99"/>
    <w:semiHidden/>
    <w:locked/>
    <w:rsid w:val="00F25816"/>
    <w:rPr>
      <w:rFonts w:ascii="Times New Roman" w:eastAsia="Times New Roman" w:hAnsi="Times New Roman" w:cs="Times New Roman"/>
      <w:sz w:val="20"/>
      <w:szCs w:val="20"/>
      <w:lang w:eastAsia="tr-TR"/>
    </w:rPr>
  </w:style>
  <w:style w:type="paragraph" w:styleId="BodyText">
    <w:name w:val="Body Text"/>
    <w:basedOn w:val="Normal"/>
    <w:link w:val="BodyTextChar"/>
    <w:uiPriority w:val="99"/>
    <w:semiHidden/>
    <w:rsid w:val="00F25816"/>
    <w:pPr>
      <w:jc w:val="both"/>
    </w:pPr>
    <w:rPr>
      <w:rFonts w:ascii="Times" w:eastAsia="Calibri" w:hAnsi="Times" w:cs="Times"/>
      <w:sz w:val="20"/>
      <w:szCs w:val="20"/>
    </w:rPr>
  </w:style>
  <w:style w:type="character" w:customStyle="1" w:styleId="BodyTextChar">
    <w:name w:val="Body Text Char"/>
    <w:basedOn w:val="DefaultParagraphFont"/>
    <w:link w:val="BodyText"/>
    <w:uiPriority w:val="99"/>
    <w:semiHidden/>
    <w:locked/>
    <w:rsid w:val="00F25816"/>
    <w:rPr>
      <w:rFonts w:ascii="Times" w:eastAsia="Times New Roman" w:hAnsi="Times" w:cs="Times"/>
      <w:sz w:val="20"/>
      <w:szCs w:val="20"/>
      <w:lang w:eastAsia="tr-TR"/>
    </w:rPr>
  </w:style>
  <w:style w:type="paragraph" w:styleId="BodyTextIndent">
    <w:name w:val="Body Text Indent"/>
    <w:basedOn w:val="Normal"/>
    <w:link w:val="BodyTextIndentChar"/>
    <w:uiPriority w:val="99"/>
    <w:semiHidden/>
    <w:rsid w:val="00F25816"/>
    <w:pPr>
      <w:spacing w:after="113" w:line="260" w:lineRule="atLeast"/>
      <w:ind w:firstLine="708"/>
      <w:jc w:val="both"/>
    </w:pPr>
    <w:rPr>
      <w:rFonts w:ascii="Times" w:eastAsia="Calibri" w:hAnsi="Times" w:cs="Times"/>
      <w:sz w:val="20"/>
      <w:szCs w:val="20"/>
    </w:rPr>
  </w:style>
  <w:style w:type="character" w:customStyle="1" w:styleId="BodyTextIndentChar">
    <w:name w:val="Body Text Indent Char"/>
    <w:basedOn w:val="DefaultParagraphFont"/>
    <w:link w:val="BodyTextIndent"/>
    <w:uiPriority w:val="99"/>
    <w:semiHidden/>
    <w:locked/>
    <w:rsid w:val="00F25816"/>
    <w:rPr>
      <w:rFonts w:ascii="Times" w:eastAsia="Times New Roman" w:hAnsi="Times" w:cs="Times"/>
      <w:sz w:val="20"/>
      <w:szCs w:val="20"/>
      <w:lang w:eastAsia="tr-TR"/>
    </w:rPr>
  </w:style>
  <w:style w:type="paragraph" w:styleId="BodyText3">
    <w:name w:val="Body Text 3"/>
    <w:basedOn w:val="Normal"/>
    <w:link w:val="BodyText3Char"/>
    <w:uiPriority w:val="99"/>
    <w:semiHidden/>
    <w:rsid w:val="00F25816"/>
    <w:pPr>
      <w:jc w:val="both"/>
    </w:pPr>
    <w:rPr>
      <w:rFonts w:eastAsia="Calibri"/>
      <w:i/>
      <w:iCs/>
      <w:sz w:val="16"/>
      <w:szCs w:val="16"/>
    </w:rPr>
  </w:style>
  <w:style w:type="character" w:customStyle="1" w:styleId="BodyText3Char">
    <w:name w:val="Body Text 3 Char"/>
    <w:basedOn w:val="DefaultParagraphFont"/>
    <w:link w:val="BodyText3"/>
    <w:uiPriority w:val="99"/>
    <w:semiHidden/>
    <w:locked/>
    <w:rsid w:val="00F25816"/>
    <w:rPr>
      <w:rFonts w:ascii="Times New Roman" w:eastAsia="Times New Roman" w:hAnsi="Times New Roman" w:cs="Times New Roman"/>
      <w:i/>
      <w:iCs/>
      <w:sz w:val="16"/>
      <w:szCs w:val="16"/>
      <w:lang w:eastAsia="tr-TR"/>
    </w:rPr>
  </w:style>
  <w:style w:type="paragraph" w:styleId="DocumentMap">
    <w:name w:val="Document Map"/>
    <w:basedOn w:val="Normal"/>
    <w:link w:val="DocumentMapChar"/>
    <w:uiPriority w:val="99"/>
    <w:semiHidden/>
    <w:rsid w:val="00F25816"/>
    <w:pPr>
      <w:shd w:val="clear" w:color="auto" w:fill="000080"/>
    </w:pPr>
    <w:rPr>
      <w:rFonts w:ascii="Tahoma" w:eastAsia="Calibri" w:hAnsi="Tahoma" w:cs="Tahoma"/>
      <w:sz w:val="20"/>
      <w:szCs w:val="20"/>
    </w:rPr>
  </w:style>
  <w:style w:type="character" w:customStyle="1" w:styleId="DocumentMapChar">
    <w:name w:val="Document Map Char"/>
    <w:basedOn w:val="DefaultParagraphFont"/>
    <w:link w:val="DocumentMap"/>
    <w:uiPriority w:val="99"/>
    <w:semiHidden/>
    <w:locked/>
    <w:rsid w:val="00F25816"/>
    <w:rPr>
      <w:rFonts w:ascii="Tahoma" w:eastAsia="Times New Roman" w:hAnsi="Tahoma" w:cs="Tahoma"/>
      <w:sz w:val="20"/>
      <w:szCs w:val="20"/>
      <w:shd w:val="clear" w:color="auto" w:fill="000080"/>
      <w:lang w:eastAsia="tr-TR"/>
    </w:rPr>
  </w:style>
  <w:style w:type="paragraph" w:customStyle="1" w:styleId="msoheadng70">
    <w:name w:val="msoheadng7"/>
    <w:basedOn w:val="Normal"/>
    <w:uiPriority w:val="99"/>
    <w:rsid w:val="00F25816"/>
    <w:pPr>
      <w:keepNext/>
      <w:spacing w:line="268" w:lineRule="atLeast"/>
    </w:pPr>
    <w:rPr>
      <w:rFonts w:eastAsia="Calibri"/>
      <w:b/>
      <w:bCs/>
      <w:sz w:val="18"/>
      <w:szCs w:val="18"/>
    </w:rPr>
  </w:style>
  <w:style w:type="paragraph" w:customStyle="1" w:styleId="kantab">
    <w:name w:val="kantab"/>
    <w:basedOn w:val="Normal"/>
    <w:uiPriority w:val="99"/>
    <w:rsid w:val="00F25816"/>
    <w:pPr>
      <w:jc w:val="both"/>
    </w:pPr>
    <w:rPr>
      <w:rFonts w:ascii="New York" w:eastAsia="Calibri" w:hAnsi="New York" w:cs="Arial Unicode MS"/>
      <w:b/>
      <w:bCs/>
      <w:sz w:val="22"/>
      <w:szCs w:val="22"/>
    </w:rPr>
  </w:style>
  <w:style w:type="paragraph" w:customStyle="1" w:styleId="nor">
    <w:name w:val="nor"/>
    <w:basedOn w:val="Normal"/>
    <w:uiPriority w:val="99"/>
    <w:rsid w:val="00F25816"/>
    <w:pPr>
      <w:jc w:val="both"/>
    </w:pPr>
    <w:rPr>
      <w:rFonts w:ascii="New York" w:eastAsia="Calibri" w:hAnsi="New York" w:cs="Arial Unicode MS"/>
      <w:sz w:val="18"/>
      <w:szCs w:val="18"/>
    </w:rPr>
  </w:style>
  <w:style w:type="paragraph" w:customStyle="1" w:styleId="ksmblmalt">
    <w:name w:val="ksmblmalt"/>
    <w:basedOn w:val="Normal"/>
    <w:uiPriority w:val="99"/>
    <w:rsid w:val="00F25816"/>
    <w:rPr>
      <w:rFonts w:ascii="New York" w:eastAsia="Calibri" w:hAnsi="New York" w:cs="Arial Unicode MS"/>
      <w:i/>
      <w:iCs/>
      <w:sz w:val="18"/>
      <w:szCs w:val="18"/>
    </w:rPr>
  </w:style>
  <w:style w:type="paragraph" w:customStyle="1" w:styleId="ksmblm">
    <w:name w:val="ksmblm"/>
    <w:basedOn w:val="Normal"/>
    <w:uiPriority w:val="99"/>
    <w:rsid w:val="00F25816"/>
    <w:pPr>
      <w:spacing w:before="57"/>
      <w:jc w:val="both"/>
    </w:pPr>
    <w:rPr>
      <w:rFonts w:ascii="New York" w:eastAsia="Calibri" w:hAnsi="New York" w:cs="Arial Unicode MS"/>
      <w:sz w:val="18"/>
      <w:szCs w:val="18"/>
    </w:rPr>
  </w:style>
  <w:style w:type="paragraph" w:customStyle="1" w:styleId="maddebasl">
    <w:name w:val="maddebasl"/>
    <w:basedOn w:val="Normal"/>
    <w:uiPriority w:val="99"/>
    <w:rsid w:val="00F25816"/>
    <w:pPr>
      <w:spacing w:before="113"/>
    </w:pPr>
    <w:rPr>
      <w:rFonts w:ascii="New York" w:eastAsia="Calibri" w:hAnsi="New York" w:cs="Arial Unicode MS"/>
      <w:i/>
      <w:iCs/>
      <w:sz w:val="18"/>
      <w:szCs w:val="18"/>
    </w:rPr>
  </w:style>
  <w:style w:type="paragraph" w:customStyle="1" w:styleId="dpnot">
    <w:name w:val="dpnot"/>
    <w:basedOn w:val="Normal"/>
    <w:uiPriority w:val="99"/>
    <w:rsid w:val="00F25816"/>
    <w:pPr>
      <w:ind w:left="369" w:hanging="369"/>
    </w:pPr>
    <w:rPr>
      <w:rFonts w:ascii="New York" w:eastAsia="Calibri" w:hAnsi="New York" w:cs="Arial Unicode MS"/>
      <w:i/>
      <w:iCs/>
      <w:sz w:val="16"/>
      <w:szCs w:val="16"/>
    </w:rPr>
  </w:style>
  <w:style w:type="paragraph" w:customStyle="1" w:styleId="baslk">
    <w:name w:val="baslk"/>
    <w:basedOn w:val="Normal"/>
    <w:uiPriority w:val="99"/>
    <w:rsid w:val="00F25816"/>
    <w:pPr>
      <w:jc w:val="both"/>
    </w:pPr>
    <w:rPr>
      <w:rFonts w:ascii="New York" w:eastAsia="Calibri" w:hAnsi="New York" w:cs="Arial Unicode MS"/>
      <w:b/>
      <w:bCs/>
    </w:rPr>
  </w:style>
  <w:style w:type="paragraph" w:customStyle="1" w:styleId="nor0">
    <w:name w:val="nor0"/>
    <w:basedOn w:val="Normal"/>
    <w:uiPriority w:val="99"/>
    <w:rsid w:val="00F25816"/>
    <w:pPr>
      <w:jc w:val="both"/>
    </w:pPr>
    <w:rPr>
      <w:rFonts w:ascii="New York" w:eastAsia="Calibri" w:hAnsi="New York" w:cs="Arial Unicode MS"/>
      <w:sz w:val="18"/>
      <w:szCs w:val="18"/>
    </w:rPr>
  </w:style>
  <w:style w:type="paragraph" w:customStyle="1" w:styleId="maddebasl0">
    <w:name w:val="maddebasl0"/>
    <w:basedOn w:val="Normal"/>
    <w:uiPriority w:val="99"/>
    <w:rsid w:val="00F25816"/>
    <w:pPr>
      <w:spacing w:before="113"/>
    </w:pPr>
    <w:rPr>
      <w:rFonts w:ascii="New York" w:eastAsia="Calibri" w:hAnsi="New York" w:cs="Arial Unicode MS"/>
      <w:i/>
      <w:iCs/>
      <w:sz w:val="18"/>
      <w:szCs w:val="18"/>
    </w:rPr>
  </w:style>
  <w:style w:type="paragraph" w:customStyle="1" w:styleId="dpnot0">
    <w:name w:val="dpnot0"/>
    <w:basedOn w:val="Normal"/>
    <w:uiPriority w:val="99"/>
    <w:rsid w:val="00F25816"/>
    <w:pPr>
      <w:ind w:left="369" w:hanging="369"/>
    </w:pPr>
    <w:rPr>
      <w:rFonts w:ascii="New York" w:eastAsia="Calibri" w:hAnsi="New York" w:cs="Arial Unicode MS"/>
      <w:i/>
      <w:iCs/>
      <w:sz w:val="16"/>
      <w:szCs w:val="16"/>
    </w:rPr>
  </w:style>
  <w:style w:type="paragraph" w:customStyle="1" w:styleId="dpnot1">
    <w:name w:val="dıpnot"/>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dpnot00">
    <w:name w:val="dıpnot0"/>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msochpdefault">
    <w:name w:val="msochpdefault"/>
    <w:basedOn w:val="Normal"/>
    <w:uiPriority w:val="99"/>
    <w:rsid w:val="00F25816"/>
    <w:pPr>
      <w:spacing w:before="100" w:beforeAutospacing="1" w:after="100" w:afterAutospacing="1"/>
    </w:pPr>
    <w:rPr>
      <w:rFonts w:ascii="Arial Unicode MS" w:eastAsia="Calibri" w:hAnsi="Arial Unicode MS" w:cs="Arial Unicode MS"/>
      <w:sz w:val="20"/>
      <w:szCs w:val="20"/>
    </w:rPr>
  </w:style>
  <w:style w:type="paragraph" w:customStyle="1" w:styleId="nor1">
    <w:name w:val="nor1"/>
    <w:basedOn w:val="Normal"/>
    <w:uiPriority w:val="99"/>
    <w:rsid w:val="00F25816"/>
    <w:pPr>
      <w:jc w:val="both"/>
    </w:pPr>
    <w:rPr>
      <w:rFonts w:ascii="New York" w:eastAsia="Calibri" w:hAnsi="New York" w:cs="Arial Unicode MS"/>
      <w:sz w:val="18"/>
      <w:szCs w:val="18"/>
    </w:rPr>
  </w:style>
  <w:style w:type="paragraph" w:customStyle="1" w:styleId="dpnot10">
    <w:name w:val="dıpnot1"/>
    <w:basedOn w:val="Normal"/>
    <w:uiPriority w:val="99"/>
    <w:rsid w:val="00F25816"/>
    <w:pPr>
      <w:ind w:left="369" w:hanging="369"/>
    </w:pPr>
    <w:rPr>
      <w:rFonts w:ascii="New York" w:eastAsia="Calibri" w:hAnsi="New York" w:cs="Arial Unicode MS"/>
      <w:i/>
      <w:iCs/>
      <w:sz w:val="16"/>
      <w:szCs w:val="16"/>
    </w:rPr>
  </w:style>
  <w:style w:type="paragraph" w:customStyle="1" w:styleId="tabgr">
    <w:name w:val="tabgr"/>
    <w:basedOn w:val="Normal"/>
    <w:uiPriority w:val="99"/>
    <w:rsid w:val="00F25816"/>
    <w:rPr>
      <w:rFonts w:ascii="New York" w:eastAsia="Calibri" w:hAnsi="New York" w:cs="Arial Unicode MS"/>
      <w:sz w:val="18"/>
      <w:szCs w:val="18"/>
    </w:rPr>
  </w:style>
  <w:style w:type="paragraph" w:customStyle="1" w:styleId="ksmblm0">
    <w:name w:val="ksmblm0"/>
    <w:basedOn w:val="Normal"/>
    <w:uiPriority w:val="99"/>
    <w:rsid w:val="00F25816"/>
    <w:pPr>
      <w:spacing w:before="57"/>
      <w:jc w:val="both"/>
    </w:pPr>
    <w:rPr>
      <w:rFonts w:ascii="New York" w:eastAsia="Calibri" w:hAnsi="New York" w:cs="Arial Unicode MS"/>
      <w:sz w:val="18"/>
      <w:szCs w:val="18"/>
    </w:rPr>
  </w:style>
  <w:style w:type="paragraph" w:customStyle="1" w:styleId="ksmblmalt0">
    <w:name w:val="ksmblmalt0"/>
    <w:basedOn w:val="Normal"/>
    <w:uiPriority w:val="99"/>
    <w:rsid w:val="00F25816"/>
    <w:rPr>
      <w:rFonts w:ascii="New York" w:eastAsia="Calibri" w:hAnsi="New York" w:cs="Arial Unicode MS"/>
      <w:i/>
      <w:iCs/>
      <w:sz w:val="18"/>
      <w:szCs w:val="18"/>
    </w:rPr>
  </w:style>
  <w:style w:type="paragraph" w:customStyle="1" w:styleId="maddebasl1">
    <w:name w:val="maddebasl1"/>
    <w:basedOn w:val="Normal"/>
    <w:uiPriority w:val="99"/>
    <w:rsid w:val="00F25816"/>
    <w:pPr>
      <w:spacing w:before="113"/>
    </w:pPr>
    <w:rPr>
      <w:rFonts w:ascii="New York" w:eastAsia="Calibri" w:hAnsi="New York" w:cs="Arial Unicode MS"/>
      <w:i/>
      <w:iCs/>
      <w:sz w:val="18"/>
      <w:szCs w:val="18"/>
    </w:rPr>
  </w:style>
  <w:style w:type="paragraph" w:customStyle="1" w:styleId="nor2">
    <w:name w:val="nor2"/>
    <w:basedOn w:val="Normal"/>
    <w:uiPriority w:val="99"/>
    <w:rsid w:val="00F25816"/>
    <w:pPr>
      <w:jc w:val="both"/>
    </w:pPr>
    <w:rPr>
      <w:rFonts w:ascii="New York" w:eastAsia="Calibri" w:hAnsi="New York" w:cs="Arial Unicode MS"/>
      <w:sz w:val="18"/>
      <w:szCs w:val="18"/>
    </w:rPr>
  </w:style>
  <w:style w:type="paragraph" w:customStyle="1" w:styleId="dpnot2">
    <w:name w:val="dıpnot2"/>
    <w:basedOn w:val="Normal"/>
    <w:uiPriority w:val="99"/>
    <w:rsid w:val="00F25816"/>
    <w:pPr>
      <w:ind w:left="369" w:hanging="369"/>
    </w:pPr>
    <w:rPr>
      <w:rFonts w:ascii="New York" w:eastAsia="Calibri" w:hAnsi="New York" w:cs="Arial Unicode MS"/>
      <w:i/>
      <w:iCs/>
      <w:sz w:val="16"/>
      <w:szCs w:val="16"/>
    </w:rPr>
  </w:style>
  <w:style w:type="paragraph" w:customStyle="1" w:styleId="baslk0">
    <w:name w:val="baslk0"/>
    <w:basedOn w:val="Normal"/>
    <w:uiPriority w:val="99"/>
    <w:rsid w:val="00F25816"/>
    <w:pPr>
      <w:jc w:val="both"/>
    </w:pPr>
    <w:rPr>
      <w:rFonts w:ascii="New York" w:eastAsia="Calibri" w:hAnsi="New York" w:cs="Arial Unicode MS"/>
      <w:b/>
      <w:bCs/>
    </w:rPr>
  </w:style>
  <w:style w:type="paragraph" w:customStyle="1" w:styleId="ksmblm1">
    <w:name w:val="ksmblm1"/>
    <w:basedOn w:val="Normal"/>
    <w:uiPriority w:val="99"/>
    <w:rsid w:val="00F25816"/>
    <w:pPr>
      <w:spacing w:before="57"/>
      <w:jc w:val="both"/>
    </w:pPr>
    <w:rPr>
      <w:rFonts w:ascii="New York" w:eastAsia="Calibri" w:hAnsi="New York" w:cs="Arial Unicode MS"/>
      <w:sz w:val="18"/>
      <w:szCs w:val="18"/>
    </w:rPr>
  </w:style>
  <w:style w:type="paragraph" w:customStyle="1" w:styleId="nor3">
    <w:name w:val="nor3"/>
    <w:basedOn w:val="Normal"/>
    <w:uiPriority w:val="99"/>
    <w:rsid w:val="00F25816"/>
    <w:pPr>
      <w:jc w:val="both"/>
    </w:pPr>
    <w:rPr>
      <w:rFonts w:ascii="New York" w:eastAsia="Calibri" w:hAnsi="New York" w:cs="Arial Unicode MS"/>
      <w:sz w:val="18"/>
      <w:szCs w:val="18"/>
    </w:rPr>
  </w:style>
  <w:style w:type="paragraph" w:customStyle="1" w:styleId="dpnot3">
    <w:name w:val="dıpnot3"/>
    <w:basedOn w:val="Normal"/>
    <w:uiPriority w:val="99"/>
    <w:rsid w:val="00F25816"/>
    <w:pPr>
      <w:ind w:left="369" w:hanging="369"/>
    </w:pPr>
    <w:rPr>
      <w:rFonts w:ascii="New York" w:eastAsia="Calibri" w:hAnsi="New York" w:cs="Arial Unicode MS"/>
      <w:i/>
      <w:iCs/>
      <w:sz w:val="16"/>
      <w:szCs w:val="16"/>
    </w:rPr>
  </w:style>
  <w:style w:type="paragraph" w:customStyle="1" w:styleId="maddebasl2">
    <w:name w:val="maddebasl2"/>
    <w:basedOn w:val="Normal"/>
    <w:uiPriority w:val="99"/>
    <w:rsid w:val="00F25816"/>
    <w:pPr>
      <w:spacing w:before="113"/>
    </w:pPr>
    <w:rPr>
      <w:rFonts w:ascii="New York" w:eastAsia="Calibri" w:hAnsi="New York" w:cs="Arial Unicode MS"/>
      <w:i/>
      <w:iCs/>
      <w:sz w:val="18"/>
      <w:szCs w:val="18"/>
    </w:rPr>
  </w:style>
  <w:style w:type="paragraph" w:customStyle="1" w:styleId="tabgr0">
    <w:name w:val="tabgr0"/>
    <w:basedOn w:val="Normal"/>
    <w:uiPriority w:val="99"/>
    <w:rsid w:val="00F25816"/>
    <w:rPr>
      <w:rFonts w:ascii="New York" w:eastAsia="Calibri" w:hAnsi="New York" w:cs="Arial Unicode MS"/>
      <w:sz w:val="18"/>
      <w:szCs w:val="18"/>
    </w:rPr>
  </w:style>
  <w:style w:type="paragraph" w:customStyle="1" w:styleId="nor4">
    <w:name w:val="nor4"/>
    <w:basedOn w:val="Normal"/>
    <w:uiPriority w:val="99"/>
    <w:rsid w:val="00F25816"/>
    <w:pPr>
      <w:jc w:val="both"/>
    </w:pPr>
    <w:rPr>
      <w:rFonts w:ascii="New York" w:eastAsia="Calibri" w:hAnsi="New York" w:cs="Arial Unicode MS"/>
      <w:sz w:val="18"/>
      <w:szCs w:val="18"/>
    </w:rPr>
  </w:style>
  <w:style w:type="paragraph" w:customStyle="1" w:styleId="dpnot4">
    <w:name w:val="dıpnot4"/>
    <w:basedOn w:val="Normal"/>
    <w:uiPriority w:val="99"/>
    <w:rsid w:val="00F25816"/>
    <w:pPr>
      <w:ind w:left="369" w:hanging="369"/>
    </w:pPr>
    <w:rPr>
      <w:rFonts w:ascii="New York" w:eastAsia="Calibri" w:hAnsi="New York" w:cs="Arial Unicode MS"/>
      <w:i/>
      <w:iCs/>
      <w:sz w:val="16"/>
      <w:szCs w:val="16"/>
    </w:rPr>
  </w:style>
  <w:style w:type="paragraph" w:customStyle="1" w:styleId="ksmblm2">
    <w:name w:val="ksmblm2"/>
    <w:basedOn w:val="Normal"/>
    <w:uiPriority w:val="99"/>
    <w:rsid w:val="00F25816"/>
    <w:pPr>
      <w:spacing w:before="57"/>
      <w:jc w:val="both"/>
    </w:pPr>
    <w:rPr>
      <w:rFonts w:ascii="New York" w:eastAsia="Calibri" w:hAnsi="New York" w:cs="Arial Unicode MS"/>
      <w:sz w:val="18"/>
      <w:szCs w:val="18"/>
    </w:rPr>
  </w:style>
  <w:style w:type="paragraph" w:customStyle="1" w:styleId="ksmblmalt1">
    <w:name w:val="ksmblmalt1"/>
    <w:basedOn w:val="Normal"/>
    <w:uiPriority w:val="99"/>
    <w:rsid w:val="00F25816"/>
    <w:rPr>
      <w:rFonts w:ascii="New York" w:eastAsia="Calibri" w:hAnsi="New York" w:cs="Arial Unicode MS"/>
      <w:i/>
      <w:iCs/>
      <w:sz w:val="18"/>
      <w:szCs w:val="18"/>
    </w:rPr>
  </w:style>
  <w:style w:type="paragraph" w:customStyle="1" w:styleId="ksmblm3">
    <w:name w:val="ksmblm3"/>
    <w:basedOn w:val="Normal"/>
    <w:uiPriority w:val="99"/>
    <w:rsid w:val="00F25816"/>
    <w:pPr>
      <w:spacing w:before="57"/>
      <w:jc w:val="both"/>
    </w:pPr>
    <w:rPr>
      <w:rFonts w:ascii="New York" w:eastAsia="Calibri" w:hAnsi="New York" w:cs="Arial Unicode MS"/>
      <w:sz w:val="18"/>
      <w:szCs w:val="18"/>
    </w:rPr>
  </w:style>
  <w:style w:type="paragraph" w:customStyle="1" w:styleId="ksmblmalt2">
    <w:name w:val="ksmblmalt2"/>
    <w:basedOn w:val="Normal"/>
    <w:uiPriority w:val="99"/>
    <w:rsid w:val="00F25816"/>
    <w:rPr>
      <w:rFonts w:ascii="New York" w:eastAsia="Calibri" w:hAnsi="New York" w:cs="Arial Unicode MS"/>
      <w:i/>
      <w:iCs/>
      <w:sz w:val="18"/>
      <w:szCs w:val="18"/>
    </w:rPr>
  </w:style>
  <w:style w:type="paragraph" w:customStyle="1" w:styleId="nor5">
    <w:name w:val="nor5"/>
    <w:basedOn w:val="Normal"/>
    <w:uiPriority w:val="99"/>
    <w:rsid w:val="00F25816"/>
    <w:pPr>
      <w:jc w:val="both"/>
    </w:pPr>
    <w:rPr>
      <w:rFonts w:ascii="New York" w:eastAsia="Calibri" w:hAnsi="New York" w:cs="Arial Unicode MS"/>
      <w:sz w:val="18"/>
      <w:szCs w:val="18"/>
    </w:rPr>
  </w:style>
  <w:style w:type="paragraph" w:customStyle="1" w:styleId="dpnot5">
    <w:name w:val="dıpnot5"/>
    <w:basedOn w:val="Normal"/>
    <w:uiPriority w:val="99"/>
    <w:rsid w:val="00F25816"/>
    <w:pPr>
      <w:ind w:left="369" w:hanging="369"/>
    </w:pPr>
    <w:rPr>
      <w:rFonts w:ascii="New York" w:eastAsia="Calibri" w:hAnsi="New York" w:cs="Arial Unicode MS"/>
      <w:i/>
      <w:iCs/>
      <w:sz w:val="16"/>
      <w:szCs w:val="16"/>
    </w:rPr>
  </w:style>
  <w:style w:type="paragraph" w:customStyle="1" w:styleId="ksmblm4">
    <w:name w:val="ksmblm4"/>
    <w:basedOn w:val="Normal"/>
    <w:uiPriority w:val="99"/>
    <w:rsid w:val="00F25816"/>
    <w:pPr>
      <w:spacing w:before="57"/>
      <w:jc w:val="both"/>
    </w:pPr>
    <w:rPr>
      <w:rFonts w:ascii="New York" w:eastAsia="Calibri" w:hAnsi="New York" w:cs="Arial Unicode MS"/>
      <w:sz w:val="18"/>
      <w:szCs w:val="18"/>
    </w:rPr>
  </w:style>
  <w:style w:type="paragraph" w:customStyle="1" w:styleId="ksmblmalt3">
    <w:name w:val="ksmblmalt3"/>
    <w:basedOn w:val="Normal"/>
    <w:uiPriority w:val="99"/>
    <w:rsid w:val="00F25816"/>
    <w:rPr>
      <w:rFonts w:ascii="New York" w:eastAsia="Calibri" w:hAnsi="New York" w:cs="Arial Unicode MS"/>
      <w:i/>
      <w:iCs/>
      <w:sz w:val="18"/>
      <w:szCs w:val="18"/>
    </w:rPr>
  </w:style>
  <w:style w:type="paragraph" w:customStyle="1" w:styleId="nor6">
    <w:name w:val="nor6"/>
    <w:basedOn w:val="Normal"/>
    <w:uiPriority w:val="99"/>
    <w:rsid w:val="00F25816"/>
    <w:pPr>
      <w:jc w:val="both"/>
    </w:pPr>
    <w:rPr>
      <w:rFonts w:ascii="New York" w:eastAsia="Calibri" w:hAnsi="New York" w:cs="Arial Unicode MS"/>
      <w:sz w:val="18"/>
      <w:szCs w:val="18"/>
    </w:rPr>
  </w:style>
  <w:style w:type="paragraph" w:customStyle="1" w:styleId="dpnot6">
    <w:name w:val="dıpnot6"/>
    <w:basedOn w:val="Normal"/>
    <w:uiPriority w:val="99"/>
    <w:rsid w:val="00F25816"/>
    <w:pPr>
      <w:ind w:left="369" w:hanging="369"/>
    </w:pPr>
    <w:rPr>
      <w:rFonts w:ascii="New York" w:eastAsia="Calibri" w:hAnsi="New York" w:cs="Arial Unicode MS"/>
      <w:i/>
      <w:iCs/>
      <w:sz w:val="16"/>
      <w:szCs w:val="16"/>
    </w:rPr>
  </w:style>
  <w:style w:type="paragraph" w:customStyle="1" w:styleId="nor7">
    <w:name w:val="nor7"/>
    <w:basedOn w:val="Normal"/>
    <w:uiPriority w:val="99"/>
    <w:rsid w:val="00F25816"/>
    <w:pPr>
      <w:jc w:val="both"/>
    </w:pPr>
    <w:rPr>
      <w:rFonts w:ascii="New York" w:eastAsia="Calibri" w:hAnsi="New York" w:cs="Arial Unicode MS"/>
      <w:sz w:val="18"/>
      <w:szCs w:val="18"/>
    </w:rPr>
  </w:style>
  <w:style w:type="paragraph" w:customStyle="1" w:styleId="3-normalyaz">
    <w:name w:val="3-normalyaz"/>
    <w:basedOn w:val="Normal"/>
    <w:uiPriority w:val="99"/>
    <w:rsid w:val="00F25816"/>
    <w:pPr>
      <w:jc w:val="both"/>
    </w:pPr>
    <w:rPr>
      <w:rFonts w:eastAsia="Calibri"/>
      <w:sz w:val="19"/>
      <w:szCs w:val="19"/>
    </w:rPr>
  </w:style>
  <w:style w:type="paragraph" w:customStyle="1" w:styleId="dpnot7">
    <w:name w:val="dıpnot7"/>
    <w:basedOn w:val="Normal"/>
    <w:uiPriority w:val="99"/>
    <w:rsid w:val="00F25816"/>
    <w:pPr>
      <w:ind w:left="369" w:hanging="369"/>
    </w:pPr>
    <w:rPr>
      <w:rFonts w:ascii="New York" w:eastAsia="Calibri" w:hAnsi="New York" w:cs="Arial Unicode MS"/>
      <w:i/>
      <w:iCs/>
      <w:sz w:val="16"/>
      <w:szCs w:val="16"/>
    </w:rPr>
  </w:style>
  <w:style w:type="paragraph" w:customStyle="1" w:styleId="ksmblm5">
    <w:name w:val="ksmblm5"/>
    <w:basedOn w:val="Normal"/>
    <w:uiPriority w:val="99"/>
    <w:rsid w:val="00F25816"/>
    <w:pPr>
      <w:spacing w:before="57"/>
      <w:jc w:val="both"/>
    </w:pPr>
    <w:rPr>
      <w:rFonts w:ascii="New York" w:eastAsia="Calibri" w:hAnsi="New York" w:cs="Arial Unicode MS"/>
      <w:sz w:val="18"/>
      <w:szCs w:val="18"/>
    </w:rPr>
  </w:style>
  <w:style w:type="paragraph" w:customStyle="1" w:styleId="maddebasl3">
    <w:name w:val="maddebasl3"/>
    <w:basedOn w:val="Normal"/>
    <w:uiPriority w:val="99"/>
    <w:rsid w:val="00F25816"/>
    <w:pPr>
      <w:spacing w:before="113"/>
    </w:pPr>
    <w:rPr>
      <w:rFonts w:ascii="New York" w:eastAsia="Calibri" w:hAnsi="New York" w:cs="Arial Unicode MS"/>
      <w:i/>
      <w:iCs/>
      <w:sz w:val="18"/>
      <w:szCs w:val="18"/>
    </w:rPr>
  </w:style>
  <w:style w:type="paragraph" w:customStyle="1" w:styleId="nor8">
    <w:name w:val="nor8"/>
    <w:basedOn w:val="Normal"/>
    <w:uiPriority w:val="99"/>
    <w:rsid w:val="00F25816"/>
    <w:pPr>
      <w:jc w:val="both"/>
    </w:pPr>
    <w:rPr>
      <w:rFonts w:ascii="New York" w:eastAsia="Calibri" w:hAnsi="New York" w:cs="Arial Unicode MS"/>
      <w:sz w:val="18"/>
      <w:szCs w:val="18"/>
    </w:rPr>
  </w:style>
  <w:style w:type="paragraph" w:customStyle="1" w:styleId="dpnot8">
    <w:name w:val="dıpnot8"/>
    <w:basedOn w:val="Normal"/>
    <w:uiPriority w:val="99"/>
    <w:rsid w:val="00F25816"/>
    <w:pPr>
      <w:ind w:left="369" w:hanging="369"/>
    </w:pPr>
    <w:rPr>
      <w:rFonts w:ascii="New York" w:eastAsia="Calibri" w:hAnsi="New York" w:cs="Arial Unicode MS"/>
      <w:i/>
      <w:iCs/>
      <w:sz w:val="16"/>
      <w:szCs w:val="16"/>
    </w:rPr>
  </w:style>
  <w:style w:type="paragraph" w:customStyle="1" w:styleId="nor9">
    <w:name w:val="nor9"/>
    <w:basedOn w:val="Normal"/>
    <w:uiPriority w:val="99"/>
    <w:rsid w:val="00F25816"/>
    <w:pPr>
      <w:jc w:val="both"/>
    </w:pPr>
    <w:rPr>
      <w:rFonts w:ascii="New York" w:eastAsia="Calibri" w:hAnsi="New York" w:cs="Arial Unicode MS"/>
      <w:sz w:val="18"/>
      <w:szCs w:val="18"/>
    </w:rPr>
  </w:style>
  <w:style w:type="paragraph" w:customStyle="1" w:styleId="dpnot9">
    <w:name w:val="dıpnot9"/>
    <w:basedOn w:val="Normal"/>
    <w:uiPriority w:val="99"/>
    <w:rsid w:val="00F25816"/>
    <w:pPr>
      <w:ind w:left="369" w:hanging="369"/>
    </w:pPr>
    <w:rPr>
      <w:rFonts w:ascii="New York" w:eastAsia="Calibri" w:hAnsi="New York" w:cs="Arial Unicode MS"/>
      <w:i/>
      <w:iCs/>
      <w:sz w:val="16"/>
      <w:szCs w:val="16"/>
    </w:rPr>
  </w:style>
  <w:style w:type="paragraph" w:customStyle="1" w:styleId="ksmblm6">
    <w:name w:val="ksmblm6"/>
    <w:basedOn w:val="Normal"/>
    <w:uiPriority w:val="99"/>
    <w:rsid w:val="00F25816"/>
    <w:pPr>
      <w:spacing w:before="57"/>
      <w:jc w:val="both"/>
    </w:pPr>
    <w:rPr>
      <w:rFonts w:ascii="New York" w:eastAsia="Calibri" w:hAnsi="New York" w:cs="Arial Unicode MS"/>
      <w:sz w:val="18"/>
      <w:szCs w:val="18"/>
    </w:rPr>
  </w:style>
  <w:style w:type="paragraph" w:customStyle="1" w:styleId="maddebasl4">
    <w:name w:val="maddebasl4"/>
    <w:basedOn w:val="Normal"/>
    <w:uiPriority w:val="99"/>
    <w:rsid w:val="00F25816"/>
    <w:pPr>
      <w:spacing w:before="113"/>
    </w:pPr>
    <w:rPr>
      <w:rFonts w:ascii="New York" w:eastAsia="Calibri" w:hAnsi="New York" w:cs="Arial Unicode MS"/>
      <w:i/>
      <w:iCs/>
      <w:sz w:val="18"/>
      <w:szCs w:val="18"/>
    </w:rPr>
  </w:style>
  <w:style w:type="paragraph" w:customStyle="1" w:styleId="char">
    <w:name w:val="char"/>
    <w:basedOn w:val="Normal"/>
    <w:uiPriority w:val="99"/>
    <w:rsid w:val="00F25816"/>
    <w:pPr>
      <w:spacing w:after="160" w:line="240" w:lineRule="atLeast"/>
    </w:pPr>
    <w:rPr>
      <w:rFonts w:ascii="Verdana" w:eastAsia="Calibri" w:hAnsi="Verdana" w:cs="Arial Unicode MS"/>
      <w:sz w:val="20"/>
      <w:szCs w:val="20"/>
    </w:rPr>
  </w:style>
  <w:style w:type="paragraph" w:customStyle="1" w:styleId="ksmblmalt4">
    <w:name w:val="ksmblmalt4"/>
    <w:basedOn w:val="Normal"/>
    <w:uiPriority w:val="99"/>
    <w:rsid w:val="00F25816"/>
    <w:rPr>
      <w:rFonts w:ascii="New York" w:eastAsia="Calibri" w:hAnsi="New York" w:cs="Arial Unicode MS"/>
      <w:i/>
      <w:iCs/>
      <w:sz w:val="18"/>
      <w:szCs w:val="18"/>
    </w:rPr>
  </w:style>
  <w:style w:type="paragraph" w:customStyle="1" w:styleId="ksmblm7">
    <w:name w:val="ksmblm7"/>
    <w:basedOn w:val="Normal"/>
    <w:uiPriority w:val="99"/>
    <w:rsid w:val="00F25816"/>
    <w:pPr>
      <w:spacing w:before="57"/>
      <w:jc w:val="both"/>
    </w:pPr>
    <w:rPr>
      <w:rFonts w:ascii="New York" w:eastAsia="Calibri" w:hAnsi="New York" w:cs="Arial Unicode MS"/>
      <w:sz w:val="18"/>
      <w:szCs w:val="18"/>
    </w:rPr>
  </w:style>
  <w:style w:type="paragraph" w:customStyle="1" w:styleId="nora">
    <w:name w:val="nora"/>
    <w:basedOn w:val="Normal"/>
    <w:uiPriority w:val="99"/>
    <w:rsid w:val="00F25816"/>
    <w:pPr>
      <w:jc w:val="both"/>
    </w:pPr>
    <w:rPr>
      <w:rFonts w:ascii="New York" w:eastAsia="Calibri" w:hAnsi="New York" w:cs="Arial Unicode MS"/>
      <w:sz w:val="18"/>
      <w:szCs w:val="18"/>
    </w:rPr>
  </w:style>
  <w:style w:type="paragraph" w:customStyle="1" w:styleId="maddebasl5">
    <w:name w:val="maddebasl5"/>
    <w:basedOn w:val="Normal"/>
    <w:uiPriority w:val="99"/>
    <w:rsid w:val="00F25816"/>
    <w:pPr>
      <w:spacing w:before="113"/>
    </w:pPr>
    <w:rPr>
      <w:rFonts w:ascii="New York" w:eastAsia="Calibri" w:hAnsi="New York" w:cs="Arial Unicode MS"/>
      <w:i/>
      <w:iCs/>
      <w:sz w:val="18"/>
      <w:szCs w:val="18"/>
    </w:rPr>
  </w:style>
  <w:style w:type="paragraph" w:customStyle="1" w:styleId="char0">
    <w:name w:val="char0"/>
    <w:basedOn w:val="Normal"/>
    <w:uiPriority w:val="99"/>
    <w:rsid w:val="00F25816"/>
    <w:pPr>
      <w:spacing w:after="160" w:line="240" w:lineRule="atLeast"/>
    </w:pPr>
    <w:rPr>
      <w:rFonts w:ascii="Verdana" w:eastAsia="Calibri" w:hAnsi="Verdana" w:cs="Arial Unicode MS"/>
      <w:sz w:val="20"/>
      <w:szCs w:val="20"/>
    </w:rPr>
  </w:style>
  <w:style w:type="paragraph" w:customStyle="1" w:styleId="dpnota">
    <w:name w:val="dıpnota"/>
    <w:basedOn w:val="Normal"/>
    <w:uiPriority w:val="99"/>
    <w:rsid w:val="00F25816"/>
    <w:pPr>
      <w:ind w:left="369" w:hanging="369"/>
    </w:pPr>
    <w:rPr>
      <w:rFonts w:ascii="New York" w:eastAsia="Calibri" w:hAnsi="New York" w:cs="Arial Unicode MS"/>
      <w:i/>
      <w:iCs/>
      <w:sz w:val="16"/>
      <w:szCs w:val="16"/>
    </w:rPr>
  </w:style>
  <w:style w:type="paragraph" w:customStyle="1" w:styleId="norb">
    <w:name w:val="norb"/>
    <w:basedOn w:val="Normal"/>
    <w:uiPriority w:val="99"/>
    <w:rsid w:val="00F25816"/>
    <w:pPr>
      <w:jc w:val="both"/>
    </w:pPr>
    <w:rPr>
      <w:rFonts w:ascii="New York" w:eastAsia="Calibri" w:hAnsi="New York" w:cs="Arial Unicode MS"/>
      <w:sz w:val="18"/>
      <w:szCs w:val="18"/>
    </w:rPr>
  </w:style>
  <w:style w:type="paragraph" w:customStyle="1" w:styleId="char1">
    <w:name w:val="char1"/>
    <w:basedOn w:val="Normal"/>
    <w:uiPriority w:val="99"/>
    <w:rsid w:val="00F25816"/>
    <w:pPr>
      <w:spacing w:after="160" w:line="240" w:lineRule="atLeast"/>
    </w:pPr>
    <w:rPr>
      <w:rFonts w:ascii="Verdana" w:eastAsia="Calibri" w:hAnsi="Verdana" w:cs="Arial Unicode MS"/>
      <w:sz w:val="20"/>
      <w:szCs w:val="20"/>
    </w:rPr>
  </w:style>
  <w:style w:type="paragraph" w:customStyle="1" w:styleId="ksmblm8">
    <w:name w:val="ksmblm8"/>
    <w:basedOn w:val="Normal"/>
    <w:uiPriority w:val="99"/>
    <w:rsid w:val="00F25816"/>
    <w:pPr>
      <w:spacing w:before="57"/>
      <w:jc w:val="both"/>
    </w:pPr>
    <w:rPr>
      <w:rFonts w:ascii="New York" w:eastAsia="Calibri" w:hAnsi="New York" w:cs="Arial Unicode MS"/>
      <w:sz w:val="18"/>
      <w:szCs w:val="18"/>
    </w:rPr>
  </w:style>
  <w:style w:type="paragraph" w:customStyle="1" w:styleId="dpnotb">
    <w:name w:val="dıpnotb"/>
    <w:basedOn w:val="Normal"/>
    <w:uiPriority w:val="99"/>
    <w:rsid w:val="00F25816"/>
    <w:pPr>
      <w:ind w:left="369" w:hanging="369"/>
    </w:pPr>
    <w:rPr>
      <w:rFonts w:ascii="New York" w:eastAsia="Calibri" w:hAnsi="New York" w:cs="Arial Unicode MS"/>
      <w:i/>
      <w:iCs/>
      <w:sz w:val="16"/>
      <w:szCs w:val="16"/>
    </w:rPr>
  </w:style>
  <w:style w:type="paragraph" w:customStyle="1" w:styleId="norc">
    <w:name w:val="norc"/>
    <w:basedOn w:val="Normal"/>
    <w:uiPriority w:val="99"/>
    <w:rsid w:val="00F25816"/>
    <w:pPr>
      <w:jc w:val="both"/>
    </w:pPr>
    <w:rPr>
      <w:rFonts w:ascii="New York" w:eastAsia="Calibri" w:hAnsi="New York" w:cs="Arial Unicode MS"/>
      <w:sz w:val="18"/>
      <w:szCs w:val="18"/>
    </w:rPr>
  </w:style>
  <w:style w:type="paragraph" w:customStyle="1" w:styleId="dpnotc">
    <w:name w:val="dıpnotc"/>
    <w:basedOn w:val="Normal"/>
    <w:uiPriority w:val="99"/>
    <w:rsid w:val="00F25816"/>
    <w:pPr>
      <w:ind w:left="369" w:hanging="369"/>
    </w:pPr>
    <w:rPr>
      <w:rFonts w:ascii="New York" w:eastAsia="Calibri" w:hAnsi="New York" w:cs="Arial Unicode MS"/>
      <w:i/>
      <w:iCs/>
      <w:sz w:val="16"/>
      <w:szCs w:val="16"/>
    </w:rPr>
  </w:style>
  <w:style w:type="paragraph" w:customStyle="1" w:styleId="char2">
    <w:name w:val="char2"/>
    <w:basedOn w:val="Normal"/>
    <w:uiPriority w:val="99"/>
    <w:rsid w:val="00F25816"/>
    <w:pPr>
      <w:spacing w:after="160" w:line="240" w:lineRule="atLeast"/>
    </w:pPr>
    <w:rPr>
      <w:rFonts w:ascii="Verdana" w:eastAsia="Calibri" w:hAnsi="Verdana" w:cs="Arial Unicode MS"/>
      <w:sz w:val="20"/>
      <w:szCs w:val="20"/>
    </w:rPr>
  </w:style>
  <w:style w:type="paragraph" w:customStyle="1" w:styleId="nord">
    <w:name w:val="nord"/>
    <w:basedOn w:val="Normal"/>
    <w:uiPriority w:val="99"/>
    <w:rsid w:val="00F25816"/>
    <w:pPr>
      <w:jc w:val="both"/>
    </w:pPr>
    <w:rPr>
      <w:rFonts w:ascii="New York" w:eastAsia="Calibri" w:hAnsi="New York" w:cs="Arial Unicode MS"/>
      <w:sz w:val="18"/>
      <w:szCs w:val="18"/>
    </w:rPr>
  </w:style>
  <w:style w:type="paragraph" w:customStyle="1" w:styleId="char3">
    <w:name w:val="char3"/>
    <w:basedOn w:val="Normal"/>
    <w:uiPriority w:val="99"/>
    <w:rsid w:val="00F25816"/>
    <w:pPr>
      <w:spacing w:after="160" w:line="240" w:lineRule="atLeast"/>
    </w:pPr>
    <w:rPr>
      <w:rFonts w:ascii="Verdana" w:eastAsia="Calibri" w:hAnsi="Verdana" w:cs="Arial Unicode MS"/>
      <w:sz w:val="20"/>
      <w:szCs w:val="20"/>
    </w:rPr>
  </w:style>
  <w:style w:type="paragraph" w:customStyle="1" w:styleId="nore">
    <w:name w:val="nore"/>
    <w:basedOn w:val="Normal"/>
    <w:uiPriority w:val="99"/>
    <w:rsid w:val="00F25816"/>
    <w:pPr>
      <w:jc w:val="both"/>
    </w:pPr>
    <w:rPr>
      <w:rFonts w:ascii="New York" w:eastAsia="Calibri" w:hAnsi="New York" w:cs="Arial Unicode MS"/>
      <w:sz w:val="18"/>
      <w:szCs w:val="18"/>
    </w:rPr>
  </w:style>
  <w:style w:type="paragraph" w:customStyle="1" w:styleId="char4">
    <w:name w:val="char4"/>
    <w:basedOn w:val="Normal"/>
    <w:uiPriority w:val="99"/>
    <w:rsid w:val="00F25816"/>
    <w:pPr>
      <w:spacing w:after="160" w:line="240" w:lineRule="atLeast"/>
    </w:pPr>
    <w:rPr>
      <w:rFonts w:ascii="Verdana" w:eastAsia="Calibri" w:hAnsi="Verdana" w:cs="Arial Unicode MS"/>
      <w:sz w:val="20"/>
      <w:szCs w:val="20"/>
    </w:rPr>
  </w:style>
  <w:style w:type="paragraph" w:customStyle="1" w:styleId="3-normalyaz0">
    <w:name w:val="3-normalyaz0"/>
    <w:basedOn w:val="Normal"/>
    <w:uiPriority w:val="99"/>
    <w:rsid w:val="00F25816"/>
    <w:pPr>
      <w:jc w:val="both"/>
    </w:pPr>
    <w:rPr>
      <w:rFonts w:eastAsia="Calibri"/>
      <w:sz w:val="19"/>
      <w:szCs w:val="19"/>
    </w:rPr>
  </w:style>
  <w:style w:type="paragraph" w:customStyle="1" w:styleId="ksmblm9">
    <w:name w:val="ksmblm9"/>
    <w:basedOn w:val="Normal"/>
    <w:uiPriority w:val="99"/>
    <w:rsid w:val="00F25816"/>
    <w:pPr>
      <w:spacing w:before="57"/>
      <w:jc w:val="both"/>
    </w:pPr>
    <w:rPr>
      <w:rFonts w:ascii="New York" w:eastAsia="Calibri" w:hAnsi="New York" w:cs="Arial Unicode MS"/>
      <w:sz w:val="18"/>
      <w:szCs w:val="18"/>
    </w:rPr>
  </w:style>
  <w:style w:type="paragraph" w:customStyle="1" w:styleId="ksmblmalt5">
    <w:name w:val="ksmblmalt5"/>
    <w:basedOn w:val="Normal"/>
    <w:uiPriority w:val="99"/>
    <w:rsid w:val="00F25816"/>
    <w:rPr>
      <w:rFonts w:ascii="New York" w:eastAsia="Calibri" w:hAnsi="New York" w:cs="Arial Unicode MS"/>
      <w:i/>
      <w:iCs/>
      <w:sz w:val="18"/>
      <w:szCs w:val="18"/>
    </w:rPr>
  </w:style>
  <w:style w:type="paragraph" w:customStyle="1" w:styleId="dpnotd">
    <w:name w:val="dıpnotd"/>
    <w:basedOn w:val="Normal"/>
    <w:uiPriority w:val="99"/>
    <w:rsid w:val="00F25816"/>
    <w:pPr>
      <w:ind w:left="369" w:hanging="369"/>
    </w:pPr>
    <w:rPr>
      <w:rFonts w:ascii="New York" w:eastAsia="Calibri" w:hAnsi="New York" w:cs="Arial Unicode MS"/>
      <w:i/>
      <w:iCs/>
      <w:sz w:val="16"/>
      <w:szCs w:val="16"/>
    </w:rPr>
  </w:style>
  <w:style w:type="paragraph" w:customStyle="1" w:styleId="norf">
    <w:name w:val="norf"/>
    <w:basedOn w:val="Normal"/>
    <w:uiPriority w:val="99"/>
    <w:rsid w:val="00F25816"/>
    <w:pPr>
      <w:jc w:val="both"/>
    </w:pPr>
    <w:rPr>
      <w:rFonts w:ascii="New York" w:eastAsia="Calibri" w:hAnsi="New York" w:cs="Arial Unicode MS"/>
      <w:sz w:val="18"/>
      <w:szCs w:val="18"/>
    </w:rPr>
  </w:style>
  <w:style w:type="paragraph" w:customStyle="1" w:styleId="ksmblmalt6">
    <w:name w:val="ksmblmalt6"/>
    <w:basedOn w:val="Normal"/>
    <w:uiPriority w:val="99"/>
    <w:rsid w:val="00F25816"/>
    <w:rPr>
      <w:rFonts w:ascii="New York" w:eastAsia="Calibri" w:hAnsi="New York" w:cs="Arial Unicode MS"/>
      <w:i/>
      <w:iCs/>
      <w:sz w:val="18"/>
      <w:szCs w:val="18"/>
    </w:rPr>
  </w:style>
  <w:style w:type="paragraph" w:customStyle="1" w:styleId="dpnote">
    <w:name w:val="dıpnote"/>
    <w:basedOn w:val="Normal"/>
    <w:uiPriority w:val="99"/>
    <w:rsid w:val="00F25816"/>
    <w:pPr>
      <w:ind w:left="369" w:hanging="369"/>
    </w:pPr>
    <w:rPr>
      <w:rFonts w:ascii="New York" w:eastAsia="Calibri" w:hAnsi="New York" w:cs="Arial Unicode MS"/>
      <w:i/>
      <w:iCs/>
      <w:sz w:val="16"/>
      <w:szCs w:val="16"/>
    </w:rPr>
  </w:style>
  <w:style w:type="paragraph" w:customStyle="1" w:styleId="3-normalyaz1">
    <w:name w:val="3-normalyaz1"/>
    <w:basedOn w:val="Normal"/>
    <w:uiPriority w:val="99"/>
    <w:rsid w:val="00F25816"/>
    <w:pPr>
      <w:jc w:val="both"/>
    </w:pPr>
    <w:rPr>
      <w:rFonts w:eastAsia="Calibri"/>
      <w:sz w:val="19"/>
      <w:szCs w:val="19"/>
    </w:rPr>
  </w:style>
  <w:style w:type="paragraph" w:customStyle="1" w:styleId="char5">
    <w:name w:val="char5"/>
    <w:basedOn w:val="Normal"/>
    <w:uiPriority w:val="99"/>
    <w:rsid w:val="00F25816"/>
    <w:pPr>
      <w:spacing w:after="160" w:line="240" w:lineRule="atLeast"/>
    </w:pPr>
    <w:rPr>
      <w:rFonts w:ascii="Verdana" w:eastAsia="Calibri" w:hAnsi="Verdana" w:cs="Arial Unicode MS"/>
      <w:sz w:val="20"/>
      <w:szCs w:val="20"/>
    </w:rPr>
  </w:style>
  <w:style w:type="paragraph" w:customStyle="1" w:styleId="ksmblma">
    <w:name w:val="ksmblma"/>
    <w:basedOn w:val="Normal"/>
    <w:uiPriority w:val="99"/>
    <w:rsid w:val="00F25816"/>
    <w:pPr>
      <w:spacing w:before="57"/>
      <w:jc w:val="both"/>
    </w:pPr>
    <w:rPr>
      <w:rFonts w:ascii="New York" w:eastAsia="Calibri" w:hAnsi="New York" w:cs="Arial Unicode MS"/>
      <w:sz w:val="18"/>
      <w:szCs w:val="18"/>
    </w:rPr>
  </w:style>
  <w:style w:type="paragraph" w:customStyle="1" w:styleId="norf0">
    <w:name w:val="norf0"/>
    <w:basedOn w:val="Normal"/>
    <w:uiPriority w:val="99"/>
    <w:rsid w:val="00F25816"/>
    <w:pPr>
      <w:jc w:val="both"/>
    </w:pPr>
    <w:rPr>
      <w:rFonts w:ascii="New York" w:eastAsia="Calibri" w:hAnsi="New York" w:cs="Arial Unicode MS"/>
      <w:sz w:val="18"/>
      <w:szCs w:val="18"/>
    </w:rPr>
  </w:style>
  <w:style w:type="paragraph" w:customStyle="1" w:styleId="char6">
    <w:name w:val="char6"/>
    <w:basedOn w:val="Normal"/>
    <w:uiPriority w:val="99"/>
    <w:rsid w:val="00F25816"/>
    <w:pPr>
      <w:spacing w:after="160" w:line="240" w:lineRule="atLeast"/>
    </w:pPr>
    <w:rPr>
      <w:rFonts w:ascii="Verdana" w:eastAsia="Calibri" w:hAnsi="Verdana" w:cs="Arial Unicode MS"/>
      <w:sz w:val="20"/>
      <w:szCs w:val="20"/>
    </w:rPr>
  </w:style>
  <w:style w:type="paragraph" w:customStyle="1" w:styleId="norf1">
    <w:name w:val="norf1"/>
    <w:basedOn w:val="Normal"/>
    <w:uiPriority w:val="99"/>
    <w:rsid w:val="00F25816"/>
    <w:pPr>
      <w:jc w:val="both"/>
    </w:pPr>
    <w:rPr>
      <w:rFonts w:ascii="New York" w:eastAsia="Calibri" w:hAnsi="New York" w:cs="Arial Unicode MS"/>
      <w:sz w:val="18"/>
      <w:szCs w:val="18"/>
    </w:rPr>
  </w:style>
  <w:style w:type="paragraph" w:customStyle="1" w:styleId="char7">
    <w:name w:val="char7"/>
    <w:basedOn w:val="Normal"/>
    <w:uiPriority w:val="99"/>
    <w:rsid w:val="00F25816"/>
    <w:pPr>
      <w:spacing w:after="160" w:line="240" w:lineRule="atLeast"/>
    </w:pPr>
    <w:rPr>
      <w:rFonts w:ascii="Verdana" w:eastAsia="Calibri" w:hAnsi="Verdana" w:cs="Arial Unicode MS"/>
      <w:sz w:val="20"/>
      <w:szCs w:val="20"/>
    </w:rPr>
  </w:style>
  <w:style w:type="paragraph" w:customStyle="1" w:styleId="char8">
    <w:name w:val="char8"/>
    <w:basedOn w:val="Normal"/>
    <w:uiPriority w:val="99"/>
    <w:rsid w:val="00F25816"/>
    <w:pPr>
      <w:spacing w:after="160" w:line="240" w:lineRule="atLeast"/>
    </w:pPr>
    <w:rPr>
      <w:rFonts w:ascii="Verdana" w:eastAsia="Calibri" w:hAnsi="Verdana" w:cs="Arial Unicode MS"/>
      <w:sz w:val="20"/>
      <w:szCs w:val="20"/>
    </w:rPr>
  </w:style>
  <w:style w:type="character" w:styleId="FootnoteReference">
    <w:name w:val="footnote reference"/>
    <w:basedOn w:val="DefaultParagraphFont"/>
    <w:uiPriority w:val="99"/>
    <w:semiHidden/>
    <w:rsid w:val="00F25816"/>
    <w:rPr>
      <w:rFonts w:cs="Times New Roman"/>
      <w:vertAlign w:val="superscript"/>
    </w:rPr>
  </w:style>
  <w:style w:type="character" w:customStyle="1" w:styleId="msohyperlnk">
    <w:name w:val="msohyperlınk"/>
    <w:basedOn w:val="DefaultParagraphFont"/>
    <w:uiPriority w:val="99"/>
    <w:rsid w:val="00F25816"/>
    <w:rPr>
      <w:rFonts w:cs="Times New Roman"/>
      <w:color w:val="0000FF"/>
      <w:u w:val="single"/>
    </w:rPr>
  </w:style>
  <w:style w:type="character" w:customStyle="1" w:styleId="msohyperlnkfollowed">
    <w:name w:val="msohyperlınkfollowed"/>
    <w:basedOn w:val="DefaultParagraphFont"/>
    <w:uiPriority w:val="99"/>
    <w:rsid w:val="00F25816"/>
    <w:rPr>
      <w:rFonts w:cs="Times New Roman"/>
      <w:color w:val="800080"/>
      <w:u w:val="single"/>
    </w:rPr>
  </w:style>
  <w:style w:type="character" w:customStyle="1" w:styleId="balk1char">
    <w:name w:val="balk1char"/>
    <w:basedOn w:val="DefaultParagraphFont"/>
    <w:uiPriority w:val="99"/>
    <w:rsid w:val="00F25816"/>
    <w:rPr>
      <w:rFonts w:ascii="Cambria" w:hAnsi="Cambria" w:cs="Times New Roman"/>
      <w:b/>
      <w:bCs/>
      <w:color w:val="365F91"/>
    </w:rPr>
  </w:style>
  <w:style w:type="character" w:customStyle="1" w:styleId="balk6char">
    <w:name w:val="balk6char"/>
    <w:basedOn w:val="DefaultParagraphFont"/>
    <w:uiPriority w:val="99"/>
    <w:rsid w:val="00F25816"/>
    <w:rPr>
      <w:rFonts w:ascii="Cambria" w:hAnsi="Cambria" w:cs="Times New Roman"/>
      <w:i/>
      <w:iCs/>
      <w:color w:val="243F60"/>
    </w:rPr>
  </w:style>
  <w:style w:type="character" w:customStyle="1" w:styleId="balk7char">
    <w:name w:val="balk7char"/>
    <w:basedOn w:val="DefaultParagraphFont"/>
    <w:uiPriority w:val="99"/>
    <w:rsid w:val="00F25816"/>
    <w:rPr>
      <w:rFonts w:ascii="Cambria" w:hAnsi="Cambria" w:cs="Times New Roman"/>
      <w:i/>
      <w:iCs/>
      <w:color w:val="404040"/>
    </w:rPr>
  </w:style>
  <w:style w:type="character" w:customStyle="1" w:styleId="dpnotmetnchar">
    <w:name w:val="dıpnotmetnıchar"/>
    <w:basedOn w:val="DefaultParagraphFont"/>
    <w:uiPriority w:val="99"/>
    <w:rsid w:val="00F25816"/>
    <w:rPr>
      <w:rFonts w:ascii="Times New Roman" w:hAnsi="Times New Roman" w:cs="Times New Roman"/>
    </w:rPr>
  </w:style>
  <w:style w:type="character" w:customStyle="1" w:styleId="gvdemetnchar">
    <w:name w:val="gvdemetnıchar"/>
    <w:basedOn w:val="DefaultParagraphFont"/>
    <w:uiPriority w:val="99"/>
    <w:rsid w:val="00F25816"/>
    <w:rPr>
      <w:rFonts w:ascii="Times New Roman" w:hAnsi="Times New Roman" w:cs="Times New Roman"/>
    </w:rPr>
  </w:style>
  <w:style w:type="character" w:customStyle="1" w:styleId="gvdemetngrntschar">
    <w:name w:val="gvdemetnıgırıntısıchar"/>
    <w:basedOn w:val="DefaultParagraphFont"/>
    <w:uiPriority w:val="99"/>
    <w:rsid w:val="00F25816"/>
    <w:rPr>
      <w:rFonts w:ascii="Times New Roman" w:hAnsi="Times New Roman" w:cs="Times New Roman"/>
    </w:rPr>
  </w:style>
  <w:style w:type="character" w:customStyle="1" w:styleId="gvdemetn3char">
    <w:name w:val="gvdemetnı3char"/>
    <w:basedOn w:val="DefaultParagraphFont"/>
    <w:uiPriority w:val="99"/>
    <w:rsid w:val="00F25816"/>
    <w:rPr>
      <w:rFonts w:ascii="Times New Roman" w:hAnsi="Times New Roman" w:cs="Times New Roman"/>
    </w:rPr>
  </w:style>
  <w:style w:type="character" w:customStyle="1" w:styleId="balk7char1">
    <w:name w:val="balk7char1"/>
    <w:basedOn w:val="DefaultParagraphFont"/>
    <w:uiPriority w:val="99"/>
    <w:rsid w:val="00F25816"/>
    <w:rPr>
      <w:rFonts w:ascii="Cambria" w:hAnsi="Cambria" w:cs="Times New Roman"/>
      <w:i/>
      <w:iCs/>
      <w:color w:val="404040"/>
    </w:rPr>
  </w:style>
  <w:style w:type="character" w:customStyle="1" w:styleId="fontstyle29">
    <w:name w:val="fontstyle29"/>
    <w:basedOn w:val="DefaultParagraphFont"/>
    <w:uiPriority w:val="99"/>
    <w:rsid w:val="00F25816"/>
    <w:rPr>
      <w:rFonts w:ascii="Times New Roman" w:hAnsi="Times New Roman" w:cs="Times New Roman"/>
      <w:b/>
      <w:bCs/>
    </w:rPr>
  </w:style>
  <w:style w:type="character" w:customStyle="1" w:styleId="fontstyle290">
    <w:name w:val="fontstyle290"/>
    <w:basedOn w:val="DefaultParagraphFont"/>
    <w:uiPriority w:val="99"/>
    <w:rsid w:val="00F25816"/>
    <w:rPr>
      <w:rFonts w:ascii="Times New Roman" w:hAnsi="Times New Roman" w:cs="Times New Roman"/>
      <w:b/>
      <w:bCs/>
    </w:rPr>
  </w:style>
  <w:style w:type="paragraph" w:customStyle="1" w:styleId="dipnot">
    <w:name w:val="dipnot"/>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dipnota">
    <w:name w:val="dipnota"/>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dipnot9">
    <w:name w:val="dipnot9"/>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dipnotc">
    <w:name w:val="dipnotc"/>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dipnot8">
    <w:name w:val="dipnot8"/>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dipnot4">
    <w:name w:val="dipnot4"/>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dipnotd">
    <w:name w:val="dipnotd"/>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dipnote">
    <w:name w:val="dipnote"/>
    <w:basedOn w:val="Normal"/>
    <w:uiPriority w:val="99"/>
    <w:rsid w:val="00F25816"/>
    <w:pPr>
      <w:spacing w:before="100" w:beforeAutospacing="1" w:after="100" w:afterAutospacing="1"/>
    </w:pPr>
    <w:rPr>
      <w:rFonts w:ascii="Arial Unicode MS" w:eastAsia="Calibri" w:hAnsi="Arial Unicode MS" w:cs="Arial Unicode MS"/>
    </w:rPr>
  </w:style>
  <w:style w:type="paragraph" w:customStyle="1" w:styleId="dipnot3">
    <w:name w:val="dipnot3"/>
    <w:basedOn w:val="Normal"/>
    <w:uiPriority w:val="99"/>
    <w:rsid w:val="00F25816"/>
    <w:pPr>
      <w:spacing w:before="100" w:beforeAutospacing="1" w:after="100" w:afterAutospacing="1"/>
    </w:pPr>
    <w:rPr>
      <w:rFonts w:ascii="Arial Unicode MS" w:eastAsia="Calibri" w:hAnsi="Arial Unicode MS" w:cs="Arial Unicode MS"/>
    </w:rPr>
  </w:style>
  <w:style w:type="paragraph" w:styleId="z-BottomofForm">
    <w:name w:val="HTML Bottom of Form"/>
    <w:basedOn w:val="Normal"/>
    <w:next w:val="Normal"/>
    <w:link w:val="z-BottomofFormChar"/>
    <w:hidden/>
    <w:uiPriority w:val="99"/>
    <w:semiHidden/>
    <w:rsid w:val="00F2581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F25816"/>
    <w:rPr>
      <w:rFonts w:ascii="Arial" w:hAnsi="Arial" w:cs="Arial"/>
      <w:vanish/>
      <w:sz w:val="16"/>
      <w:szCs w:val="16"/>
      <w:lang w:eastAsia="tr-TR"/>
    </w:rPr>
  </w:style>
  <w:style w:type="paragraph" w:styleId="BalloonText">
    <w:name w:val="Balloon Text"/>
    <w:basedOn w:val="Normal"/>
    <w:link w:val="BalloonTextChar"/>
    <w:uiPriority w:val="99"/>
    <w:semiHidden/>
    <w:rsid w:val="00F258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5816"/>
    <w:rPr>
      <w:rFonts w:ascii="Tahoma"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ok.gov.tr/mevzuat/ymevzuat/Kanunlar/yokikiliogrdegisik%283843%2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TotalTime>
  <Pages>50</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selçuk üniversitesi</cp:lastModifiedBy>
  <cp:revision>4</cp:revision>
  <dcterms:created xsi:type="dcterms:W3CDTF">2012-01-05T19:18:00Z</dcterms:created>
  <dcterms:modified xsi:type="dcterms:W3CDTF">2013-05-16T07:53:00Z</dcterms:modified>
</cp:coreProperties>
</file>